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B20BF" w14:textId="49FF8681" w:rsidR="0065521D" w:rsidRPr="001B4CF0" w:rsidRDefault="000A4B31" w:rsidP="001B4CF0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293BF0" wp14:editId="2F380B0F">
                <wp:simplePos x="0" y="0"/>
                <wp:positionH relativeFrom="column">
                  <wp:posOffset>184785</wp:posOffset>
                </wp:positionH>
                <wp:positionV relativeFrom="paragraph">
                  <wp:posOffset>5201920</wp:posOffset>
                </wp:positionV>
                <wp:extent cx="6229350" cy="363855"/>
                <wp:effectExtent l="0" t="0" r="0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64D34" w14:textId="4C180C53" w:rsidR="00AD4309" w:rsidRPr="000A4B31" w:rsidRDefault="00AD4309" w:rsidP="00AD4309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0A4B3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0A4B3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A4B3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0A4B31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293BF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.55pt;margin-top:409.6pt;width:490.5pt;height:28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" fillcolor="white [3201]" stroked="f" strokeweight=".5pt">
                <v:textbox>
                  <w:txbxContent>
                    <w:p w14:paraId="08464D34" w14:textId="4C180C53" w:rsidR="00AD4309" w:rsidRPr="000A4B31" w:rsidRDefault="00AD4309" w:rsidP="00AD4309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0A4B3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0A4B3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0A4B3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0A4B31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145A76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037EDBB9">
            <wp:simplePos x="0" y="0"/>
            <wp:positionH relativeFrom="column">
              <wp:posOffset>-709930</wp:posOffset>
            </wp:positionH>
            <wp:positionV relativeFrom="paragraph">
              <wp:posOffset>-1157605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09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DD64A5" wp14:editId="1BD9BF64">
                <wp:simplePos x="0" y="0"/>
                <wp:positionH relativeFrom="column">
                  <wp:posOffset>178958</wp:posOffset>
                </wp:positionH>
                <wp:positionV relativeFrom="paragraph">
                  <wp:posOffset>6311265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48CC4D" w14:textId="77777777" w:rsidR="00AD4309" w:rsidRDefault="00AD4309" w:rsidP="00AD4309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57D29C95" w14:textId="6C3E889E" w:rsidR="00AD4309" w:rsidRPr="009E1CA8" w:rsidRDefault="00AD4309" w:rsidP="00AD4309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Beispiel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„Auftragsplanung“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64A5" id="Textfeld 1" o:spid="_x0000_s1027" type="#_x0000_t202" style="position:absolute;margin-left:14.1pt;margin-top:496.95pt;width:373.95pt;height:88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q8s5COIAAAALAQAADwAAAAAAAAAA&#10;AAAAAACLBAAAZHJzL2Rvd25yZXYueG1sUEsFBgAAAAAEAAQA8wAAAJoFAAAAAA==&#10;" fillcolor="white [3201]" stroked="f" strokeweight=".5pt">
                <v:textbox>
                  <w:txbxContent>
                    <w:p w14:paraId="6448CC4D" w14:textId="77777777" w:rsidR="00AD4309" w:rsidRDefault="00AD4309" w:rsidP="00AD4309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57D29C95" w14:textId="6C3E889E" w:rsidR="00AD4309" w:rsidRPr="009E1CA8" w:rsidRDefault="00AD4309" w:rsidP="00AD4309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Beispiel </w:t>
                      </w: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„Auftragsplanung“</w:t>
                      </w:r>
                    </w:p>
                  </w:txbxContent>
                </v:textbox>
              </v:shape>
            </w:pict>
          </mc:Fallback>
        </mc:AlternateContent>
      </w:r>
      <w:r w:rsidR="00F24066" w:rsidRPr="000B156B">
        <w:rPr>
          <w:rFonts w:ascii="Sarabun Light" w:hAnsi="Sarabun Light" w:cs="Sarabun Light"/>
          <w:color w:val="auto"/>
        </w:rPr>
        <w:br w:type="page"/>
      </w:r>
    </w:p>
    <w:p w14:paraId="32D9113A" w14:textId="77777777" w:rsidR="00987E86" w:rsidRPr="00987E86" w:rsidRDefault="00987E86" w:rsidP="00987E86">
      <w:pPr>
        <w:pStyle w:val="TOC1"/>
      </w:pPr>
      <w:r w:rsidRPr="00987E86">
        <w:lastRenderedPageBreak/>
        <w:t>Inhaltsverzeichnis</w:t>
      </w:r>
    </w:p>
    <w:p w14:paraId="7D3028B7" w14:textId="77777777" w:rsidR="00987E86" w:rsidRDefault="00987E86" w:rsidP="00987E86">
      <w:pPr>
        <w:pStyle w:val="TOC1"/>
      </w:pPr>
    </w:p>
    <w:p w14:paraId="7DCE4459" w14:textId="241A248E" w:rsidR="00987E86" w:rsidRPr="00987E86" w:rsidRDefault="00987E86" w:rsidP="00987E86">
      <w:pPr>
        <w:pStyle w:val="TOC1"/>
        <w:rPr>
          <w:rFonts w:ascii="Sarabun Light" w:eastAsiaTheme="minorEastAsia" w:hAnsi="Sarabun Light" w:cs="Sarabun Light"/>
          <w:noProof/>
          <w:kern w:val="2"/>
          <w:sz w:val="24"/>
          <w:szCs w:val="24"/>
          <w:lang w:eastAsia="de-DE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3742433" w:history="1">
        <w:r w:rsidRPr="00987E86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Phase „Auftragsplanung“</w:t>
        </w:r>
        <w:r w:rsidRPr="00987E86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>
          <w:rPr>
            <w:rFonts w:ascii="Sarabun Light" w:hAnsi="Sarabun Light" w:cs="Sarabun Light"/>
            <w:noProof/>
            <w:webHidden/>
            <w:sz w:val="24"/>
            <w:szCs w:val="24"/>
          </w:rPr>
          <w:t>3</w:t>
        </w:r>
      </w:hyperlink>
    </w:p>
    <w:p w14:paraId="6D20F986" w14:textId="082A4C48" w:rsidR="00987E86" w:rsidRPr="00987E86" w:rsidRDefault="00B71553" w:rsidP="00987E86">
      <w:pPr>
        <w:pStyle w:val="TOC1"/>
        <w:rPr>
          <w:rStyle w:val="Hyperlink"/>
          <w:rFonts w:ascii="Sarabun Light" w:hAnsi="Sarabun Light" w:cs="Sarabun Light"/>
          <w:noProof/>
          <w:color w:val="056336"/>
          <w:sz w:val="24"/>
          <w:szCs w:val="24"/>
        </w:rPr>
      </w:pPr>
      <w:hyperlink w:anchor="_Toc163742434" w:history="1">
        <w:r w:rsidR="00987E86" w:rsidRPr="00987E86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Teilaufgabe</w:t>
        </w:r>
        <w:r w:rsidR="00987E86" w:rsidRPr="00987E86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987E86">
          <w:rPr>
            <w:rFonts w:ascii="Sarabun Light" w:hAnsi="Sarabun Light" w:cs="Sarabun Light"/>
            <w:noProof/>
            <w:webHidden/>
            <w:sz w:val="24"/>
            <w:szCs w:val="24"/>
          </w:rPr>
          <w:t>4</w:t>
        </w:r>
      </w:hyperlink>
    </w:p>
    <w:p w14:paraId="7B4EBB6B" w14:textId="1678F049" w:rsidR="00987E86" w:rsidRDefault="00987E86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38A6D01A" w14:textId="77777777" w:rsidR="00987E86" w:rsidRPr="00987E86" w:rsidRDefault="00987E86" w:rsidP="00987E86">
      <w:pPr>
        <w:rPr>
          <w:noProof/>
        </w:rPr>
      </w:pPr>
    </w:p>
    <w:p w14:paraId="2874181E" w14:textId="251178CD" w:rsidR="002D6018" w:rsidRPr="000B156B" w:rsidRDefault="00987E86" w:rsidP="00987E86">
      <w:pPr>
        <w:pStyle w:val="Heading1"/>
      </w:pPr>
      <w:r>
        <w:fldChar w:fldCharType="end"/>
      </w:r>
      <w:bookmarkStart w:id="0" w:name="_Toc163742433"/>
      <w:r w:rsidR="00363954" w:rsidRPr="000B156B">
        <w:t>P</w:t>
      </w:r>
      <w:r w:rsidR="005F4034" w:rsidRPr="000B156B">
        <w:t>hase</w:t>
      </w:r>
      <w:r w:rsidR="002D6018" w:rsidRPr="000B156B">
        <w:t xml:space="preserve"> „</w:t>
      </w:r>
      <w:r w:rsidR="00F95DA2" w:rsidRPr="000B156B">
        <w:t>Auftragsplanung</w:t>
      </w:r>
      <w:r w:rsidR="002D6018" w:rsidRPr="000B156B">
        <w:t>“</w:t>
      </w:r>
      <w:bookmarkEnd w:id="0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0B156B" w:rsidRPr="000B156B" w14:paraId="74E85363" w14:textId="77777777" w:rsidTr="00AD4309">
        <w:tc>
          <w:tcPr>
            <w:tcW w:w="2268" w:type="dxa"/>
            <w:shd w:val="clear" w:color="auto" w:fill="95C11F"/>
            <w:vAlign w:val="center"/>
          </w:tcPr>
          <w:p w14:paraId="08CDF265" w14:textId="77777777" w:rsidR="002D6018" w:rsidRPr="00AD4309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p w14:paraId="5FD8C8B5" w14:textId="5763F1B3" w:rsidR="001C1910" w:rsidRPr="000B156B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1. </w:t>
            </w:r>
            <w:r w:rsidR="009D199D" w:rsidRPr="000B156B">
              <w:rPr>
                <w:rFonts w:ascii="Sarabun Light" w:hAnsi="Sarabun Light" w:cs="Sarabun Light"/>
                <w:color w:val="auto"/>
              </w:rPr>
              <w:t>Ausführungsplanung erstellen</w:t>
            </w:r>
          </w:p>
          <w:p w14:paraId="1A98B48D" w14:textId="13720F4E" w:rsidR="001C1910" w:rsidRPr="000B156B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2. </w:t>
            </w:r>
            <w:r w:rsidR="009D199D" w:rsidRPr="000B156B">
              <w:rPr>
                <w:rFonts w:ascii="Sarabun Light" w:hAnsi="Sarabun Light" w:cs="Sarabun Light"/>
                <w:color w:val="auto"/>
              </w:rPr>
              <w:t>Geräte, Werkzeuge und Material zusammenstellen</w:t>
            </w:r>
          </w:p>
          <w:p w14:paraId="6F53552B" w14:textId="5FE8E9A9" w:rsidR="001C1910" w:rsidRPr="000B156B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3. </w:t>
            </w:r>
            <w:r w:rsidR="009D199D" w:rsidRPr="000B156B">
              <w:rPr>
                <w:rFonts w:ascii="Sarabun Light" w:hAnsi="Sarabun Light" w:cs="Sarabun Light"/>
                <w:color w:val="auto"/>
              </w:rPr>
              <w:t>Zeit- und Arbeitsplan erstellen</w:t>
            </w:r>
          </w:p>
          <w:p w14:paraId="31751D0D" w14:textId="4B374DF7" w:rsidR="009D199D" w:rsidRPr="000B156B" w:rsidRDefault="009D199D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079D3168" w14:textId="77777777" w:rsidTr="00AD4309">
        <w:tc>
          <w:tcPr>
            <w:tcW w:w="2268" w:type="dxa"/>
            <w:shd w:val="clear" w:color="auto" w:fill="ECECEC"/>
            <w:vAlign w:val="center"/>
          </w:tcPr>
          <w:p w14:paraId="0FD3EABD" w14:textId="77777777" w:rsidR="002D6018" w:rsidRPr="00AD4309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4FE10C2E" w14:textId="77777777" w:rsidR="002D6018" w:rsidRPr="000B156B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B0D48" wp14:editId="1DC46A67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4" name="Chevro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AF4F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4B0D48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4" o:spid="_x0000_s1028" type="#_x0000_t55" style="position:absolute;left:0;text-align:left;margin-left:85.7pt;margin-top:2.8pt;width:184.2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CwfjFa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211DAF4F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437E" w:rsidRPr="000B156B" w14:paraId="79CB6FA4" w14:textId="77777777" w:rsidTr="00F6437E">
        <w:trPr>
          <w:trHeight w:val="35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E916389" w14:textId="77777777" w:rsidR="00F6437E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5AA4778D" w14:textId="77777777" w:rsidR="00F6437E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6462033" w14:textId="77777777" w:rsidR="00F6437E" w:rsidRPr="00AD4309" w:rsidRDefault="00F6437E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918A307" w14:textId="2B4E3A8A" w:rsidR="00F6437E" w:rsidRPr="000B156B" w:rsidRDefault="00F6437E" w:rsidP="00F6437E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br/>
            </w:r>
            <w:r w:rsidRPr="00AD4309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sollen lernen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AF08FD9" w14:textId="02BE461F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F6437E" w:rsidRPr="000B156B" w14:paraId="63F8CC01" w14:textId="77777777" w:rsidTr="008E2F51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3EDFA73C" w14:textId="47ADB8A5" w:rsidR="00F6437E" w:rsidRPr="00F6437E" w:rsidRDefault="00F6437E" w:rsidP="00F6437E">
            <w:pPr>
              <w:pStyle w:val="BodyText"/>
              <w:ind w:right="113"/>
              <w:jc w:val="left"/>
              <w:rPr>
                <w:rFonts w:ascii="Sarabun SemiBold" w:hAnsi="Sarabun SemiBold" w:cs="Sarabun SemiBold"/>
                <w:color w:val="auto"/>
                <w:sz w:val="20"/>
                <w:szCs w:val="20"/>
              </w:rPr>
            </w:pPr>
          </w:p>
        </w:tc>
        <w:tc>
          <w:tcPr>
            <w:tcW w:w="3680" w:type="dxa"/>
          </w:tcPr>
          <w:p w14:paraId="251F7633" w14:textId="5C75A41C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fachgerecht Berechnungen durchzuführen</w:t>
            </w:r>
          </w:p>
        </w:tc>
        <w:tc>
          <w:tcPr>
            <w:tcW w:w="3681" w:type="dxa"/>
          </w:tcPr>
          <w:p w14:paraId="43064E5B" w14:textId="52B8E96B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fachgerecht einen Installation- und Stromlaufplan zu stellen </w:t>
            </w:r>
          </w:p>
        </w:tc>
      </w:tr>
      <w:tr w:rsidR="00F6437E" w:rsidRPr="000B156B" w14:paraId="60C86F31" w14:textId="77777777" w:rsidTr="00F6437E">
        <w:trPr>
          <w:trHeight w:val="407"/>
        </w:trPr>
        <w:tc>
          <w:tcPr>
            <w:tcW w:w="2268" w:type="dxa"/>
            <w:vMerge/>
            <w:shd w:val="clear" w:color="auto" w:fill="95C11F"/>
            <w:vAlign w:val="center"/>
          </w:tcPr>
          <w:p w14:paraId="58F20B80" w14:textId="77777777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6F6452B" w14:textId="13BFAA38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F6437E" w:rsidRPr="000B156B" w14:paraId="5F2C108A" w14:textId="77777777" w:rsidTr="008E2F51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3E31E385" w14:textId="2C9D8C35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6F73296E" w14:textId="1AA84EC0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einen Zeit- und Arbeitsplan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systematisch zu erstellen</w:t>
            </w:r>
          </w:p>
          <w:p w14:paraId="1AF23771" w14:textId="45E1DA77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gezielt Planungssoftware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einzusetzen</w:t>
            </w:r>
          </w:p>
        </w:tc>
        <w:tc>
          <w:tcPr>
            <w:tcW w:w="3681" w:type="dxa"/>
          </w:tcPr>
          <w:p w14:paraId="405AE8F2" w14:textId="0486E259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erforderliche Unterlagen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übersichtlich zusammenzustellen</w:t>
            </w:r>
          </w:p>
          <w:p w14:paraId="5945A086" w14:textId="45A61F03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die Arbeiten kontinuierlich zu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dokumentieren</w:t>
            </w:r>
          </w:p>
        </w:tc>
      </w:tr>
      <w:tr w:rsidR="00F6437E" w:rsidRPr="000B156B" w14:paraId="076A632E" w14:textId="77777777" w:rsidTr="008E2F51">
        <w:trPr>
          <w:trHeight w:val="399"/>
        </w:trPr>
        <w:tc>
          <w:tcPr>
            <w:tcW w:w="2268" w:type="dxa"/>
            <w:vMerge/>
            <w:shd w:val="clear" w:color="auto" w:fill="95C11F"/>
            <w:vAlign w:val="center"/>
          </w:tcPr>
          <w:p w14:paraId="6B001A91" w14:textId="77777777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7F404D7" w14:textId="79EECAA3" w:rsidR="00F6437E" w:rsidRPr="000B156B" w:rsidRDefault="00F6437E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 w:rsidRPr="00F6437E">
              <w:rPr>
                <w:rFonts w:ascii="Sarabun Light" w:hAnsi="Sarabun Light" w:cs="Sarabun Light"/>
                <w:color w:val="auto"/>
              </w:rPr>
              <w:t>personal / sozial</w:t>
            </w:r>
          </w:p>
        </w:tc>
      </w:tr>
      <w:tr w:rsidR="00F6437E" w:rsidRPr="000B156B" w14:paraId="19FE209C" w14:textId="77777777" w:rsidTr="008E2F51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25CC4F59" w14:textId="6DE9AC0D" w:rsidR="00F6437E" w:rsidRPr="000B156B" w:rsidRDefault="00F6437E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2A0CE1AD" w14:textId="1A8BD81E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fehlende Information selbstständig zu beschaffen bzw. zu recherchieren</w:t>
            </w:r>
          </w:p>
        </w:tc>
        <w:tc>
          <w:tcPr>
            <w:tcW w:w="3681" w:type="dxa"/>
          </w:tcPr>
          <w:p w14:paraId="4B3A633E" w14:textId="5E8D0466" w:rsidR="00F6437E" w:rsidRPr="000B156B" w:rsidRDefault="00F6437E" w:rsidP="00E06DB5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die eigene Rolle und Tätigkeit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 xml:space="preserve">bezüglich der Phase im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Arbeitsprozess zu reflektieren</w:t>
            </w:r>
          </w:p>
        </w:tc>
      </w:tr>
      <w:tr w:rsidR="007665C3" w:rsidRPr="000B156B" w14:paraId="0B324084" w14:textId="77777777" w:rsidTr="0046785A">
        <w:trPr>
          <w:trHeight w:val="40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712CD27" w14:textId="77777777" w:rsidR="007665C3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57553559" w14:textId="77777777" w:rsidR="007665C3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639DEB2" w14:textId="77777777" w:rsidR="007665C3" w:rsidRPr="00AD4309" w:rsidRDefault="007665C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3E7BB6" w14:textId="1C466154" w:rsidR="007665C3" w:rsidRPr="000B156B" w:rsidRDefault="007665C3" w:rsidP="007665C3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Die Auszubildenden beschäftigen sich mit folgenden Inhalten: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BFAAFAC" w14:textId="3F1D62CA" w:rsidR="007665C3" w:rsidRPr="000B156B" w:rsidRDefault="007665C3" w:rsidP="007665C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7665C3" w:rsidRPr="000B156B" w14:paraId="0BDFE18F" w14:textId="77777777" w:rsidTr="0046785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2FA63E" w14:textId="1FF2A964" w:rsidR="007665C3" w:rsidRPr="000B156B" w:rsidRDefault="007665C3" w:rsidP="007665C3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07130E81" w14:textId="3C0BEDCE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Installationsplan</w:t>
            </w:r>
          </w:p>
          <w:p w14:paraId="30AEC2D7" w14:textId="32A26384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Einpoligen Stromlaufplan</w:t>
            </w:r>
          </w:p>
          <w:p w14:paraId="1AD0938D" w14:textId="3C18AC7D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Zeit- und Arbeitsplan</w:t>
            </w:r>
          </w:p>
          <w:p w14:paraId="2E095A9D" w14:textId="4418D0E7" w:rsidR="007665C3" w:rsidRPr="000B156B" w:rsidRDefault="007665C3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8FF185B" w14:textId="75C090E3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Materialliste</w:t>
            </w:r>
          </w:p>
          <w:p w14:paraId="77835BDB" w14:textId="7A3DDF09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Werkzeugliste</w:t>
            </w:r>
          </w:p>
          <w:p w14:paraId="37E5F474" w14:textId="0BE2FEA6" w:rsidR="007665C3" w:rsidRPr="000B156B" w:rsidRDefault="007665C3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7665C3" w:rsidRPr="000B156B" w14:paraId="616525AC" w14:textId="77777777" w:rsidTr="0046785A">
        <w:trPr>
          <w:trHeight w:val="391"/>
        </w:trPr>
        <w:tc>
          <w:tcPr>
            <w:tcW w:w="2268" w:type="dxa"/>
            <w:vMerge/>
            <w:shd w:val="clear" w:color="auto" w:fill="95C11F"/>
            <w:vAlign w:val="center"/>
          </w:tcPr>
          <w:p w14:paraId="4236D971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3B3BCF7" w14:textId="2BB8687B" w:rsidR="007665C3" w:rsidRPr="000B156B" w:rsidRDefault="007665C3" w:rsidP="007665C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7665C3" w:rsidRPr="000B156B" w14:paraId="2C182F3D" w14:textId="77777777" w:rsidTr="0046785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000367A8" w14:textId="24E05CE0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22066178" w14:textId="1DD27D2C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Planungssoftware (z. B.: AutoCAD)</w:t>
            </w:r>
          </w:p>
          <w:p w14:paraId="4466CFC2" w14:textId="46C458D8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Checklisten</w:t>
            </w:r>
          </w:p>
          <w:p w14:paraId="1DAC47C3" w14:textId="31E913B7" w:rsidR="007665C3" w:rsidRPr="000B156B" w:rsidRDefault="007665C3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726CD55" w14:textId="77777777" w:rsidR="007665C3" w:rsidRPr="000B156B" w:rsidRDefault="007665C3" w:rsidP="006127A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Laptop/Tablet/PC</w:t>
            </w:r>
          </w:p>
          <w:p w14:paraId="36A01018" w14:textId="77777777" w:rsidR="007665C3" w:rsidRPr="000B156B" w:rsidRDefault="007665C3" w:rsidP="006127A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MS-Office</w:t>
            </w:r>
          </w:p>
          <w:p w14:paraId="31933EF7" w14:textId="20751802" w:rsidR="007665C3" w:rsidRPr="000B156B" w:rsidRDefault="007665C3" w:rsidP="006127AE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7549D25D" w14:textId="54E5E633" w:rsidR="007665C3" w:rsidRPr="000B156B" w:rsidRDefault="007665C3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7665C3" w:rsidRPr="000B156B" w14:paraId="384B602C" w14:textId="77777777" w:rsidTr="0046785A">
        <w:trPr>
          <w:trHeight w:val="413"/>
        </w:trPr>
        <w:tc>
          <w:tcPr>
            <w:tcW w:w="2268" w:type="dxa"/>
            <w:vMerge/>
            <w:shd w:val="clear" w:color="auto" w:fill="95C11F"/>
            <w:vAlign w:val="center"/>
          </w:tcPr>
          <w:p w14:paraId="05ED1A7C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144D27A" w14:textId="35CBBC17" w:rsidR="007665C3" w:rsidRPr="000B156B" w:rsidRDefault="007665C3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7665C3" w:rsidRPr="000B156B" w14:paraId="0F535AD7" w14:textId="77777777" w:rsidTr="0046785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F5F225" w14:textId="3B591EB2" w:rsidR="007665C3" w:rsidRPr="000B156B" w:rsidRDefault="007665C3" w:rsidP="007665C3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21406B42" w14:textId="77777777" w:rsidR="007665C3" w:rsidRPr="000B156B" w:rsidRDefault="007665C3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65574563" w14:textId="73332D36" w:rsidR="007665C3" w:rsidRPr="000B156B" w:rsidRDefault="007665C3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</w:tc>
        <w:tc>
          <w:tcPr>
            <w:tcW w:w="3681" w:type="dxa"/>
          </w:tcPr>
          <w:p w14:paraId="600DDFE6" w14:textId="20C99EF6" w:rsidR="007665C3" w:rsidRPr="000B156B" w:rsidRDefault="007665C3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</w:tc>
      </w:tr>
      <w:tr w:rsidR="007665C3" w:rsidRPr="000B156B" w14:paraId="6F4DB0B4" w14:textId="77777777" w:rsidTr="0046785A">
        <w:trPr>
          <w:trHeight w:val="406"/>
        </w:trPr>
        <w:tc>
          <w:tcPr>
            <w:tcW w:w="2268" w:type="dxa"/>
            <w:vMerge/>
            <w:shd w:val="clear" w:color="auto" w:fill="95C11F"/>
          </w:tcPr>
          <w:p w14:paraId="6366CF89" w14:textId="77777777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FEDC28E" w14:textId="4B3FE1AE" w:rsidR="007665C3" w:rsidRPr="000B156B" w:rsidRDefault="007665C3" w:rsidP="00F6437E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 w:rsidRPr="00F6437E"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7665C3" w:rsidRPr="000B156B" w14:paraId="137BBC77" w14:textId="77777777" w:rsidTr="0046785A">
        <w:trPr>
          <w:trHeight w:val="1134"/>
        </w:trPr>
        <w:tc>
          <w:tcPr>
            <w:tcW w:w="2268" w:type="dxa"/>
            <w:vMerge/>
            <w:shd w:val="clear" w:color="auto" w:fill="95C11F"/>
          </w:tcPr>
          <w:p w14:paraId="5F92F3C5" w14:textId="03A4260F" w:rsidR="007665C3" w:rsidRPr="000B156B" w:rsidRDefault="007665C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4D715E21" w14:textId="62EE99AA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Leitungsverlegung und </w:t>
            </w:r>
            <w:r w:rsidR="00FE7FEA">
              <w:rPr>
                <w:rFonts w:ascii="Sarabun Light" w:hAnsi="Sarabun Light" w:cs="Sarabun Light"/>
                <w:color w:val="auto"/>
              </w:rPr>
              <w:br/>
            </w:r>
            <w:r w:rsidRPr="000B156B">
              <w:rPr>
                <w:rFonts w:ascii="Sarabun Light" w:hAnsi="Sarabun Light" w:cs="Sarabun Light"/>
                <w:color w:val="auto"/>
              </w:rPr>
              <w:t>Installationszonen</w:t>
            </w:r>
          </w:p>
          <w:p w14:paraId="7286B8B4" w14:textId="20A5AE20" w:rsidR="007665C3" w:rsidRPr="000B156B" w:rsidRDefault="007665C3" w:rsidP="006127A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Installationsschaltpläne erstellen</w:t>
            </w:r>
          </w:p>
          <w:p w14:paraId="239EBB03" w14:textId="372C2242" w:rsidR="007665C3" w:rsidRPr="000B156B" w:rsidRDefault="007665C3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76B6781C" w14:textId="464207AB" w:rsidR="007665C3" w:rsidRPr="000B156B" w:rsidRDefault="007665C3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Arbeitsorganisation</w:t>
            </w:r>
          </w:p>
          <w:p w14:paraId="271ED71D" w14:textId="77777777" w:rsidR="007665C3" w:rsidRPr="000B156B" w:rsidRDefault="007665C3" w:rsidP="00A70FB7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Ressourcenmanagement</w:t>
            </w:r>
          </w:p>
          <w:p w14:paraId="1B7931E4" w14:textId="16604F5D" w:rsidR="007665C3" w:rsidRPr="000B156B" w:rsidRDefault="007665C3" w:rsidP="00A70FB7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Schaltungs- und Funktionsanalyse</w:t>
            </w:r>
          </w:p>
        </w:tc>
      </w:tr>
    </w:tbl>
    <w:p w14:paraId="0B874241" w14:textId="77777777" w:rsidR="001B7E68" w:rsidRPr="00987E86" w:rsidRDefault="008737C3" w:rsidP="00987E86">
      <w:pPr>
        <w:pStyle w:val="Heading1"/>
      </w:pPr>
      <w:bookmarkStart w:id="1" w:name="_Toc163742434"/>
      <w:r w:rsidRPr="00987E86">
        <w:lastRenderedPageBreak/>
        <w:t>Teilaufgabe</w:t>
      </w:r>
      <w:bookmarkEnd w:id="1"/>
    </w:p>
    <w:p w14:paraId="5F056312" w14:textId="7AC0B4A9" w:rsidR="001B7E68" w:rsidRPr="002E12B1" w:rsidRDefault="001B7E68" w:rsidP="002E12B1">
      <w:pPr>
        <w:pStyle w:val="Footer"/>
        <w:jc w:val="center"/>
        <w:rPr>
          <w:rFonts w:ascii="Sarabun Medium" w:hAnsi="Sarabun Medium" w:cs="Sarabun Medium"/>
          <w:color w:val="056336"/>
          <w:sz w:val="28"/>
          <w:szCs w:val="28"/>
        </w:rPr>
      </w:pPr>
      <w:r w:rsidRPr="002E12B1">
        <w:rPr>
          <w:rFonts w:ascii="Sarabun Medium" w:hAnsi="Sarabun Medium" w:cs="Sarabun Medium"/>
          <w:color w:val="056336"/>
          <w:sz w:val="28"/>
          <w:szCs w:val="28"/>
        </w:rPr>
        <w:t xml:space="preserve">Titel: </w:t>
      </w:r>
      <w:r w:rsidR="00AA7634" w:rsidRPr="002E12B1">
        <w:rPr>
          <w:rFonts w:ascii="Sarabun Medium" w:hAnsi="Sarabun Medium" w:cs="Sarabun Medium"/>
          <w:color w:val="056336"/>
          <w:sz w:val="28"/>
          <w:szCs w:val="28"/>
        </w:rPr>
        <w:t>Ausführungsplanung erstellen</w:t>
      </w:r>
    </w:p>
    <w:p w14:paraId="6CB690DD" w14:textId="77777777" w:rsidR="001B7E68" w:rsidRPr="000B156B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0B156B" w:rsidRPr="000B156B" w14:paraId="39A27742" w14:textId="77777777" w:rsidTr="00AD4309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32E05AA2" w14:textId="77777777" w:rsidR="008D1022" w:rsidRPr="00AD4309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0469FF16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2AB0EB4C" w14:textId="7E42F46B" w:rsidR="008D1022" w:rsidRPr="00AD4309" w:rsidRDefault="00DF211E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</w:t>
            </w:r>
            <w:r w:rsidR="008D1022" w:rsidRPr="00AD4309">
              <w:rPr>
                <w:rFonts w:ascii="Sarabun Light" w:hAnsi="Sarabun Light" w:cs="Sarabun Light"/>
                <w:color w:val="auto"/>
              </w:rPr>
              <w:t>nnahme</w:t>
            </w:r>
          </w:p>
          <w:p w14:paraId="6401C580" w14:textId="7CBD476C" w:rsidR="00DF211E" w:rsidRPr="00AD4309" w:rsidRDefault="00DF211E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F0A73A"/>
          </w:tcPr>
          <w:p w14:paraId="1CF87641" w14:textId="77777777" w:rsidR="000B156B" w:rsidRPr="00AD4309" w:rsidRDefault="003F151B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0B156B" w:rsidRPr="00AD4309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3302B8BC" w14:textId="498F63E7" w:rsidR="008D1022" w:rsidRPr="00AD4309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94449AB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0A75DA18" w14:textId="7EE81A42" w:rsidR="008D1022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3DAFEEF6" w14:textId="77777777" w:rsidR="000B156B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Auftrags</w:t>
            </w:r>
            <w:r w:rsidR="000B156B" w:rsidRPr="00AD4309">
              <w:rPr>
                <w:rFonts w:ascii="Sarabun Light" w:hAnsi="Sarabun Light" w:cs="Sarabun Light"/>
                <w:color w:val="auto"/>
              </w:rPr>
              <w:t>-</w:t>
            </w:r>
          </w:p>
          <w:p w14:paraId="663C7D5E" w14:textId="75F4716A" w:rsidR="008D1022" w:rsidRPr="00AD4309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AD4309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28C5FF56" w14:textId="77777777" w:rsidR="001B7E68" w:rsidRPr="000B156B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0B156B" w:rsidRPr="000B156B" w14:paraId="4BA0A153" w14:textId="77777777" w:rsidTr="00987E86">
        <w:trPr>
          <w:trHeight w:val="922"/>
        </w:trPr>
        <w:tc>
          <w:tcPr>
            <w:tcW w:w="2479" w:type="dxa"/>
            <w:shd w:val="clear" w:color="auto" w:fill="95C11F"/>
            <w:vAlign w:val="center"/>
          </w:tcPr>
          <w:p w14:paraId="4EE15058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tc>
          <w:tcPr>
            <w:tcW w:w="7160" w:type="dxa"/>
            <w:gridSpan w:val="2"/>
          </w:tcPr>
          <w:p w14:paraId="34D43276" w14:textId="1A7AC86A" w:rsidR="00C36415" w:rsidRPr="000B156B" w:rsidRDefault="00575DEF" w:rsidP="00987E8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In dieser Teilaufgabe geht es darum, dass die Auszubildenden eine Ausführungsplanung unter Berücksichtigung der geltenden Gesetze, Normen und Vorschriften erstell</w:t>
            </w:r>
            <w:r w:rsidR="001A1E1E" w:rsidRPr="000B156B">
              <w:rPr>
                <w:rFonts w:ascii="Sarabun Light" w:hAnsi="Sarabun Light" w:cs="Sarabun Light"/>
                <w:color w:val="auto"/>
              </w:rPr>
              <w:t>en</w:t>
            </w:r>
          </w:p>
        </w:tc>
      </w:tr>
      <w:tr w:rsidR="000B156B" w:rsidRPr="000B156B" w14:paraId="2DCCB9BC" w14:textId="77777777" w:rsidTr="00FE7FEA">
        <w:trPr>
          <w:trHeight w:val="1297"/>
        </w:trPr>
        <w:tc>
          <w:tcPr>
            <w:tcW w:w="2479" w:type="dxa"/>
            <w:shd w:val="clear" w:color="auto" w:fill="95C11F"/>
            <w:vAlign w:val="center"/>
          </w:tcPr>
          <w:p w14:paraId="6C59B96D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</w:p>
        </w:tc>
        <w:tc>
          <w:tcPr>
            <w:tcW w:w="7160" w:type="dxa"/>
            <w:gridSpan w:val="2"/>
          </w:tcPr>
          <w:p w14:paraId="492B875A" w14:textId="77777777" w:rsidR="00C36415" w:rsidRPr="000B156B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</w:t>
            </w:r>
            <w:r w:rsidRPr="000B156B"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p w14:paraId="1C856DE2" w14:textId="6EF6D63A" w:rsidR="00E050C4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Installationsplan</w:t>
            </w:r>
          </w:p>
          <w:p w14:paraId="0E8560AA" w14:textId="406BC4DF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Einpoliger Stromlaufplan</w:t>
            </w:r>
          </w:p>
          <w:p w14:paraId="016C7928" w14:textId="7C953421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Materialliste</w:t>
            </w:r>
          </w:p>
          <w:p w14:paraId="25F4722C" w14:textId="52E01443" w:rsidR="00C36415" w:rsidRPr="000B156B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41999E1D" w14:textId="77777777" w:rsidTr="00AD4309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21FE1A2B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591C60"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</w:p>
        </w:tc>
        <w:tc>
          <w:tcPr>
            <w:tcW w:w="7160" w:type="dxa"/>
            <w:gridSpan w:val="2"/>
          </w:tcPr>
          <w:p w14:paraId="2C3EB84B" w14:textId="77777777" w:rsidR="00C36415" w:rsidRPr="00AD4309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Lern- und Arbeitsaufgaben benötigte Ergebnisse </w:t>
            </w:r>
          </w:p>
          <w:p w14:paraId="6864BAF0" w14:textId="77777777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Vollständiges Leistungsverzeichnis </w:t>
            </w:r>
          </w:p>
          <w:p w14:paraId="5A0EC8F0" w14:textId="77777777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Grundriss des Büros </w:t>
            </w:r>
          </w:p>
          <w:p w14:paraId="2DCB8CC6" w14:textId="7B648352" w:rsidR="00E050C4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Gesprächsprotokoll (Kundenberatung)</w:t>
            </w:r>
          </w:p>
          <w:p w14:paraId="5506E211" w14:textId="77777777" w:rsidR="00C36415" w:rsidRPr="000B156B" w:rsidRDefault="00C36415" w:rsidP="00EE364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041B80EB" w14:textId="77777777" w:rsidR="00C36415" w:rsidRPr="00AD4309" w:rsidRDefault="007802C3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AD4309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AD4309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p w14:paraId="5A5B90AB" w14:textId="77777777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Geräte, Werkzeuge und Material zusammenstellen </w:t>
            </w:r>
          </w:p>
          <w:p w14:paraId="2DAE21FE" w14:textId="77777777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Elektroinstallation durchführen </w:t>
            </w:r>
          </w:p>
          <w:p w14:paraId="76BEEBFD" w14:textId="05C9E6F6" w:rsidR="00E050C4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Abschlussdokumentation erstellen</w:t>
            </w:r>
          </w:p>
          <w:p w14:paraId="1F37FAB4" w14:textId="77777777" w:rsidR="00C36415" w:rsidRPr="000B156B" w:rsidRDefault="00C36415" w:rsidP="00EE364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576F04CF" w14:textId="77777777" w:rsidTr="00AD4309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D538664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</w:tc>
        <w:tc>
          <w:tcPr>
            <w:tcW w:w="7160" w:type="dxa"/>
            <w:gridSpan w:val="2"/>
          </w:tcPr>
          <w:p w14:paraId="48578B96" w14:textId="77777777" w:rsidR="00C36415" w:rsidRPr="000B156B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Die Auszubildenden sollen lernen, … </w:t>
            </w:r>
          </w:p>
          <w:p w14:paraId="283AC5B6" w14:textId="05BBF1F6" w:rsidR="00E050C4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fachgerecht Berechnungen durchzuführen</w:t>
            </w:r>
          </w:p>
          <w:p w14:paraId="27046875" w14:textId="163E0AE4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gezielt Planungssoftware einzusetzen</w:t>
            </w:r>
          </w:p>
          <w:p w14:paraId="28A8FF6C" w14:textId="653479DC" w:rsidR="00EE3645" w:rsidRPr="000B156B" w:rsidRDefault="00EE3645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fachgerecht einen Installation- und Stromlaufplan zu erstellen</w:t>
            </w:r>
          </w:p>
          <w:p w14:paraId="6192CA7D" w14:textId="5B66751B" w:rsidR="00C36415" w:rsidRPr="000B156B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5F1F2FBC" w14:textId="77777777" w:rsidTr="00AD4309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186C83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</w:tc>
        <w:tc>
          <w:tcPr>
            <w:tcW w:w="7160" w:type="dxa"/>
            <w:gridSpan w:val="2"/>
          </w:tcPr>
          <w:p w14:paraId="1907CC56" w14:textId="77777777" w:rsidR="00C36415" w:rsidRPr="000B156B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Die Auszubildenden beschäftigen sich mit folgenden Inhalten:</w:t>
            </w:r>
          </w:p>
          <w:p w14:paraId="3BDF0DE2" w14:textId="5CFB3AD4" w:rsidR="00E050C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Erstellen eines Installationsplans</w:t>
            </w:r>
          </w:p>
          <w:p w14:paraId="2D0CB55A" w14:textId="216B48A2" w:rsidR="002B759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Berechnung von Leitungslängen unter Beachtung von Installationszonen</w:t>
            </w:r>
          </w:p>
          <w:p w14:paraId="2BCE3237" w14:textId="25207B81" w:rsidR="002B759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Erstellung eines einpoligen Stromlaufplans für benötigte Leuchten- und Steckdosenstromkreise</w:t>
            </w:r>
          </w:p>
          <w:p w14:paraId="6A2ED4EF" w14:textId="2FC78865" w:rsidR="002B759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Anlegen einer Materialliste</w:t>
            </w:r>
          </w:p>
          <w:p w14:paraId="5B36C48D" w14:textId="60CA100A" w:rsidR="00C36415" w:rsidRPr="000B156B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7A60BD14" w14:textId="77777777" w:rsidTr="00AD4309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A772952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</w:p>
        </w:tc>
        <w:tc>
          <w:tcPr>
            <w:tcW w:w="3580" w:type="dxa"/>
          </w:tcPr>
          <w:p w14:paraId="58790973" w14:textId="2D82F2E2" w:rsidR="00C36415" w:rsidRPr="000B156B" w:rsidRDefault="00B71553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9768667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7F6" w:rsidRPr="000B156B">
                  <w:rPr>
                    <w:rFonts w:ascii="Segoe UI Symbol" w:eastAsia="MS Gothic" w:hAnsi="Segoe UI Symbol" w:cs="Segoe UI Symbol"/>
                    <w:color w:val="auto"/>
                  </w:rPr>
                  <w:t>☒</w:t>
                </w:r>
              </w:sdtContent>
            </w:sdt>
            <w:r w:rsidR="00C36415" w:rsidRPr="000B156B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366C78BD" w14:textId="77777777" w:rsidR="00C36415" w:rsidRPr="000B156B" w:rsidRDefault="00B71553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67110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0B156B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0B156B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0B156B" w:rsidRPr="000B156B" w14:paraId="0294EDFA" w14:textId="77777777" w:rsidTr="00AD4309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C42A0F9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</w:p>
        </w:tc>
        <w:tc>
          <w:tcPr>
            <w:tcW w:w="7160" w:type="dxa"/>
            <w:gridSpan w:val="2"/>
          </w:tcPr>
          <w:p w14:paraId="5C302BFC" w14:textId="77777777" w:rsidR="002B7594" w:rsidRPr="000B156B" w:rsidRDefault="002B7594" w:rsidP="002B75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Büroarbeitsplatz </w:t>
            </w:r>
          </w:p>
          <w:p w14:paraId="1ADDB678" w14:textId="509B80AD" w:rsidR="00E050C4" w:rsidRPr="000B156B" w:rsidRDefault="002B7594" w:rsidP="002B759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Tablet/PC (Internetzugang)</w:t>
            </w:r>
          </w:p>
          <w:p w14:paraId="53266246" w14:textId="7B6C24F8" w:rsidR="00C36415" w:rsidRPr="000B156B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46552807" w14:textId="77777777" w:rsidTr="00AD4309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267A3B6E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</w:p>
        </w:tc>
        <w:tc>
          <w:tcPr>
            <w:tcW w:w="7160" w:type="dxa"/>
            <w:gridSpan w:val="2"/>
          </w:tcPr>
          <w:p w14:paraId="4798C19E" w14:textId="158BFC70" w:rsidR="00E050C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Planungssoftware (</w:t>
            </w:r>
            <w:r w:rsidR="00F829D0" w:rsidRPr="000B156B">
              <w:rPr>
                <w:rFonts w:ascii="Sarabun Light" w:hAnsi="Sarabun Light" w:cs="Sarabun Light"/>
                <w:color w:val="auto"/>
              </w:rPr>
              <w:t>Auto</w:t>
            </w:r>
            <w:r w:rsidRPr="000B156B">
              <w:rPr>
                <w:rFonts w:ascii="Sarabun Light" w:hAnsi="Sarabun Light" w:cs="Sarabun Light"/>
                <w:color w:val="auto"/>
              </w:rPr>
              <w:t>CA</w:t>
            </w:r>
            <w:r w:rsidR="00B14CA5" w:rsidRPr="000B156B">
              <w:rPr>
                <w:rFonts w:ascii="Sarabun Light" w:hAnsi="Sarabun Light" w:cs="Sarabun Light"/>
                <w:color w:val="auto"/>
              </w:rPr>
              <w:t>D</w:t>
            </w:r>
            <w:r w:rsidRPr="000B156B">
              <w:rPr>
                <w:rFonts w:ascii="Sarabun Light" w:hAnsi="Sarabun Light" w:cs="Sarabun Light"/>
                <w:color w:val="auto"/>
              </w:rPr>
              <w:t>)</w:t>
            </w:r>
          </w:p>
          <w:p w14:paraId="113FDE3D" w14:textId="608EB31C" w:rsidR="002B7594" w:rsidRPr="000B156B" w:rsidRDefault="002B7594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Fachbücher (Installationszonen, Verlegearten, Installationsschaltungen)</w:t>
            </w:r>
          </w:p>
          <w:p w14:paraId="7652FDD9" w14:textId="706DBE0A" w:rsidR="00FE7FEA" w:rsidRPr="00FE7FEA" w:rsidRDefault="002B7594" w:rsidP="00FE7FE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DIN 18015-3: Elektrische Anlagen in Wohngebäuden – Teil 3</w:t>
            </w:r>
          </w:p>
          <w:p w14:paraId="3A46B9DD" w14:textId="2C5D7655" w:rsidR="00C36415" w:rsidRPr="000B156B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0B156B" w:rsidRPr="000B156B" w14:paraId="424CD0BB" w14:textId="77777777" w:rsidTr="00FE7FEA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71317A6E" w14:textId="1380AD88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FE7FEA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</w:p>
        </w:tc>
        <w:tc>
          <w:tcPr>
            <w:tcW w:w="7160" w:type="dxa"/>
            <w:gridSpan w:val="2"/>
          </w:tcPr>
          <w:p w14:paraId="1232CF71" w14:textId="7B2A6D8D" w:rsidR="00FE7FEA" w:rsidRPr="00FE7FEA" w:rsidRDefault="00056876" w:rsidP="00FE7FEA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 xml:space="preserve">Empfehlung: </w:t>
            </w:r>
            <w:r w:rsidR="00297A95" w:rsidRPr="000B156B">
              <w:rPr>
                <w:rFonts w:ascii="Sarabun Light" w:hAnsi="Sarabun Light" w:cs="Sarabun Light"/>
                <w:color w:val="auto"/>
              </w:rPr>
              <w:t>Vier-Stufen-Methode</w:t>
            </w:r>
          </w:p>
        </w:tc>
      </w:tr>
      <w:tr w:rsidR="000B156B" w:rsidRPr="000B156B" w14:paraId="1F221B4D" w14:textId="77777777" w:rsidTr="00FE7FEA">
        <w:trPr>
          <w:trHeight w:val="415"/>
        </w:trPr>
        <w:tc>
          <w:tcPr>
            <w:tcW w:w="2479" w:type="dxa"/>
            <w:shd w:val="clear" w:color="auto" w:fill="95C11F"/>
            <w:vAlign w:val="center"/>
          </w:tcPr>
          <w:p w14:paraId="17F075FF" w14:textId="77777777" w:rsidR="00C36415" w:rsidRPr="00AD4309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AD4309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</w:p>
        </w:tc>
        <w:tc>
          <w:tcPr>
            <w:tcW w:w="7160" w:type="dxa"/>
            <w:gridSpan w:val="2"/>
          </w:tcPr>
          <w:p w14:paraId="27AFD243" w14:textId="02FB2E3B" w:rsidR="00C36415" w:rsidRPr="000B156B" w:rsidRDefault="00902C2E" w:rsidP="00FE7FEA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  <w:r w:rsidRPr="000B156B">
              <w:rPr>
                <w:rFonts w:ascii="Sarabun Light" w:hAnsi="Sarabun Light" w:cs="Sarabun Light"/>
                <w:color w:val="auto"/>
              </w:rPr>
              <w:t>4 - 6 Stunden</w:t>
            </w:r>
            <w:r w:rsidR="00FE7FEA">
              <w:rPr>
                <w:rFonts w:ascii="Sarabun Light" w:hAnsi="Sarabun Light" w:cs="Sarabun Light"/>
                <w:color w:val="auto"/>
              </w:rPr>
              <w:t xml:space="preserve">                                        </w:t>
            </w:r>
            <w:r w:rsidR="00FE7FEA" w:rsidRPr="00FE7FEA">
              <w:rPr>
                <w:rFonts w:ascii="Sarabun Light" w:hAnsi="Sarabun Light" w:cs="Sarabun Light"/>
                <w:color w:val="auto"/>
                <w:sz w:val="16"/>
                <w:szCs w:val="16"/>
              </w:rPr>
              <w:t>für weitere Lern- und Arbeitsaufgaben ggf. duplizieren</w:t>
            </w:r>
          </w:p>
        </w:tc>
      </w:tr>
    </w:tbl>
    <w:p w14:paraId="32673CD9" w14:textId="7CE3B2C3" w:rsidR="00575AC8" w:rsidRPr="00FE7FEA" w:rsidRDefault="00575AC8" w:rsidP="00FE7FEA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FE7FEA" w:rsidSect="0069344B">
          <w:headerReference w:type="default" r:id="rId9"/>
          <w:footerReference w:type="default" r:id="rId10"/>
          <w:headerReference w:type="first" r:id="rId11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3D962580" w14:textId="50799120" w:rsidR="00575AC8" w:rsidRPr="000B156B" w:rsidRDefault="00924043" w:rsidP="00575AC8">
      <w:pPr>
        <w:rPr>
          <w:rFonts w:ascii="Sarabun Light" w:hAnsi="Sarabun Light" w:cs="Sarabun Light"/>
          <w:color w:val="auto"/>
          <w:lang w:eastAsia="de-DE"/>
        </w:rPr>
      </w:pPr>
      <w:r w:rsidRPr="000B156B">
        <w:rPr>
          <w:rFonts w:ascii="Sarabun Light" w:hAnsi="Sarabun Light" w:cs="Sarabun Light"/>
          <w:noProof/>
          <w:color w:val="auto"/>
        </w:rPr>
        <w:lastRenderedPageBreak/>
        <w:drawing>
          <wp:anchor distT="0" distB="0" distL="114300" distR="114300" simplePos="0" relativeHeight="251681792" behindDoc="1" locked="0" layoutInCell="1" allowOverlap="1" wp14:anchorId="619EBDF0" wp14:editId="68789D29">
            <wp:simplePos x="0" y="0"/>
            <wp:positionH relativeFrom="page">
              <wp:posOffset>0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9744" behindDoc="1" locked="0" layoutInCell="1" allowOverlap="1" wp14:anchorId="55042341" wp14:editId="1AC9581F">
            <wp:simplePos x="0" y="0"/>
            <wp:positionH relativeFrom="column">
              <wp:posOffset>5684520</wp:posOffset>
            </wp:positionH>
            <wp:positionV relativeFrom="paragraph">
              <wp:posOffset>8071485</wp:posOffset>
            </wp:positionV>
            <wp:extent cx="753110" cy="892175"/>
            <wp:effectExtent l="0" t="0" r="889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3600" behindDoc="1" locked="0" layoutInCell="1" allowOverlap="1" wp14:anchorId="39465921" wp14:editId="5AD625D9">
            <wp:simplePos x="0" y="0"/>
            <wp:positionH relativeFrom="column">
              <wp:posOffset>4041499</wp:posOffset>
            </wp:positionH>
            <wp:positionV relativeFrom="paragraph">
              <wp:posOffset>7877175</wp:posOffset>
            </wp:positionV>
            <wp:extent cx="1466850" cy="1209675"/>
            <wp:effectExtent l="0" t="0" r="0" b="952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8480" behindDoc="1" locked="0" layoutInCell="1" allowOverlap="1" wp14:anchorId="6476CE05" wp14:editId="3CCA8E00">
            <wp:simplePos x="0" y="0"/>
            <wp:positionH relativeFrom="column">
              <wp:posOffset>4122558</wp:posOffset>
            </wp:positionH>
            <wp:positionV relativeFrom="paragraph">
              <wp:posOffset>5478477</wp:posOffset>
            </wp:positionV>
            <wp:extent cx="1993567" cy="588969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67" cy="588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7456" behindDoc="1" locked="0" layoutInCell="1" allowOverlap="1" wp14:anchorId="41B67D54" wp14:editId="10F2C580">
            <wp:simplePos x="0" y="0"/>
            <wp:positionH relativeFrom="column">
              <wp:posOffset>4037247</wp:posOffset>
            </wp:positionH>
            <wp:positionV relativeFrom="paragraph">
              <wp:posOffset>4762500</wp:posOffset>
            </wp:positionV>
            <wp:extent cx="2142821" cy="713367"/>
            <wp:effectExtent l="0" t="0" r="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21" cy="7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2576" behindDoc="1" locked="0" layoutInCell="1" allowOverlap="1" wp14:anchorId="4C8F8C00" wp14:editId="2F479700">
            <wp:simplePos x="0" y="0"/>
            <wp:positionH relativeFrom="column">
              <wp:posOffset>1869357</wp:posOffset>
            </wp:positionH>
            <wp:positionV relativeFrom="paragraph">
              <wp:posOffset>5666740</wp:posOffset>
            </wp:positionV>
            <wp:extent cx="877963" cy="301873"/>
            <wp:effectExtent l="0" t="0" r="0" b="317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63" cy="3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0528" behindDoc="1" locked="0" layoutInCell="1" allowOverlap="1" wp14:anchorId="64BC8CA4" wp14:editId="306C6E35">
            <wp:simplePos x="0" y="0"/>
            <wp:positionH relativeFrom="column">
              <wp:posOffset>-846419</wp:posOffset>
            </wp:positionH>
            <wp:positionV relativeFrom="paragraph">
              <wp:posOffset>5322791</wp:posOffset>
            </wp:positionV>
            <wp:extent cx="1817011" cy="1285461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11" cy="12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9504" behindDoc="1" locked="0" layoutInCell="1" allowOverlap="1" wp14:anchorId="4ACCC00B" wp14:editId="2BF04934">
            <wp:simplePos x="0" y="0"/>
            <wp:positionH relativeFrom="column">
              <wp:posOffset>-565067</wp:posOffset>
            </wp:positionH>
            <wp:positionV relativeFrom="paragraph">
              <wp:posOffset>4949190</wp:posOffset>
            </wp:positionV>
            <wp:extent cx="529590" cy="389255"/>
            <wp:effectExtent l="0" t="0" r="381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71552" behindDoc="1" locked="0" layoutInCell="1" allowOverlap="1" wp14:anchorId="3C351640" wp14:editId="5BA35E3B">
            <wp:simplePos x="0" y="0"/>
            <wp:positionH relativeFrom="column">
              <wp:posOffset>1842052</wp:posOffset>
            </wp:positionH>
            <wp:positionV relativeFrom="paragraph">
              <wp:posOffset>4935855</wp:posOffset>
            </wp:positionV>
            <wp:extent cx="1073150" cy="384810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C8" w:rsidRPr="000B156B">
        <w:rPr>
          <w:rFonts w:ascii="Sarabun Light" w:hAnsi="Sarabun Light" w:cs="Sarabun Light"/>
          <w:noProof/>
          <w:color w:val="auto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62D421" wp14:editId="5B70AF88">
                <wp:simplePos x="0" y="0"/>
                <wp:positionH relativeFrom="column">
                  <wp:posOffset>-959172</wp:posOffset>
                </wp:positionH>
                <wp:positionV relativeFrom="paragraph">
                  <wp:posOffset>1538301</wp:posOffset>
                </wp:positionV>
                <wp:extent cx="7669530" cy="3174942"/>
                <wp:effectExtent l="0" t="0" r="26670" b="26035"/>
                <wp:wrapNone/>
                <wp:docPr id="50" name="Recht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530" cy="3174942"/>
                        </a:xfrm>
                        <a:prstGeom prst="rect">
                          <a:avLst/>
                        </a:prstGeom>
                        <a:solidFill>
                          <a:srgbClr val="0A76A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BF1ED" id="Rechteck 50" o:spid="_x0000_s1026" style="position:absolute;margin-left:-75.55pt;margin-top:121.15pt;width:603.9pt;height:25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" fillcolor="#0a76ab" strokecolor="#243f60 [1604]" strokeweight="2pt"/>
            </w:pict>
          </mc:Fallback>
        </mc:AlternateContent>
      </w:r>
    </w:p>
    <w:p w14:paraId="44298314" w14:textId="77777777" w:rsidR="00F7454A" w:rsidRPr="000B156B" w:rsidRDefault="00F7454A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sectPr w:rsidR="00F7454A" w:rsidRPr="000B156B" w:rsidSect="0069344B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8F6C0" w14:textId="77777777" w:rsidR="0069344B" w:rsidRDefault="0069344B" w:rsidP="003A5E89">
      <w:r>
        <w:separator/>
      </w:r>
    </w:p>
  </w:endnote>
  <w:endnote w:type="continuationSeparator" w:id="0">
    <w:p w14:paraId="13C8DAF5" w14:textId="77777777" w:rsidR="0069344B" w:rsidRDefault="0069344B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31CFB965" w14:textId="77777777" w:rsidR="000B156B" w:rsidRPr="007C4F38" w:rsidRDefault="000B156B" w:rsidP="000B156B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0B156B" w:rsidRDefault="002F51E2" w:rsidP="000B1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9E74A" w14:textId="77777777" w:rsidR="0069344B" w:rsidRDefault="0069344B" w:rsidP="003A5E89">
      <w:r>
        <w:separator/>
      </w:r>
    </w:p>
  </w:footnote>
  <w:footnote w:type="continuationSeparator" w:id="0">
    <w:p w14:paraId="33E7EA3B" w14:textId="77777777" w:rsidR="0069344B" w:rsidRDefault="0069344B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4250D165" w:rsidR="002F51E2" w:rsidRPr="000B156B" w:rsidRDefault="000B156B" w:rsidP="000B156B">
    <w:pPr>
      <w:pStyle w:val="Footer"/>
      <w:rPr>
        <w:rFonts w:ascii="Reef" w:hAnsi="Reef" w:cs="Reef"/>
        <w:color w:val="056336"/>
        <w:sz w:val="24"/>
        <w:szCs w:val="24"/>
      </w:rPr>
    </w:pPr>
    <w:bookmarkStart w:id="2" w:name="_Hlk151816802"/>
    <w:bookmarkStart w:id="3" w:name="_Hlk151816803"/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>
      <w:rPr>
        <w:rFonts w:ascii="Reef" w:hAnsi="Reef" w:cs="Reef"/>
        <w:color w:val="056336"/>
        <w:sz w:val="24"/>
        <w:szCs w:val="24"/>
      </w:rPr>
      <w:t xml:space="preserve"> </w:t>
    </w:r>
    <w:r w:rsidR="00F6437E">
      <w:rPr>
        <w:rStyle w:val="FooterChar"/>
        <w:rFonts w:ascii="Reef" w:hAnsi="Reef" w:cs="Reef"/>
        <w:color w:val="056336"/>
        <w:sz w:val="24"/>
        <w:szCs w:val="24"/>
      </w:rPr>
      <w:t>1</w:t>
    </w:r>
    <w:r w:rsidR="00145A76">
      <w:rPr>
        <w:rStyle w:val="FooterChar"/>
        <w:rFonts w:ascii="Reef" w:hAnsi="Reef" w:cs="Reef"/>
        <w:color w:val="056336"/>
        <w:sz w:val="24"/>
        <w:szCs w:val="24"/>
      </w:rPr>
      <w:t>0</w:t>
    </w:r>
    <w:r w:rsidR="00F6437E">
      <w:rPr>
        <w:rStyle w:val="FooterChar"/>
        <w:rFonts w:ascii="Reef" w:hAnsi="Reef" w:cs="Reef"/>
        <w:color w:val="056336"/>
        <w:sz w:val="24"/>
        <w:szCs w:val="24"/>
      </w:rPr>
      <w:t>.0</w:t>
    </w:r>
    <w:r w:rsidR="00145A76">
      <w:rPr>
        <w:rStyle w:val="FooterChar"/>
        <w:rFonts w:ascii="Reef" w:hAnsi="Reef" w:cs="Reef"/>
        <w:color w:val="056336"/>
        <w:sz w:val="24"/>
        <w:szCs w:val="24"/>
      </w:rPr>
      <w:t>4</w:t>
    </w:r>
    <w:r w:rsidR="00F6437E">
      <w:rPr>
        <w:rStyle w:val="FooterChar"/>
        <w:rFonts w:ascii="Reef" w:hAnsi="Reef" w:cs="Reef"/>
        <w:color w:val="056336"/>
        <w:sz w:val="24"/>
        <w:szCs w:val="24"/>
      </w:rPr>
      <w:t>.204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93835093">
    <w:abstractNumId w:val="15"/>
  </w:num>
  <w:num w:numId="2" w16cid:durableId="1758358310">
    <w:abstractNumId w:val="12"/>
  </w:num>
  <w:num w:numId="3" w16cid:durableId="1118183965">
    <w:abstractNumId w:val="24"/>
  </w:num>
  <w:num w:numId="4" w16cid:durableId="1435899807">
    <w:abstractNumId w:val="18"/>
  </w:num>
  <w:num w:numId="5" w16cid:durableId="364260758">
    <w:abstractNumId w:val="20"/>
  </w:num>
  <w:num w:numId="6" w16cid:durableId="217322742">
    <w:abstractNumId w:val="21"/>
  </w:num>
  <w:num w:numId="7" w16cid:durableId="1536577342">
    <w:abstractNumId w:val="25"/>
  </w:num>
  <w:num w:numId="8" w16cid:durableId="813137206">
    <w:abstractNumId w:val="17"/>
  </w:num>
  <w:num w:numId="9" w16cid:durableId="1528371032">
    <w:abstractNumId w:val="23"/>
  </w:num>
  <w:num w:numId="10" w16cid:durableId="1649096069">
    <w:abstractNumId w:val="19"/>
  </w:num>
  <w:num w:numId="11" w16cid:durableId="412777829">
    <w:abstractNumId w:val="9"/>
  </w:num>
  <w:num w:numId="12" w16cid:durableId="965350608">
    <w:abstractNumId w:val="7"/>
  </w:num>
  <w:num w:numId="13" w16cid:durableId="1952009670">
    <w:abstractNumId w:val="6"/>
  </w:num>
  <w:num w:numId="14" w16cid:durableId="1310744172">
    <w:abstractNumId w:val="5"/>
  </w:num>
  <w:num w:numId="15" w16cid:durableId="723406548">
    <w:abstractNumId w:val="4"/>
  </w:num>
  <w:num w:numId="16" w16cid:durableId="1763867326">
    <w:abstractNumId w:val="8"/>
  </w:num>
  <w:num w:numId="17" w16cid:durableId="2041517081">
    <w:abstractNumId w:val="3"/>
  </w:num>
  <w:num w:numId="18" w16cid:durableId="1541943274">
    <w:abstractNumId w:val="2"/>
  </w:num>
  <w:num w:numId="19" w16cid:durableId="1221090344">
    <w:abstractNumId w:val="1"/>
  </w:num>
  <w:num w:numId="20" w16cid:durableId="1529221251">
    <w:abstractNumId w:val="0"/>
  </w:num>
  <w:num w:numId="21" w16cid:durableId="512458162">
    <w:abstractNumId w:val="10"/>
  </w:num>
  <w:num w:numId="22" w16cid:durableId="1279021132">
    <w:abstractNumId w:val="27"/>
  </w:num>
  <w:num w:numId="23" w16cid:durableId="1956474195">
    <w:abstractNumId w:val="26"/>
  </w:num>
  <w:num w:numId="24" w16cid:durableId="1886021651">
    <w:abstractNumId w:val="16"/>
  </w:num>
  <w:num w:numId="25" w16cid:durableId="1541090433">
    <w:abstractNumId w:val="28"/>
  </w:num>
  <w:num w:numId="26" w16cid:durableId="451636269">
    <w:abstractNumId w:val="14"/>
  </w:num>
  <w:num w:numId="27" w16cid:durableId="113259685">
    <w:abstractNumId w:val="11"/>
  </w:num>
  <w:num w:numId="28" w16cid:durableId="1453399103">
    <w:abstractNumId w:val="22"/>
  </w:num>
  <w:num w:numId="29" w16cid:durableId="1299217546">
    <w:abstractNumId w:val="13"/>
  </w:num>
  <w:num w:numId="30" w16cid:durableId="1673215543">
    <w:abstractNumId w:val="9"/>
  </w:num>
  <w:num w:numId="31" w16cid:durableId="1238007715">
    <w:abstractNumId w:val="9"/>
  </w:num>
  <w:num w:numId="32" w16cid:durableId="1287586459">
    <w:abstractNumId w:val="9"/>
  </w:num>
  <w:num w:numId="33" w16cid:durableId="1427269447">
    <w:abstractNumId w:val="9"/>
  </w:num>
  <w:num w:numId="34" w16cid:durableId="2025596517">
    <w:abstractNumId w:val="9"/>
  </w:num>
  <w:num w:numId="35" w16cid:durableId="151543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8w6BZNoTZBZfsvTaF7a2FE4+UI5zcfXQbkqwtqu3EybDb4qkEqaiArL07HDULoLDNla8VZ/O7JINY3BbpT5SoA==" w:salt="tRssJtGINhL+WML8hhD03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22CB"/>
    <w:rsid w:val="000A45E4"/>
    <w:rsid w:val="000A476B"/>
    <w:rsid w:val="000A4B31"/>
    <w:rsid w:val="000B15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5A76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4CF0"/>
    <w:rsid w:val="001B60B9"/>
    <w:rsid w:val="001B6A7D"/>
    <w:rsid w:val="001B7E68"/>
    <w:rsid w:val="001C1910"/>
    <w:rsid w:val="001C4BD4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12B1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4706E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45C1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1C2F"/>
    <w:rsid w:val="006523CA"/>
    <w:rsid w:val="00653544"/>
    <w:rsid w:val="00653E04"/>
    <w:rsid w:val="00654175"/>
    <w:rsid w:val="0065521D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344B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57F5E"/>
    <w:rsid w:val="007665C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4043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87E86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4309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56087"/>
    <w:rsid w:val="00B62299"/>
    <w:rsid w:val="00B6551F"/>
    <w:rsid w:val="00B71553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B77BD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005D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3762"/>
    <w:rsid w:val="00D5730E"/>
    <w:rsid w:val="00D6029D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11E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437E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E7FEA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link w:val="Heading1Char"/>
    <w:uiPriority w:val="9"/>
    <w:qFormat/>
    <w:locked/>
    <w:rsid w:val="00987E86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E86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0B156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1">
    <w:name w:val="Style1"/>
    <w:basedOn w:val="Title"/>
    <w:next w:val="Heading1"/>
    <w:link w:val="Style1Char"/>
    <w:uiPriority w:val="1"/>
    <w:qFormat/>
    <w:rsid w:val="00987E86"/>
    <w:pPr>
      <w:tabs>
        <w:tab w:val="clear" w:pos="2552"/>
      </w:tabs>
      <w:spacing w:before="0"/>
    </w:pPr>
    <w:rPr>
      <w:rFonts w:ascii="Reef" w:hAnsi="Reef" w:cs="Reef"/>
      <w:color w:val="056336"/>
    </w:rPr>
  </w:style>
  <w:style w:type="character" w:customStyle="1" w:styleId="Style1Char">
    <w:name w:val="Style1 Char"/>
    <w:basedOn w:val="TitleChar"/>
    <w:link w:val="Style1"/>
    <w:uiPriority w:val="1"/>
    <w:rsid w:val="00987E86"/>
    <w:rPr>
      <w:rFonts w:ascii="Reef" w:hAnsi="Reef" w:cs="Reef"/>
      <w:color w:val="056336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987E86"/>
    <w:pPr>
      <w:tabs>
        <w:tab w:val="right" w:leader="dot" w:pos="9628"/>
      </w:tabs>
      <w:spacing w:after="100"/>
    </w:pPr>
    <w:rPr>
      <w:rFonts w:ascii="Reef" w:hAnsi="Reef" w:cs="Reef"/>
      <w:color w:val="05633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050F2-5ED6-4FCF-94FF-005975AB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5</Pages>
  <Words>454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2023-11-26T23:33:00Z</dcterms:created>
  <dcterms:modified xsi:type="dcterms:W3CDTF">2024-04-22T11:38:00Z</dcterms:modified>
</cp:coreProperties>
</file>