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FE89A3" w14:textId="7DB742E7" w:rsidR="00ED36CA" w:rsidRPr="00E3088C" w:rsidRDefault="008C21E3">
      <w:pPr>
        <w:spacing w:line="276" w:lineRule="auto"/>
        <w:rPr>
          <w:rFonts w:ascii="Sarabun Light" w:hAnsi="Sarabun Light" w:cs="Sarabun Light"/>
          <w:sz w:val="40"/>
          <w:szCs w:val="40"/>
        </w:rPr>
      </w:pPr>
      <w:r>
        <w:rPr>
          <w:rFonts w:ascii="Sarabun Light" w:hAnsi="Sarabun Light" w:cs="Sarabun Light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F6F3DE" wp14:editId="5ED129C8">
                <wp:simplePos x="0" y="0"/>
                <wp:positionH relativeFrom="column">
                  <wp:posOffset>194310</wp:posOffset>
                </wp:positionH>
                <wp:positionV relativeFrom="paragraph">
                  <wp:posOffset>5211445</wp:posOffset>
                </wp:positionV>
                <wp:extent cx="6448425" cy="363855"/>
                <wp:effectExtent l="0" t="0" r="9525" b="0"/>
                <wp:wrapNone/>
                <wp:docPr id="184838270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363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D572EE" w14:textId="54504E04" w:rsidR="0046279F" w:rsidRPr="008C21E3" w:rsidRDefault="0046279F" w:rsidP="0046279F">
                            <w:pPr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</w:pPr>
                            <w:r w:rsidRPr="008C21E3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Arbeitsblätter für die Berufsbildungspraxis – Falk Howe</w:t>
                            </w:r>
                            <w:r w:rsidR="008C21E3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8C21E3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Sönke Knutzen</w:t>
                            </w:r>
                            <w:r w:rsidR="008C21E3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 &amp; Melanie Schall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4F6F3D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5.3pt;margin-top:410.35pt;width:507.75pt;height:28.6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" fillcolor="white [3201]" stroked="f" strokeweight=".5pt">
                <v:textbox>
                  <w:txbxContent>
                    <w:p w14:paraId="51D572EE" w14:textId="54504E04" w:rsidR="0046279F" w:rsidRPr="008C21E3" w:rsidRDefault="0046279F" w:rsidP="0046279F">
                      <w:pPr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</w:pPr>
                      <w:r w:rsidRPr="008C21E3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Arbeitsblätter für die Berufsbildungspraxis – Falk Howe</w:t>
                      </w:r>
                      <w:r w:rsidR="008C21E3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, </w:t>
                      </w:r>
                      <w:r w:rsidRPr="008C21E3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Sönke Knutzen</w:t>
                      </w:r>
                      <w:r w:rsidR="008C21E3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 &amp; Melanie Schall</w:t>
                      </w:r>
                    </w:p>
                  </w:txbxContent>
                </v:textbox>
              </v:shape>
            </w:pict>
          </mc:Fallback>
        </mc:AlternateContent>
      </w:r>
      <w:r w:rsidR="00F01D63" w:rsidRPr="00CF1A1C">
        <w:rPr>
          <w:rFonts w:ascii="Sarabun Light" w:hAnsi="Sarabun Light" w:cs="Sarabun Light"/>
          <w:noProof/>
        </w:rPr>
        <w:drawing>
          <wp:anchor distT="0" distB="0" distL="114300" distR="114300" simplePos="0" relativeHeight="251665408" behindDoc="1" locked="0" layoutInCell="1" allowOverlap="1" wp14:anchorId="07967F78" wp14:editId="1398ECFB">
            <wp:simplePos x="0" y="0"/>
            <wp:positionH relativeFrom="column">
              <wp:posOffset>-710565</wp:posOffset>
            </wp:positionH>
            <wp:positionV relativeFrom="paragraph">
              <wp:posOffset>-1151255</wp:posOffset>
            </wp:positionV>
            <wp:extent cx="7534275" cy="10572115"/>
            <wp:effectExtent l="0" t="0" r="9525" b="63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57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79F">
        <w:rPr>
          <w:rFonts w:ascii="Sarabun Light" w:hAnsi="Sarabun Light" w:cs="Sarabun Light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56C86E" wp14:editId="735D7594">
                <wp:simplePos x="0" y="0"/>
                <wp:positionH relativeFrom="column">
                  <wp:posOffset>165541</wp:posOffset>
                </wp:positionH>
                <wp:positionV relativeFrom="paragraph">
                  <wp:posOffset>6322695</wp:posOffset>
                </wp:positionV>
                <wp:extent cx="4749165" cy="1128395"/>
                <wp:effectExtent l="0" t="0" r="0" b="0"/>
                <wp:wrapNone/>
                <wp:docPr id="208051005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165" cy="1128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CD8ABF" w14:textId="77777777" w:rsidR="0046279F" w:rsidRDefault="0046279F" w:rsidP="0046279F">
                            <w:pP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</w:pPr>
                            <w:r w:rsidRPr="009E1CA8"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  <w:t xml:space="preserve">Elektroinstallation eines Büros – </w:t>
                            </w:r>
                          </w:p>
                          <w:p w14:paraId="0050C497" w14:textId="2D0C2F00" w:rsidR="0046279F" w:rsidRPr="009E1CA8" w:rsidRDefault="0046279F" w:rsidP="0046279F">
                            <w:pP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  <w:t xml:space="preserve">Phase </w:t>
                            </w:r>
                            <w:r w:rsidR="002A2624"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  <w:t>„</w:t>
                            </w:r>
                            <w: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  <w:t>Auftragsannahme</w:t>
                            </w:r>
                            <w:r w:rsidR="002A2624"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6C86E" id="Textfeld 1" o:spid="_x0000_s1027" type="#_x0000_t202" style="position:absolute;margin-left:13.05pt;margin-top:497.85pt;width:373.95pt;height:88.8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" fillcolor="white [3201]" stroked="f" strokeweight=".5pt">
                <v:textbox>
                  <w:txbxContent>
                    <w:p w14:paraId="78CD8ABF" w14:textId="77777777" w:rsidR="0046279F" w:rsidRDefault="0046279F" w:rsidP="0046279F">
                      <w:pP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</w:pPr>
                      <w:r w:rsidRPr="009E1CA8"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  <w:t xml:space="preserve">Elektroinstallation eines Büros – </w:t>
                      </w:r>
                    </w:p>
                    <w:p w14:paraId="0050C497" w14:textId="2D0C2F00" w:rsidR="0046279F" w:rsidRPr="009E1CA8" w:rsidRDefault="0046279F" w:rsidP="0046279F">
                      <w:pP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</w:pPr>
                      <w: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  <w:t xml:space="preserve">Phase </w:t>
                      </w:r>
                      <w:r w:rsidR="002A2624"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  <w:t>„</w:t>
                      </w:r>
                      <w: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  <w:t>Auftragsannahme</w:t>
                      </w:r>
                      <w:r w:rsidR="002A2624"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  <w:r w:rsidR="00F24066" w:rsidRPr="00CF1A1C">
        <w:rPr>
          <w:rFonts w:ascii="Sarabun Light" w:hAnsi="Sarabun Light" w:cs="Sarabun Light"/>
        </w:rPr>
        <w:br w:type="page"/>
      </w:r>
    </w:p>
    <w:p w14:paraId="3A31AA87" w14:textId="77777777" w:rsidR="00907F4D" w:rsidRPr="00907F4D" w:rsidRDefault="00907F4D" w:rsidP="00907F4D">
      <w:pPr>
        <w:pStyle w:val="TOC1"/>
      </w:pPr>
      <w:r w:rsidRPr="00907F4D">
        <w:lastRenderedPageBreak/>
        <w:t xml:space="preserve">Inhaltsverzeichnis </w:t>
      </w:r>
    </w:p>
    <w:p w14:paraId="29064660" w14:textId="13631185" w:rsidR="00907F4D" w:rsidRPr="00907F4D" w:rsidRDefault="00907F4D" w:rsidP="00907F4D">
      <w:pPr>
        <w:pStyle w:val="TOC1"/>
        <w:rPr>
          <w:rFonts w:ascii="Sarabun Light" w:hAnsi="Sarabun Light" w:cs="Sarabun Light"/>
          <w:noProof/>
          <w:sz w:val="24"/>
          <w:szCs w:val="24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163743243" w:history="1">
        <w:r w:rsidRPr="00907F4D">
          <w:rPr>
            <w:rStyle w:val="Hyperlink"/>
            <w:rFonts w:ascii="Sarabun Light" w:hAnsi="Sarabun Light" w:cs="Sarabun Light"/>
            <w:noProof/>
            <w:sz w:val="24"/>
            <w:szCs w:val="24"/>
          </w:rPr>
          <w:t>Phase „Auftragsannahme“</w:t>
        </w:r>
        <w:r w:rsidRPr="00907F4D">
          <w:rPr>
            <w:rFonts w:ascii="Sarabun Light" w:hAnsi="Sarabun Light" w:cs="Sarabun Light"/>
            <w:noProof/>
            <w:webHidden/>
            <w:sz w:val="24"/>
            <w:szCs w:val="24"/>
          </w:rPr>
          <w:tab/>
        </w:r>
        <w:r>
          <w:rPr>
            <w:rFonts w:ascii="Sarabun Light" w:hAnsi="Sarabun Light" w:cs="Sarabun Light"/>
            <w:noProof/>
            <w:webHidden/>
            <w:sz w:val="24"/>
            <w:szCs w:val="24"/>
          </w:rPr>
          <w:t>3</w:t>
        </w:r>
      </w:hyperlink>
    </w:p>
    <w:p w14:paraId="70C6AC5C" w14:textId="5AD9410D" w:rsidR="00907F4D" w:rsidRDefault="004F33D8" w:rsidP="00907F4D">
      <w:pPr>
        <w:pStyle w:val="TOC1"/>
        <w:rPr>
          <w:rStyle w:val="Hyperlink"/>
          <w:rFonts w:ascii="Sarabun Light" w:hAnsi="Sarabun Light" w:cs="Sarabun Light"/>
          <w:noProof/>
          <w:sz w:val="24"/>
          <w:szCs w:val="24"/>
        </w:rPr>
      </w:pPr>
      <w:hyperlink w:anchor="_Toc163743244" w:history="1">
        <w:r w:rsidR="00907F4D" w:rsidRPr="00907F4D">
          <w:rPr>
            <w:rStyle w:val="Hyperlink"/>
            <w:rFonts w:ascii="Sarabun Light" w:hAnsi="Sarabun Light" w:cs="Sarabun Light"/>
            <w:noProof/>
            <w:sz w:val="24"/>
            <w:szCs w:val="24"/>
          </w:rPr>
          <w:t>Teilaufgabe</w:t>
        </w:r>
        <w:r w:rsidR="00907F4D" w:rsidRPr="00907F4D">
          <w:rPr>
            <w:rFonts w:ascii="Sarabun Light" w:hAnsi="Sarabun Light" w:cs="Sarabun Light"/>
            <w:noProof/>
            <w:webHidden/>
            <w:sz w:val="24"/>
            <w:szCs w:val="24"/>
          </w:rPr>
          <w:tab/>
        </w:r>
        <w:r w:rsidR="00907F4D">
          <w:rPr>
            <w:rFonts w:ascii="Sarabun Light" w:hAnsi="Sarabun Light" w:cs="Sarabun Light"/>
            <w:noProof/>
            <w:webHidden/>
            <w:sz w:val="24"/>
            <w:szCs w:val="24"/>
          </w:rPr>
          <w:t>4</w:t>
        </w:r>
      </w:hyperlink>
    </w:p>
    <w:p w14:paraId="6310095B" w14:textId="7943D839" w:rsidR="00907F4D" w:rsidRDefault="00907F4D">
      <w:pPr>
        <w:spacing w:line="276" w:lineRule="auto"/>
      </w:pPr>
      <w:r>
        <w:br w:type="page"/>
      </w:r>
    </w:p>
    <w:p w14:paraId="3ACAFFB0" w14:textId="77777777" w:rsidR="00907F4D" w:rsidRPr="00907F4D" w:rsidRDefault="00907F4D" w:rsidP="00907F4D"/>
    <w:p w14:paraId="24F30E9A" w14:textId="10CF4BB2" w:rsidR="00ED36CA" w:rsidRPr="00CF1A1C" w:rsidRDefault="00907F4D" w:rsidP="00907F4D">
      <w:pPr>
        <w:pStyle w:val="Heading1"/>
      </w:pPr>
      <w:r>
        <w:fldChar w:fldCharType="end"/>
      </w:r>
      <w:bookmarkStart w:id="0" w:name="_Toc163743243"/>
      <w:r w:rsidR="002D6018" w:rsidRPr="00CF1A1C">
        <w:t>Phase „</w:t>
      </w:r>
      <w:r w:rsidR="008D1022" w:rsidRPr="00CF1A1C">
        <w:t>Auftragsannahme</w:t>
      </w:r>
      <w:r w:rsidR="002D6018" w:rsidRPr="00CF1A1C">
        <w:t>“</w:t>
      </w:r>
      <w:bookmarkEnd w:id="0"/>
    </w:p>
    <w:tbl>
      <w:tblPr>
        <w:tblStyle w:val="TableGridLight"/>
        <w:tblW w:w="962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3680"/>
        <w:gridCol w:w="3681"/>
      </w:tblGrid>
      <w:tr w:rsidR="002D6018" w:rsidRPr="00CF1A1C" w14:paraId="60979F8D" w14:textId="77777777" w:rsidTr="00CF2DC8">
        <w:tc>
          <w:tcPr>
            <w:tcW w:w="2268" w:type="dxa"/>
            <w:shd w:val="clear" w:color="auto" w:fill="95C11F"/>
            <w:vAlign w:val="center"/>
          </w:tcPr>
          <w:p w14:paraId="1B84025D" w14:textId="77777777" w:rsidR="002D6018" w:rsidRPr="00CF2DC8" w:rsidRDefault="002D6018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CF2DC8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Ablauf /</w:t>
            </w:r>
            <w:r w:rsidRPr="00CF2DC8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  <w:t>Handlungsschritte</w:t>
            </w:r>
          </w:p>
        </w:tc>
        <w:tc>
          <w:tcPr>
            <w:tcW w:w="7361" w:type="dxa"/>
            <w:gridSpan w:val="2"/>
          </w:tcPr>
          <w:p w14:paraId="325B6A26" w14:textId="672E8825" w:rsidR="001C1910" w:rsidRPr="00CF1A1C" w:rsidRDefault="001C1910" w:rsidP="001C191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 xml:space="preserve">1. </w:t>
            </w:r>
            <w:r w:rsidR="009D199D" w:rsidRPr="00CF1A1C">
              <w:rPr>
                <w:rFonts w:ascii="Sarabun Light" w:hAnsi="Sarabun Light" w:cs="Sarabun Light"/>
                <w:color w:val="auto"/>
              </w:rPr>
              <w:t>Kundenauftrag analysieren &amp; Rahmenbedingungen prüfen</w:t>
            </w:r>
          </w:p>
          <w:p w14:paraId="78040EC4" w14:textId="53B44111" w:rsidR="001C1910" w:rsidRPr="00CF1A1C" w:rsidRDefault="001C1910" w:rsidP="001C191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 xml:space="preserve">2. </w:t>
            </w:r>
            <w:r w:rsidR="009D199D" w:rsidRPr="00CF1A1C">
              <w:rPr>
                <w:rFonts w:ascii="Sarabun Light" w:hAnsi="Sarabun Light" w:cs="Sarabun Light"/>
                <w:color w:val="auto"/>
              </w:rPr>
              <w:t>Produktrecherche durchführen</w:t>
            </w:r>
          </w:p>
          <w:p w14:paraId="4EB762AC" w14:textId="43D80498" w:rsidR="001C1910" w:rsidRPr="00CF1A1C" w:rsidRDefault="001C1910" w:rsidP="001C191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 xml:space="preserve">3. </w:t>
            </w:r>
            <w:r w:rsidR="009D199D" w:rsidRPr="00CF1A1C">
              <w:rPr>
                <w:rFonts w:ascii="Sarabun Light" w:hAnsi="Sarabun Light" w:cs="Sarabun Light"/>
                <w:color w:val="auto"/>
              </w:rPr>
              <w:t>Kunden beraten &amp; Leistungen konkretisieren</w:t>
            </w:r>
          </w:p>
          <w:p w14:paraId="0564FABD" w14:textId="3B79D8A2" w:rsidR="009D199D" w:rsidRPr="00CF1A1C" w:rsidRDefault="001C1910" w:rsidP="009D199D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 xml:space="preserve">4. </w:t>
            </w:r>
            <w:r w:rsidR="009D199D" w:rsidRPr="00CF1A1C">
              <w:rPr>
                <w:rFonts w:ascii="Sarabun Light" w:hAnsi="Sarabun Light" w:cs="Sarabun Light"/>
                <w:color w:val="auto"/>
              </w:rPr>
              <w:t>Dokumentation anlegen</w:t>
            </w:r>
          </w:p>
          <w:p w14:paraId="4C78A3A1" w14:textId="77777777" w:rsidR="009D199D" w:rsidRPr="00CF1A1C" w:rsidRDefault="009D199D" w:rsidP="009D199D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23FA9E4C" w14:textId="79ECFBDF" w:rsidR="002D6018" w:rsidRPr="00CF1A1C" w:rsidRDefault="002D6018" w:rsidP="001C191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</w:tc>
      </w:tr>
      <w:tr w:rsidR="00990E35" w:rsidRPr="00CF1A1C" w14:paraId="211DFA4E" w14:textId="77777777" w:rsidTr="00616236">
        <w:tc>
          <w:tcPr>
            <w:tcW w:w="2268" w:type="dxa"/>
            <w:shd w:val="clear" w:color="auto" w:fill="ECECEC"/>
          </w:tcPr>
          <w:p w14:paraId="33D0CB2D" w14:textId="77777777" w:rsidR="00990E35" w:rsidRPr="00CF2DC8" w:rsidRDefault="00363954" w:rsidP="00034992">
            <w:pPr>
              <w:pStyle w:val="BodyText"/>
              <w:spacing w:before="360" w:after="36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CF2DC8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P</w:t>
            </w:r>
            <w:r w:rsidR="005F4034" w:rsidRPr="00CF2DC8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hase</w:t>
            </w:r>
            <w:r w:rsidR="00990E35" w:rsidRPr="00CF2DC8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7361" w:type="dxa"/>
            <w:gridSpan w:val="2"/>
            <w:shd w:val="clear" w:color="auto" w:fill="ECECEC"/>
            <w:vAlign w:val="center"/>
          </w:tcPr>
          <w:p w14:paraId="6C0F46DA" w14:textId="77777777" w:rsidR="00990E35" w:rsidRPr="00CF1A1C" w:rsidRDefault="00990E35" w:rsidP="00034992">
            <w:pPr>
              <w:pStyle w:val="BodyText"/>
              <w:jc w:val="center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noProof/>
                <w:color w:val="auto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52D970F" wp14:editId="21978363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35560</wp:posOffset>
                      </wp:positionV>
                      <wp:extent cx="2339975" cy="359410"/>
                      <wp:effectExtent l="19050" t="0" r="22225" b="21590"/>
                      <wp:wrapNone/>
                      <wp:docPr id="1" name="Chevro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9975" cy="359410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056336"/>
                              </a:solidFill>
                              <a:ln>
                                <a:solidFill>
                                  <a:srgbClr val="05633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EB21FA" w14:textId="77777777" w:rsidR="002F51E2" w:rsidRPr="009D1232" w:rsidRDefault="002F51E2" w:rsidP="00990E35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Auftragsannahme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2D970F"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Chevron 1" o:spid="_x0000_s1028" type="#_x0000_t55" style="position:absolute;left:0;text-align:left;margin-left:85.7pt;margin-top:2.8pt;width:184.25pt;height:28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" adj="19941" fillcolor="#056336" strokecolor="#056336" strokeweight="2pt">
                      <v:textbox inset="0,,0">
                        <w:txbxContent>
                          <w:p w14:paraId="7FEB21FA" w14:textId="77777777" w:rsidR="002F51E2" w:rsidRPr="009D1232" w:rsidRDefault="002F51E2" w:rsidP="00990E35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Auftragsannahme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F6CBA" w:rsidRPr="00CF1A1C" w14:paraId="14B0CD8B" w14:textId="77777777" w:rsidTr="005D3CE9">
        <w:trPr>
          <w:trHeight w:val="407"/>
        </w:trPr>
        <w:tc>
          <w:tcPr>
            <w:tcW w:w="2268" w:type="dxa"/>
            <w:vMerge w:val="restart"/>
            <w:shd w:val="clear" w:color="auto" w:fill="95C11F"/>
            <w:vAlign w:val="center"/>
          </w:tcPr>
          <w:p w14:paraId="376A15B7" w14:textId="77777777" w:rsidR="001F6CBA" w:rsidRDefault="001F6CBA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CF2DC8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Kompetenzen</w:t>
            </w:r>
          </w:p>
          <w:p w14:paraId="7BCFF1CE" w14:textId="77777777" w:rsidR="001F6CBA" w:rsidRDefault="001F6CBA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737C745A" w14:textId="77777777" w:rsidR="001F6CBA" w:rsidRDefault="001F6CBA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08889F1A" w14:textId="77777777" w:rsidR="001F6CBA" w:rsidRDefault="001F6CBA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7C4C6C67" w14:textId="77777777" w:rsidR="001F6CBA" w:rsidRDefault="001F6CBA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1AE7A1F5" w14:textId="77777777" w:rsidR="001F6CBA" w:rsidRDefault="001F6CBA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433CF544" w14:textId="77777777" w:rsidR="001F6CBA" w:rsidRPr="00CF2DC8" w:rsidRDefault="001F6CBA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75ED3754" w14:textId="7EAA9302" w:rsidR="001F6CBA" w:rsidRPr="00CF2DC8" w:rsidRDefault="001F6CBA" w:rsidP="00034992">
            <w:pPr>
              <w:pStyle w:val="BodyText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CF2DC8">
              <w:rPr>
                <w:rFonts w:ascii="Sarabun SemiBold" w:hAnsi="Sarabun SemiBold" w:cs="Sarabun SemiBold"/>
                <w:color w:val="auto"/>
                <w:sz w:val="20"/>
                <w:szCs w:val="20"/>
              </w:rPr>
              <w:t>Die</w:t>
            </w:r>
            <w:r>
              <w:rPr>
                <w:rFonts w:ascii="Sarabun SemiBold" w:hAnsi="Sarabun SemiBold" w:cs="Sarabun SemiBold"/>
                <w:color w:val="auto"/>
                <w:sz w:val="20"/>
                <w:szCs w:val="20"/>
              </w:rPr>
              <w:t xml:space="preserve"> </w:t>
            </w:r>
            <w:r w:rsidRPr="00CF2DC8">
              <w:rPr>
                <w:rFonts w:ascii="Sarabun SemiBold" w:hAnsi="Sarabun SemiBold" w:cs="Sarabun SemiBold"/>
                <w:color w:val="auto"/>
                <w:sz w:val="20"/>
                <w:szCs w:val="20"/>
              </w:rPr>
              <w:t>Auszubildenden sollen lernen</w:t>
            </w:r>
          </w:p>
          <w:p w14:paraId="1551903B" w14:textId="149A1390" w:rsidR="001F6CBA" w:rsidRPr="00CF1A1C" w:rsidRDefault="001F6CBA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  <w:r w:rsidRPr="00CF1A1C">
              <w:rPr>
                <w:rFonts w:ascii="Sarabun Light" w:hAnsi="Sarabun Light" w:cs="Sarabun Light"/>
                <w:color w:val="auto"/>
                <w:sz w:val="16"/>
                <w:szCs w:val="16"/>
              </w:rPr>
              <w:br/>
            </w: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0A9F19E3" w14:textId="4BAACC9E" w:rsidR="001F6CBA" w:rsidRPr="00CF1A1C" w:rsidRDefault="001F6CBA" w:rsidP="001F6CBA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Fachlich</w:t>
            </w:r>
          </w:p>
        </w:tc>
      </w:tr>
      <w:tr w:rsidR="001F6CBA" w:rsidRPr="00CF1A1C" w14:paraId="4FC0E32E" w14:textId="77777777" w:rsidTr="008044AA">
        <w:trPr>
          <w:trHeight w:val="1405"/>
        </w:trPr>
        <w:tc>
          <w:tcPr>
            <w:tcW w:w="2268" w:type="dxa"/>
            <w:vMerge/>
            <w:shd w:val="clear" w:color="auto" w:fill="95C11F"/>
            <w:vAlign w:val="center"/>
          </w:tcPr>
          <w:p w14:paraId="5DF76671" w14:textId="059439C7" w:rsidR="001F6CBA" w:rsidRPr="00CF1A1C" w:rsidRDefault="001F6CBA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3680" w:type="dxa"/>
          </w:tcPr>
          <w:p w14:paraId="5020377B" w14:textId="78659C05" w:rsidR="001F6CBA" w:rsidRPr="00CF1A1C" w:rsidRDefault="001F6CBA" w:rsidP="003B4591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>erforderliche Informationen fachgerecht aufzuarbeiten</w:t>
            </w:r>
          </w:p>
          <w:p w14:paraId="34F7D06F" w14:textId="0FC79675" w:rsidR="001F6CBA" w:rsidRPr="00CF1A1C" w:rsidRDefault="001F6CBA" w:rsidP="003B4591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>Kundenwünsche des Auftraggebers fachlich zu analysieren</w:t>
            </w:r>
          </w:p>
          <w:p w14:paraId="7721F2D6" w14:textId="377230F5" w:rsidR="001F6CBA" w:rsidRPr="00CF1A1C" w:rsidRDefault="001F6CBA" w:rsidP="003B4591">
            <w:pPr>
              <w:pStyle w:val="ListBullet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  <w:color w:val="auto"/>
              </w:rPr>
            </w:pPr>
          </w:p>
        </w:tc>
        <w:tc>
          <w:tcPr>
            <w:tcW w:w="3681" w:type="dxa"/>
          </w:tcPr>
          <w:p w14:paraId="4F6AEC75" w14:textId="3F7AF130" w:rsidR="001F6CBA" w:rsidRPr="00CF1A1C" w:rsidRDefault="001F6CBA" w:rsidP="003B4591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 xml:space="preserve">den Auftraggeber fachlich zu </w:t>
            </w:r>
            <w:r>
              <w:rPr>
                <w:rFonts w:ascii="Sarabun Light" w:hAnsi="Sarabun Light" w:cs="Sarabun Light"/>
                <w:color w:val="auto"/>
              </w:rPr>
              <w:br/>
            </w:r>
            <w:r w:rsidRPr="00CF1A1C">
              <w:rPr>
                <w:rFonts w:ascii="Sarabun Light" w:hAnsi="Sarabun Light" w:cs="Sarabun Light"/>
                <w:color w:val="auto"/>
              </w:rPr>
              <w:t>beraten</w:t>
            </w:r>
          </w:p>
          <w:p w14:paraId="6C6DEA42" w14:textId="33B7F53F" w:rsidR="001F6CBA" w:rsidRPr="00CF1A1C" w:rsidRDefault="001F6CBA" w:rsidP="003B4591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 xml:space="preserve">die fachliche Durchführbarkeit des Auftrags und des Arbeitsaufwands einzuschätzen </w:t>
            </w:r>
          </w:p>
        </w:tc>
      </w:tr>
      <w:tr w:rsidR="001F6CBA" w:rsidRPr="00CF1A1C" w14:paraId="661783E3" w14:textId="77777777" w:rsidTr="00611595">
        <w:trPr>
          <w:trHeight w:val="377"/>
        </w:trPr>
        <w:tc>
          <w:tcPr>
            <w:tcW w:w="2268" w:type="dxa"/>
            <w:vMerge/>
            <w:shd w:val="clear" w:color="auto" w:fill="95C11F"/>
            <w:vAlign w:val="center"/>
          </w:tcPr>
          <w:p w14:paraId="149376FA" w14:textId="1B975798" w:rsidR="001F6CBA" w:rsidRPr="00CF1A1C" w:rsidRDefault="001F6CBA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7EBAFA0B" w14:textId="0131BE3E" w:rsidR="001F6CBA" w:rsidRPr="00CF1A1C" w:rsidRDefault="001F6CBA" w:rsidP="001F6CBA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Methodisch</w:t>
            </w:r>
          </w:p>
        </w:tc>
      </w:tr>
      <w:tr w:rsidR="001F6CBA" w:rsidRPr="00CF1A1C" w14:paraId="33E538B4" w14:textId="77777777" w:rsidTr="00611595">
        <w:trPr>
          <w:trHeight w:val="1134"/>
        </w:trPr>
        <w:tc>
          <w:tcPr>
            <w:tcW w:w="2268" w:type="dxa"/>
            <w:vMerge/>
            <w:shd w:val="clear" w:color="auto" w:fill="95C11F"/>
            <w:vAlign w:val="center"/>
          </w:tcPr>
          <w:p w14:paraId="458D913C" w14:textId="07D2A3DC" w:rsidR="001F6CBA" w:rsidRPr="00CF1A1C" w:rsidRDefault="001F6CBA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3680" w:type="dxa"/>
          </w:tcPr>
          <w:p w14:paraId="2DA8BF90" w14:textId="31C0969C" w:rsidR="001F6CBA" w:rsidRPr="00CF1A1C" w:rsidRDefault="001F6CBA" w:rsidP="003B4591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>gezielt nach Unterlagen und Herstellern zu recherchieren</w:t>
            </w:r>
          </w:p>
          <w:p w14:paraId="73688B3A" w14:textId="21E803F5" w:rsidR="001F6CBA" w:rsidRPr="00CF1A1C" w:rsidRDefault="001F6CBA" w:rsidP="003B4591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>nach alternativen Umsetzungsmöglichkeiten zu recherchieren</w:t>
            </w:r>
          </w:p>
          <w:p w14:paraId="63098C47" w14:textId="48D6673A" w:rsidR="001F6CBA" w:rsidRPr="00CF1A1C" w:rsidRDefault="001F6CBA" w:rsidP="003B4591">
            <w:pPr>
              <w:pStyle w:val="ListBullet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  <w:color w:val="auto"/>
              </w:rPr>
            </w:pPr>
          </w:p>
        </w:tc>
        <w:tc>
          <w:tcPr>
            <w:tcW w:w="3681" w:type="dxa"/>
          </w:tcPr>
          <w:p w14:paraId="3062791C" w14:textId="6A838192" w:rsidR="001F6CBA" w:rsidRPr="00CF1A1C" w:rsidRDefault="001F6CBA" w:rsidP="003B4591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 xml:space="preserve">eine begründete Produkt- und </w:t>
            </w:r>
            <w:r>
              <w:rPr>
                <w:rFonts w:ascii="Sarabun Light" w:hAnsi="Sarabun Light" w:cs="Sarabun Light"/>
                <w:color w:val="auto"/>
              </w:rPr>
              <w:br/>
            </w:r>
            <w:r w:rsidRPr="00CF1A1C">
              <w:rPr>
                <w:rFonts w:ascii="Sarabun Light" w:hAnsi="Sarabun Light" w:cs="Sarabun Light"/>
                <w:color w:val="auto"/>
              </w:rPr>
              <w:t>Materialauswahl zu treffen</w:t>
            </w:r>
          </w:p>
          <w:p w14:paraId="6B46D090" w14:textId="520EB4A6" w:rsidR="001F6CBA" w:rsidRPr="00CF1A1C" w:rsidRDefault="001F6CBA" w:rsidP="003B4591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 xml:space="preserve">ein Angebot systematisch zu </w:t>
            </w:r>
            <w:r>
              <w:rPr>
                <w:rFonts w:ascii="Sarabun Light" w:hAnsi="Sarabun Light" w:cs="Sarabun Light"/>
                <w:color w:val="auto"/>
              </w:rPr>
              <w:br/>
            </w:r>
            <w:r w:rsidRPr="00CF1A1C">
              <w:rPr>
                <w:rFonts w:ascii="Sarabun Light" w:hAnsi="Sarabun Light" w:cs="Sarabun Light"/>
                <w:color w:val="auto"/>
              </w:rPr>
              <w:t>erstellen</w:t>
            </w:r>
          </w:p>
          <w:p w14:paraId="75AD1B58" w14:textId="193532C0" w:rsidR="001F6CBA" w:rsidRPr="00CF1A1C" w:rsidRDefault="001F6CBA" w:rsidP="003B4591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 xml:space="preserve">die Arbeiten kontinuierlich zu </w:t>
            </w:r>
            <w:r>
              <w:rPr>
                <w:rFonts w:ascii="Sarabun Light" w:hAnsi="Sarabun Light" w:cs="Sarabun Light"/>
                <w:color w:val="auto"/>
              </w:rPr>
              <w:br/>
            </w:r>
            <w:r w:rsidRPr="00CF1A1C">
              <w:rPr>
                <w:rFonts w:ascii="Sarabun Light" w:hAnsi="Sarabun Light" w:cs="Sarabun Light"/>
                <w:color w:val="auto"/>
              </w:rPr>
              <w:t>dokumentieren</w:t>
            </w:r>
          </w:p>
          <w:p w14:paraId="005765B3" w14:textId="60B4083E" w:rsidR="001F6CBA" w:rsidRPr="00CF1A1C" w:rsidRDefault="001F6CBA" w:rsidP="003B4591">
            <w:pPr>
              <w:pStyle w:val="ListBullet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  <w:color w:val="auto"/>
              </w:rPr>
            </w:pPr>
          </w:p>
        </w:tc>
      </w:tr>
      <w:tr w:rsidR="001F6CBA" w:rsidRPr="00CF1A1C" w14:paraId="0D1AE229" w14:textId="77777777" w:rsidTr="00611595">
        <w:trPr>
          <w:trHeight w:val="423"/>
        </w:trPr>
        <w:tc>
          <w:tcPr>
            <w:tcW w:w="2268" w:type="dxa"/>
            <w:vMerge/>
            <w:shd w:val="clear" w:color="auto" w:fill="95C11F"/>
            <w:vAlign w:val="center"/>
          </w:tcPr>
          <w:p w14:paraId="3575DD04" w14:textId="5875A77E" w:rsidR="001F6CBA" w:rsidRPr="00CF1A1C" w:rsidRDefault="001F6CBA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4FD72E5F" w14:textId="3D79B28C" w:rsidR="001F6CBA" w:rsidRPr="00CF1A1C" w:rsidRDefault="001F6CBA" w:rsidP="001F6CBA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Personal/sozial</w:t>
            </w:r>
          </w:p>
        </w:tc>
      </w:tr>
      <w:tr w:rsidR="001F6CBA" w:rsidRPr="00CF1A1C" w14:paraId="25E7D2C2" w14:textId="77777777" w:rsidTr="001F6CBA">
        <w:trPr>
          <w:trHeight w:val="1984"/>
        </w:trPr>
        <w:tc>
          <w:tcPr>
            <w:tcW w:w="2268" w:type="dxa"/>
            <w:vMerge/>
            <w:shd w:val="clear" w:color="auto" w:fill="95C11F"/>
            <w:vAlign w:val="center"/>
          </w:tcPr>
          <w:p w14:paraId="216D0ACC" w14:textId="57B6E60E" w:rsidR="001F6CBA" w:rsidRPr="00CF1A1C" w:rsidRDefault="001F6CBA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3680" w:type="dxa"/>
          </w:tcPr>
          <w:p w14:paraId="7764C3DD" w14:textId="28E8BF8D" w:rsidR="001F6CBA" w:rsidRPr="00CF1A1C" w:rsidRDefault="001F6CBA" w:rsidP="00F1349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 xml:space="preserve">dem Auftraggeber gegenüber </w:t>
            </w:r>
            <w:r>
              <w:rPr>
                <w:rFonts w:ascii="Sarabun Light" w:hAnsi="Sarabun Light" w:cs="Sarabun Light"/>
                <w:color w:val="auto"/>
              </w:rPr>
              <w:br/>
            </w:r>
            <w:r w:rsidRPr="00CF1A1C">
              <w:rPr>
                <w:rFonts w:ascii="Sarabun Light" w:hAnsi="Sarabun Light" w:cs="Sarabun Light"/>
                <w:color w:val="auto"/>
              </w:rPr>
              <w:t>serviceorientiert aufzutreten</w:t>
            </w:r>
          </w:p>
          <w:p w14:paraId="6F44039B" w14:textId="36475C90" w:rsidR="001F6CBA" w:rsidRPr="00CF1A1C" w:rsidRDefault="001F6CBA" w:rsidP="00F1349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>den Auftraggeber verständlich zu beraten</w:t>
            </w:r>
          </w:p>
        </w:tc>
        <w:tc>
          <w:tcPr>
            <w:tcW w:w="3681" w:type="dxa"/>
          </w:tcPr>
          <w:p w14:paraId="197B2069" w14:textId="040948DC" w:rsidR="001F6CBA" w:rsidRPr="00CF1A1C" w:rsidRDefault="001F6CBA" w:rsidP="00F1349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 xml:space="preserve">das Ergebnis der Vorplanung dem Auftraggeber verständlich zu </w:t>
            </w:r>
            <w:r>
              <w:rPr>
                <w:rFonts w:ascii="Sarabun Light" w:hAnsi="Sarabun Light" w:cs="Sarabun Light"/>
                <w:color w:val="auto"/>
              </w:rPr>
              <w:br/>
            </w:r>
            <w:r w:rsidRPr="00CF1A1C">
              <w:rPr>
                <w:rFonts w:ascii="Sarabun Light" w:hAnsi="Sarabun Light" w:cs="Sarabun Light"/>
                <w:color w:val="auto"/>
              </w:rPr>
              <w:t>erläutern</w:t>
            </w:r>
          </w:p>
          <w:p w14:paraId="5D903B1E" w14:textId="77877085" w:rsidR="001F6CBA" w:rsidRPr="00CF1A1C" w:rsidRDefault="001F6CBA" w:rsidP="00F1349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 xml:space="preserve">die eigene Rolle und Tätigkeit zu </w:t>
            </w:r>
            <w:r>
              <w:rPr>
                <w:rFonts w:ascii="Sarabun Light" w:hAnsi="Sarabun Light" w:cs="Sarabun Light"/>
                <w:color w:val="auto"/>
              </w:rPr>
              <w:br/>
            </w:r>
            <w:r w:rsidRPr="00CF1A1C">
              <w:rPr>
                <w:rFonts w:ascii="Sarabun Light" w:hAnsi="Sarabun Light" w:cs="Sarabun Light"/>
                <w:color w:val="auto"/>
              </w:rPr>
              <w:t>reflektieren</w:t>
            </w:r>
          </w:p>
          <w:p w14:paraId="31E2FC40" w14:textId="21F49814" w:rsidR="001F6CBA" w:rsidRPr="00CF1A1C" w:rsidRDefault="001F6CBA" w:rsidP="00F1349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 xml:space="preserve">die eigenen Vorkenntnisse zu </w:t>
            </w:r>
            <w:r>
              <w:rPr>
                <w:rFonts w:ascii="Sarabun Light" w:hAnsi="Sarabun Light" w:cs="Sarabun Light"/>
                <w:color w:val="auto"/>
              </w:rPr>
              <w:br/>
            </w:r>
            <w:r w:rsidRPr="00CF1A1C">
              <w:rPr>
                <w:rFonts w:ascii="Sarabun Light" w:hAnsi="Sarabun Light" w:cs="Sarabun Light"/>
                <w:color w:val="auto"/>
              </w:rPr>
              <w:t>reflektieren</w:t>
            </w:r>
          </w:p>
          <w:p w14:paraId="1F4B46CC" w14:textId="055891EE" w:rsidR="001F6CBA" w:rsidRPr="00CF1A1C" w:rsidRDefault="001F6CBA" w:rsidP="00F13494">
            <w:pPr>
              <w:pStyle w:val="ListBullet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  <w:color w:val="auto"/>
              </w:rPr>
            </w:pPr>
          </w:p>
        </w:tc>
      </w:tr>
      <w:tr w:rsidR="001F6CBA" w:rsidRPr="00CF1A1C" w14:paraId="24CAF51D" w14:textId="77777777" w:rsidTr="005D3CE9">
        <w:trPr>
          <w:trHeight w:val="456"/>
        </w:trPr>
        <w:tc>
          <w:tcPr>
            <w:tcW w:w="2268" w:type="dxa"/>
            <w:vMerge w:val="restart"/>
            <w:shd w:val="clear" w:color="auto" w:fill="95C11F"/>
            <w:vAlign w:val="center"/>
          </w:tcPr>
          <w:p w14:paraId="19A67F39" w14:textId="77777777" w:rsidR="001F6CBA" w:rsidRDefault="001F6CBA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CF2DC8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Inhalte</w:t>
            </w:r>
          </w:p>
          <w:p w14:paraId="236B7651" w14:textId="77777777" w:rsidR="001F6CBA" w:rsidRDefault="001F6CBA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6CA6B546" w14:textId="77777777" w:rsidR="001F6CBA" w:rsidRDefault="001F6CBA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528532F1" w14:textId="77777777" w:rsidR="001F6CBA" w:rsidRDefault="001F6CBA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2F018F06" w14:textId="77777777" w:rsidR="001F6CBA" w:rsidRPr="00CF2DC8" w:rsidRDefault="001F6CBA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3921FAF2" w14:textId="17757CC6" w:rsidR="001F6CBA" w:rsidRPr="00CF2DC8" w:rsidRDefault="001F6CBA" w:rsidP="00034992">
            <w:pPr>
              <w:pStyle w:val="BodyText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CF2DC8"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t xml:space="preserve">mit denen sich die </w:t>
            </w:r>
            <w:r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br/>
            </w:r>
            <w:r w:rsidRPr="00CF2DC8"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t xml:space="preserve">Auszubildenden </w:t>
            </w:r>
            <w:r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br/>
            </w:r>
            <w:r w:rsidRPr="00CF2DC8"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t xml:space="preserve">beschäftigen sollen </w:t>
            </w:r>
          </w:p>
          <w:p w14:paraId="45835D54" w14:textId="69D8B198" w:rsidR="001F6CBA" w:rsidRPr="00CF1A1C" w:rsidRDefault="001F6CBA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  <w:r w:rsidRPr="00CF1A1C">
              <w:rPr>
                <w:rFonts w:ascii="Sarabun Light" w:hAnsi="Sarabun Light" w:cs="Sarabun Light"/>
                <w:color w:val="auto"/>
                <w:sz w:val="16"/>
                <w:szCs w:val="16"/>
              </w:rPr>
              <w:br/>
            </w:r>
          </w:p>
          <w:p w14:paraId="731BD3BD" w14:textId="5BA030D0" w:rsidR="001F6CBA" w:rsidRPr="00CF1A1C" w:rsidRDefault="001F6CBA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  <w:r w:rsidRPr="00CF1A1C">
              <w:rPr>
                <w:rFonts w:ascii="Sarabun Light" w:hAnsi="Sarabun Light" w:cs="Sarabun Light"/>
                <w:color w:val="auto"/>
                <w:sz w:val="16"/>
                <w:szCs w:val="16"/>
              </w:rPr>
              <w:lastRenderedPageBreak/>
              <w:br/>
            </w: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752197D6" w14:textId="6BD91548" w:rsidR="001F6CBA" w:rsidRPr="00CF1A1C" w:rsidRDefault="001F6CBA" w:rsidP="001F6CBA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lastRenderedPageBreak/>
              <w:t>Arbeitsgegenstände</w:t>
            </w:r>
          </w:p>
        </w:tc>
      </w:tr>
      <w:tr w:rsidR="001F6CBA" w:rsidRPr="00CF1A1C" w14:paraId="7803BD9C" w14:textId="77777777" w:rsidTr="00844F1F">
        <w:trPr>
          <w:trHeight w:val="701"/>
        </w:trPr>
        <w:tc>
          <w:tcPr>
            <w:tcW w:w="2268" w:type="dxa"/>
            <w:vMerge/>
            <w:shd w:val="clear" w:color="auto" w:fill="95C11F"/>
            <w:vAlign w:val="center"/>
          </w:tcPr>
          <w:p w14:paraId="00A541E3" w14:textId="5AFA0AF6" w:rsidR="001F6CBA" w:rsidRPr="00CF1A1C" w:rsidRDefault="001F6CBA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3680" w:type="dxa"/>
          </w:tcPr>
          <w:p w14:paraId="7FBAE3F5" w14:textId="77777777" w:rsidR="001F6CBA" w:rsidRPr="00CF1A1C" w:rsidRDefault="001F6CBA" w:rsidP="00570BDD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>Auftragsanalyse</w:t>
            </w:r>
          </w:p>
          <w:p w14:paraId="740E7493" w14:textId="77777777" w:rsidR="001F6CBA" w:rsidRPr="00CF1A1C" w:rsidRDefault="001F6CBA" w:rsidP="00570BDD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>Grundriss des Büros</w:t>
            </w:r>
          </w:p>
          <w:p w14:paraId="3AFFAAD6" w14:textId="77777777" w:rsidR="001F6CBA" w:rsidRPr="00CF1A1C" w:rsidRDefault="001F6CBA" w:rsidP="00570BDD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>Kundenprofil und Gesprächsnotizen</w:t>
            </w:r>
          </w:p>
          <w:p w14:paraId="5EDD3FA9" w14:textId="018F3BA3" w:rsidR="001F6CBA" w:rsidRPr="00CF1A1C" w:rsidRDefault="001F6CBA" w:rsidP="00570BDD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>Installationspläne</w:t>
            </w:r>
          </w:p>
        </w:tc>
        <w:tc>
          <w:tcPr>
            <w:tcW w:w="3681" w:type="dxa"/>
          </w:tcPr>
          <w:p w14:paraId="0E366D39" w14:textId="649B7381" w:rsidR="001F6CBA" w:rsidRPr="00CF1A1C" w:rsidRDefault="001F6CBA" w:rsidP="00570BDD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>Produktliste</w:t>
            </w:r>
          </w:p>
          <w:p w14:paraId="5908E917" w14:textId="6E7EDC37" w:rsidR="001F6CBA" w:rsidRPr="00CF1A1C" w:rsidRDefault="001F6CBA" w:rsidP="00570BDD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>Leistungsverzeichnis</w:t>
            </w:r>
          </w:p>
          <w:p w14:paraId="13D32098" w14:textId="4764D6CD" w:rsidR="001F6CBA" w:rsidRPr="00CF1A1C" w:rsidRDefault="001F6CBA" w:rsidP="00570BDD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>Gesprächsprotokoll</w:t>
            </w:r>
          </w:p>
          <w:p w14:paraId="02915AE1" w14:textId="4B5FAE6E" w:rsidR="001F6CBA" w:rsidRPr="00CF1A1C" w:rsidRDefault="001F6CBA" w:rsidP="00570BDD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>Dokumentation</w:t>
            </w:r>
          </w:p>
          <w:p w14:paraId="68E017F3" w14:textId="74A8F642" w:rsidR="001F6CBA" w:rsidRPr="00CF1A1C" w:rsidRDefault="001F6CBA" w:rsidP="00EE491F">
            <w:pPr>
              <w:pStyle w:val="ListBullet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  <w:color w:val="auto"/>
              </w:rPr>
            </w:pPr>
          </w:p>
        </w:tc>
      </w:tr>
      <w:tr w:rsidR="001F6CBA" w:rsidRPr="00CF1A1C" w14:paraId="6779F1C5" w14:textId="77777777" w:rsidTr="00844F1F">
        <w:trPr>
          <w:trHeight w:val="415"/>
        </w:trPr>
        <w:tc>
          <w:tcPr>
            <w:tcW w:w="2268" w:type="dxa"/>
            <w:vMerge/>
            <w:shd w:val="clear" w:color="auto" w:fill="95C11F"/>
          </w:tcPr>
          <w:p w14:paraId="7F71D8E6" w14:textId="2F3141CD" w:rsidR="001F6CBA" w:rsidRPr="00CF1A1C" w:rsidRDefault="001F6CBA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48AB1CBA" w14:textId="0058A7A3" w:rsidR="001F6CBA" w:rsidRPr="00CF1A1C" w:rsidRDefault="001F6CBA" w:rsidP="001F6CBA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Werkzeuge/Hilfsmittel</w:t>
            </w:r>
          </w:p>
        </w:tc>
      </w:tr>
      <w:tr w:rsidR="001F6CBA" w:rsidRPr="00CF1A1C" w14:paraId="03D4FAE8" w14:textId="77777777" w:rsidTr="008044AA">
        <w:trPr>
          <w:trHeight w:val="1127"/>
        </w:trPr>
        <w:tc>
          <w:tcPr>
            <w:tcW w:w="2268" w:type="dxa"/>
            <w:vMerge/>
            <w:shd w:val="clear" w:color="auto" w:fill="95C11F"/>
          </w:tcPr>
          <w:p w14:paraId="5C79FB00" w14:textId="4E8671EE" w:rsidR="001F6CBA" w:rsidRPr="00CF1A1C" w:rsidRDefault="001F6CBA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3680" w:type="dxa"/>
          </w:tcPr>
          <w:p w14:paraId="36056E42" w14:textId="1BD7FB41" w:rsidR="001F6CBA" w:rsidRPr="00CF1A1C" w:rsidRDefault="001F6CBA" w:rsidP="00570BDD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>Produktkataloge</w:t>
            </w:r>
          </w:p>
          <w:p w14:paraId="47CE9DB1" w14:textId="733CE215" w:rsidR="001F6CBA" w:rsidRPr="00CF1A1C" w:rsidRDefault="001F6CBA" w:rsidP="00570BDD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 xml:space="preserve">Branchensoftware </w:t>
            </w:r>
            <w:r>
              <w:rPr>
                <w:rFonts w:ascii="Sarabun Light" w:hAnsi="Sarabun Light" w:cs="Sarabun Light"/>
                <w:color w:val="auto"/>
              </w:rPr>
              <w:br/>
            </w:r>
            <w:r w:rsidRPr="00CF1A1C">
              <w:rPr>
                <w:rFonts w:ascii="Sarabun Light" w:hAnsi="Sarabun Light" w:cs="Sarabun Light"/>
                <w:color w:val="auto"/>
              </w:rPr>
              <w:t>(Auftragsabwicklung)</w:t>
            </w:r>
          </w:p>
          <w:p w14:paraId="4E9F2995" w14:textId="09CD3E67" w:rsidR="001F6CBA" w:rsidRPr="00CF1A1C" w:rsidRDefault="001F6CBA" w:rsidP="001F6CBA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</w:p>
        </w:tc>
        <w:tc>
          <w:tcPr>
            <w:tcW w:w="3681" w:type="dxa"/>
          </w:tcPr>
          <w:p w14:paraId="42F6C421" w14:textId="3520775E" w:rsidR="001F6CBA" w:rsidRPr="00CF1A1C" w:rsidRDefault="001F6CBA" w:rsidP="00570BDD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>Laptop/Tablet/PC</w:t>
            </w:r>
          </w:p>
          <w:p w14:paraId="39901D20" w14:textId="7FF4C507" w:rsidR="001F6CBA" w:rsidRPr="00CF1A1C" w:rsidRDefault="001F6CBA" w:rsidP="00570BDD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>MS-Office</w:t>
            </w:r>
          </w:p>
          <w:p w14:paraId="4B0B1943" w14:textId="21189935" w:rsidR="001F6CBA" w:rsidRPr="00CF1A1C" w:rsidRDefault="001F6CBA" w:rsidP="001F6CBA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</w:p>
        </w:tc>
      </w:tr>
      <w:tr w:rsidR="001F6CBA" w:rsidRPr="00CF1A1C" w14:paraId="59545AA2" w14:textId="77777777" w:rsidTr="001F6CBA">
        <w:trPr>
          <w:trHeight w:val="426"/>
        </w:trPr>
        <w:tc>
          <w:tcPr>
            <w:tcW w:w="2268" w:type="dxa"/>
            <w:vMerge/>
            <w:shd w:val="clear" w:color="auto" w:fill="95C11F"/>
          </w:tcPr>
          <w:p w14:paraId="010C98FD" w14:textId="397D7388" w:rsidR="001F6CBA" w:rsidRPr="00CF1A1C" w:rsidRDefault="001F6CBA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07AB7FD9" w14:textId="40327B32" w:rsidR="001F6CBA" w:rsidRPr="00CF1A1C" w:rsidRDefault="001F6CBA" w:rsidP="001F6CBA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Rechtliche Vorgaben</w:t>
            </w:r>
          </w:p>
        </w:tc>
      </w:tr>
      <w:tr w:rsidR="001F6CBA" w:rsidRPr="00CF1A1C" w14:paraId="5CF86F70" w14:textId="77777777" w:rsidTr="005D3CE9">
        <w:trPr>
          <w:trHeight w:val="1551"/>
        </w:trPr>
        <w:tc>
          <w:tcPr>
            <w:tcW w:w="2268" w:type="dxa"/>
            <w:vMerge/>
            <w:shd w:val="clear" w:color="auto" w:fill="95C11F"/>
          </w:tcPr>
          <w:p w14:paraId="4BA8AB7A" w14:textId="3D7ED8E4" w:rsidR="001F6CBA" w:rsidRPr="00CF1A1C" w:rsidRDefault="001F6CBA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3680" w:type="dxa"/>
          </w:tcPr>
          <w:p w14:paraId="1C7C7194" w14:textId="77777777" w:rsidR="001F6CBA" w:rsidRPr="00CF1A1C" w:rsidRDefault="001F6CBA" w:rsidP="008E55C0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>Bürgerliches Gesetzbuch (z. B. Werkvertragsrecht: BGB §§ 631 bis 651)</w:t>
            </w:r>
          </w:p>
          <w:p w14:paraId="20C73E2A" w14:textId="4EA00B75" w:rsidR="001F6CBA" w:rsidRPr="00CF1A1C" w:rsidRDefault="001F6CBA" w:rsidP="008E55C0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>Allgemeine Geschäftsbedingungen (AGBs)</w:t>
            </w:r>
          </w:p>
        </w:tc>
        <w:tc>
          <w:tcPr>
            <w:tcW w:w="3681" w:type="dxa"/>
          </w:tcPr>
          <w:p w14:paraId="6DC5E543" w14:textId="77777777" w:rsidR="001F6CBA" w:rsidRPr="00CF1A1C" w:rsidRDefault="001F6CBA" w:rsidP="008E55C0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>Datenschutz-Grundverordnung (DSGVO)</w:t>
            </w:r>
          </w:p>
          <w:p w14:paraId="16A898BE" w14:textId="33EF9BD3" w:rsidR="001F6CBA" w:rsidRPr="00CF1A1C" w:rsidRDefault="001F6CBA" w:rsidP="008E55C0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>Qualitätsmanagement (DIN EN ISO 9001)</w:t>
            </w:r>
          </w:p>
        </w:tc>
      </w:tr>
      <w:tr w:rsidR="001F6CBA" w:rsidRPr="00CF1A1C" w14:paraId="1E7381D8" w14:textId="77777777" w:rsidTr="00844F1F">
        <w:trPr>
          <w:trHeight w:val="509"/>
        </w:trPr>
        <w:tc>
          <w:tcPr>
            <w:tcW w:w="2268" w:type="dxa"/>
            <w:vMerge/>
            <w:shd w:val="clear" w:color="auto" w:fill="95C11F"/>
          </w:tcPr>
          <w:p w14:paraId="7F906191" w14:textId="77777777" w:rsidR="001F6CBA" w:rsidRPr="00CF1A1C" w:rsidRDefault="001F6CBA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3D55C501" w14:textId="1FCC8336" w:rsidR="001F6CBA" w:rsidRPr="00CF1A1C" w:rsidRDefault="001F6CBA" w:rsidP="001F6CBA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Grundlagen</w:t>
            </w:r>
          </w:p>
        </w:tc>
      </w:tr>
      <w:tr w:rsidR="001F6CBA" w:rsidRPr="00CF1A1C" w14:paraId="727127EB" w14:textId="77777777" w:rsidTr="00844F1F">
        <w:trPr>
          <w:trHeight w:val="1134"/>
        </w:trPr>
        <w:tc>
          <w:tcPr>
            <w:tcW w:w="2268" w:type="dxa"/>
            <w:vMerge/>
            <w:shd w:val="clear" w:color="auto" w:fill="95C11F"/>
          </w:tcPr>
          <w:p w14:paraId="16B6596A" w14:textId="202D630A" w:rsidR="001F6CBA" w:rsidRPr="00CF1A1C" w:rsidRDefault="001F6CBA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3680" w:type="dxa"/>
          </w:tcPr>
          <w:p w14:paraId="4300FD96" w14:textId="17EC5CC2" w:rsidR="001F6CBA" w:rsidRPr="00CF1A1C" w:rsidRDefault="001F6CBA" w:rsidP="00570BDD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>Professionelle Kundengespräche</w:t>
            </w:r>
          </w:p>
          <w:p w14:paraId="61AF4DF9" w14:textId="6EEF9D2D" w:rsidR="001F6CBA" w:rsidRPr="00CF1A1C" w:rsidRDefault="001F6CBA" w:rsidP="0095656A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>Auftragsanalyse</w:t>
            </w:r>
          </w:p>
          <w:p w14:paraId="796DB3B1" w14:textId="0DA1192E" w:rsidR="001F6CBA" w:rsidRPr="00CF1A1C" w:rsidRDefault="001F6CBA" w:rsidP="0095656A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>Schaltungs- und Funktionsanalyse</w:t>
            </w:r>
          </w:p>
          <w:p w14:paraId="6C90EFB4" w14:textId="39038D6B" w:rsidR="001F6CBA" w:rsidRPr="00CF1A1C" w:rsidRDefault="001F6CBA" w:rsidP="00034992">
            <w:pPr>
              <w:pStyle w:val="ListBullet"/>
              <w:numPr>
                <w:ilvl w:val="0"/>
                <w:numId w:val="0"/>
              </w:numPr>
              <w:ind w:left="284"/>
              <w:rPr>
                <w:rFonts w:ascii="Sarabun Light" w:hAnsi="Sarabun Light" w:cs="Sarabun Light"/>
                <w:color w:val="auto"/>
              </w:rPr>
            </w:pPr>
          </w:p>
        </w:tc>
        <w:tc>
          <w:tcPr>
            <w:tcW w:w="3681" w:type="dxa"/>
          </w:tcPr>
          <w:p w14:paraId="33967054" w14:textId="4BF29EFD" w:rsidR="001F6CBA" w:rsidRPr="00CF1A1C" w:rsidRDefault="001F6CBA" w:rsidP="00570BDD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>Angebotserstellung</w:t>
            </w:r>
          </w:p>
          <w:p w14:paraId="35CA2B66" w14:textId="1BA3236B" w:rsidR="001F6CBA" w:rsidRPr="00CF1A1C" w:rsidRDefault="001F6CBA" w:rsidP="00570BDD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>Auftragsdokumentation</w:t>
            </w:r>
          </w:p>
          <w:p w14:paraId="0F48AF13" w14:textId="5BAA1D37" w:rsidR="001F6CBA" w:rsidRPr="00CF1A1C" w:rsidRDefault="001F6CBA" w:rsidP="00EE491F">
            <w:pPr>
              <w:pStyle w:val="ListBullet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  <w:color w:val="auto"/>
              </w:rPr>
            </w:pPr>
          </w:p>
        </w:tc>
      </w:tr>
    </w:tbl>
    <w:p w14:paraId="1E8AF492" w14:textId="409E56BF" w:rsidR="002D6018" w:rsidRPr="00CF1A1C" w:rsidRDefault="002D6018">
      <w:pPr>
        <w:spacing w:line="276" w:lineRule="auto"/>
        <w:rPr>
          <w:rFonts w:ascii="Sarabun Light" w:hAnsi="Sarabun Light" w:cs="Sarabun Light"/>
        </w:rPr>
      </w:pPr>
    </w:p>
    <w:p w14:paraId="53D557AF" w14:textId="77777777" w:rsidR="002D3848" w:rsidRPr="00CF1A1C" w:rsidRDefault="00002943" w:rsidP="00907F4D">
      <w:pPr>
        <w:pStyle w:val="Heading1"/>
      </w:pPr>
      <w:bookmarkStart w:id="1" w:name="_Toc163743244"/>
      <w:r w:rsidRPr="00CF1A1C">
        <w:t>Teilaufgabe</w:t>
      </w:r>
      <w:bookmarkEnd w:id="1"/>
    </w:p>
    <w:p w14:paraId="3A91BBD3" w14:textId="746720BB" w:rsidR="002D3848" w:rsidRPr="00E94FD6" w:rsidRDefault="002D3848" w:rsidP="00F5626A">
      <w:pPr>
        <w:pStyle w:val="Footer"/>
        <w:jc w:val="center"/>
        <w:rPr>
          <w:rFonts w:ascii="Sarabun Medium" w:hAnsi="Sarabun Medium" w:cs="Sarabun Medium"/>
          <w:sz w:val="28"/>
          <w:szCs w:val="28"/>
        </w:rPr>
      </w:pPr>
      <w:r w:rsidRPr="00E94FD6">
        <w:rPr>
          <w:rFonts w:ascii="Sarabun Medium" w:hAnsi="Sarabun Medium" w:cs="Sarabun Medium"/>
          <w:color w:val="056336"/>
          <w:sz w:val="28"/>
          <w:szCs w:val="28"/>
        </w:rPr>
        <w:t xml:space="preserve">Titel: </w:t>
      </w:r>
      <w:r w:rsidR="00C1137C" w:rsidRPr="00E94FD6">
        <w:rPr>
          <w:rFonts w:ascii="Sarabun Medium" w:hAnsi="Sarabun Medium" w:cs="Sarabun Medium"/>
          <w:color w:val="056336"/>
          <w:sz w:val="28"/>
          <w:szCs w:val="28"/>
        </w:rPr>
        <w:t>Produktrecherche durchführen</w:t>
      </w:r>
    </w:p>
    <w:p w14:paraId="03DF7309" w14:textId="77777777" w:rsidR="002D3848" w:rsidRPr="00CF1A1C" w:rsidRDefault="002D3848" w:rsidP="002D3848">
      <w:pPr>
        <w:pStyle w:val="BodyText"/>
        <w:spacing w:after="0"/>
        <w:rPr>
          <w:rFonts w:ascii="Sarabun Light" w:hAnsi="Sarabun Light" w:cs="Sarabun Light"/>
          <w:color w:val="auto"/>
          <w:sz w:val="16"/>
          <w:szCs w:val="16"/>
        </w:rPr>
      </w:pPr>
    </w:p>
    <w:tbl>
      <w:tblPr>
        <w:tblStyle w:val="TableGridLight"/>
        <w:tblW w:w="963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479"/>
        <w:gridCol w:w="1790"/>
        <w:gridCol w:w="1790"/>
        <w:gridCol w:w="1790"/>
        <w:gridCol w:w="1790"/>
      </w:tblGrid>
      <w:tr w:rsidR="00CF1A1C" w:rsidRPr="00CF1A1C" w14:paraId="47AC1B56" w14:textId="77777777" w:rsidTr="00CF2DC8">
        <w:trPr>
          <w:trHeight w:val="235"/>
        </w:trPr>
        <w:tc>
          <w:tcPr>
            <w:tcW w:w="2479" w:type="dxa"/>
            <w:shd w:val="clear" w:color="auto" w:fill="95C11F"/>
            <w:vAlign w:val="center"/>
          </w:tcPr>
          <w:p w14:paraId="2E4CCA88" w14:textId="77777777" w:rsidR="002D3848" w:rsidRPr="00CF2DC8" w:rsidRDefault="00363954" w:rsidP="0003499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CF2DC8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P</w:t>
            </w:r>
            <w:r w:rsidR="005F4034" w:rsidRPr="00CF2DC8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hase</w:t>
            </w:r>
          </w:p>
        </w:tc>
        <w:tc>
          <w:tcPr>
            <w:tcW w:w="1790" w:type="dxa"/>
            <w:shd w:val="clear" w:color="auto" w:fill="F0A73A"/>
          </w:tcPr>
          <w:p w14:paraId="70C4FD3E" w14:textId="77777777" w:rsidR="006D79EC" w:rsidRPr="00CF2DC8" w:rsidRDefault="008D1022" w:rsidP="00034992">
            <w:pPr>
              <w:pStyle w:val="BodyText"/>
              <w:spacing w:after="0"/>
              <w:jc w:val="center"/>
              <w:rPr>
                <w:rFonts w:ascii="Sarabun SemiBold" w:hAnsi="Sarabun SemiBold" w:cs="Sarabun SemiBold"/>
                <w:bCs/>
                <w:color w:val="auto"/>
              </w:rPr>
            </w:pPr>
            <w:r w:rsidRPr="00CF2DC8">
              <w:rPr>
                <w:rFonts w:ascii="Sarabun SemiBold" w:hAnsi="Sarabun SemiBold" w:cs="Sarabun SemiBold"/>
                <w:bCs/>
                <w:color w:val="auto"/>
              </w:rPr>
              <w:t>Auftrags</w:t>
            </w:r>
            <w:r w:rsidR="006D79EC" w:rsidRPr="00CF2DC8">
              <w:rPr>
                <w:rFonts w:ascii="Sarabun SemiBold" w:hAnsi="Sarabun SemiBold" w:cs="Sarabun SemiBold"/>
                <w:bCs/>
                <w:color w:val="auto"/>
              </w:rPr>
              <w:t>-</w:t>
            </w:r>
          </w:p>
          <w:p w14:paraId="5F3071B3" w14:textId="2D6CB61D" w:rsidR="002D3848" w:rsidRPr="00CF2DC8" w:rsidRDefault="006D79EC" w:rsidP="00034992">
            <w:pPr>
              <w:pStyle w:val="BodyText"/>
              <w:spacing w:after="0"/>
              <w:jc w:val="center"/>
              <w:rPr>
                <w:rFonts w:ascii="Sarabun SemiBold" w:hAnsi="Sarabun SemiBold" w:cs="Sarabun SemiBold"/>
                <w:bCs/>
                <w:color w:val="auto"/>
              </w:rPr>
            </w:pPr>
            <w:r w:rsidRPr="00CF2DC8">
              <w:rPr>
                <w:rFonts w:ascii="Sarabun SemiBold" w:hAnsi="Sarabun SemiBold" w:cs="Sarabun SemiBold"/>
                <w:bCs/>
                <w:color w:val="auto"/>
              </w:rPr>
              <w:t>A</w:t>
            </w:r>
            <w:r w:rsidR="008D1022" w:rsidRPr="00CF2DC8">
              <w:rPr>
                <w:rFonts w:ascii="Sarabun SemiBold" w:hAnsi="Sarabun SemiBold" w:cs="Sarabun SemiBold"/>
                <w:bCs/>
                <w:color w:val="auto"/>
              </w:rPr>
              <w:t>nnahme</w:t>
            </w:r>
          </w:p>
          <w:p w14:paraId="530287F7" w14:textId="60246F0C" w:rsidR="006D79EC" w:rsidRPr="00CF2DC8" w:rsidRDefault="006D79EC" w:rsidP="00034992">
            <w:pPr>
              <w:pStyle w:val="BodyText"/>
              <w:spacing w:after="0"/>
              <w:jc w:val="center"/>
              <w:rPr>
                <w:rFonts w:ascii="Sarabun SemiBold" w:hAnsi="Sarabun SemiBold" w:cs="Sarabun SemiBold"/>
                <w:bCs/>
                <w:color w:val="auto"/>
              </w:rPr>
            </w:pPr>
          </w:p>
        </w:tc>
        <w:tc>
          <w:tcPr>
            <w:tcW w:w="1790" w:type="dxa"/>
            <w:shd w:val="clear" w:color="auto" w:fill="ECECEC"/>
          </w:tcPr>
          <w:p w14:paraId="67D7DC8B" w14:textId="77777777" w:rsidR="006D79EC" w:rsidRPr="00CF2DC8" w:rsidRDefault="003F151B" w:rsidP="0003499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CF2DC8">
              <w:rPr>
                <w:rFonts w:ascii="Sarabun Light" w:hAnsi="Sarabun Light" w:cs="Sarabun Light"/>
                <w:color w:val="auto"/>
              </w:rPr>
              <w:t>Auftrags</w:t>
            </w:r>
            <w:r w:rsidR="006D79EC" w:rsidRPr="00CF2DC8">
              <w:rPr>
                <w:rFonts w:ascii="Sarabun Light" w:hAnsi="Sarabun Light" w:cs="Sarabun Light"/>
                <w:color w:val="auto"/>
              </w:rPr>
              <w:t>-</w:t>
            </w:r>
          </w:p>
          <w:p w14:paraId="2326F04A" w14:textId="7B5E3302" w:rsidR="002D3848" w:rsidRPr="00CF2DC8" w:rsidRDefault="003F151B" w:rsidP="0003499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CF2DC8">
              <w:rPr>
                <w:rFonts w:ascii="Sarabun Light" w:hAnsi="Sarabun Light" w:cs="Sarabun Light"/>
                <w:color w:val="auto"/>
              </w:rPr>
              <w:t>planung</w:t>
            </w:r>
          </w:p>
        </w:tc>
        <w:tc>
          <w:tcPr>
            <w:tcW w:w="1790" w:type="dxa"/>
            <w:shd w:val="clear" w:color="auto" w:fill="ECECEC"/>
          </w:tcPr>
          <w:p w14:paraId="27F52A5A" w14:textId="77777777" w:rsidR="006D79EC" w:rsidRPr="00CF2DC8" w:rsidRDefault="008D1022" w:rsidP="0003499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CF2DC8">
              <w:rPr>
                <w:rFonts w:ascii="Sarabun Light" w:hAnsi="Sarabun Light" w:cs="Sarabun Light"/>
                <w:color w:val="auto"/>
              </w:rPr>
              <w:t>Auftrags</w:t>
            </w:r>
            <w:r w:rsidR="006D79EC" w:rsidRPr="00CF2DC8">
              <w:rPr>
                <w:rFonts w:ascii="Sarabun Light" w:hAnsi="Sarabun Light" w:cs="Sarabun Light"/>
                <w:color w:val="auto"/>
              </w:rPr>
              <w:t>-</w:t>
            </w:r>
          </w:p>
          <w:p w14:paraId="27DD0D64" w14:textId="03F9F9EA" w:rsidR="002D3848" w:rsidRPr="00CF2DC8" w:rsidRDefault="008D1022" w:rsidP="0003499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CF2DC8">
              <w:rPr>
                <w:rFonts w:ascii="Sarabun Light" w:hAnsi="Sarabun Light" w:cs="Sarabun Light"/>
                <w:color w:val="auto"/>
              </w:rPr>
              <w:t>durchführung</w:t>
            </w:r>
          </w:p>
        </w:tc>
        <w:tc>
          <w:tcPr>
            <w:tcW w:w="1790" w:type="dxa"/>
            <w:shd w:val="clear" w:color="auto" w:fill="ECECEC"/>
          </w:tcPr>
          <w:p w14:paraId="49DCF210" w14:textId="77777777" w:rsidR="006D79EC" w:rsidRPr="00CF2DC8" w:rsidRDefault="008D1022" w:rsidP="0003499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CF2DC8">
              <w:rPr>
                <w:rFonts w:ascii="Sarabun Light" w:hAnsi="Sarabun Light" w:cs="Sarabun Light"/>
                <w:color w:val="auto"/>
              </w:rPr>
              <w:t>Auftrags</w:t>
            </w:r>
            <w:r w:rsidR="006D79EC" w:rsidRPr="00CF2DC8">
              <w:rPr>
                <w:rFonts w:ascii="Sarabun Light" w:hAnsi="Sarabun Light" w:cs="Sarabun Light"/>
                <w:color w:val="auto"/>
              </w:rPr>
              <w:t>-</w:t>
            </w:r>
          </w:p>
          <w:p w14:paraId="66578C3E" w14:textId="0CC3AD53" w:rsidR="002D3848" w:rsidRPr="00CF2DC8" w:rsidRDefault="008D1022" w:rsidP="0003499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CF2DC8">
              <w:rPr>
                <w:rFonts w:ascii="Sarabun Light" w:hAnsi="Sarabun Light" w:cs="Sarabun Light"/>
                <w:color w:val="auto"/>
              </w:rPr>
              <w:t>abschluss</w:t>
            </w:r>
          </w:p>
        </w:tc>
      </w:tr>
    </w:tbl>
    <w:p w14:paraId="30A192E7" w14:textId="77777777" w:rsidR="002D3848" w:rsidRPr="00CF1A1C" w:rsidRDefault="002D3848" w:rsidP="002D3848">
      <w:pPr>
        <w:pStyle w:val="BodyText"/>
        <w:spacing w:after="0"/>
        <w:rPr>
          <w:rFonts w:ascii="Sarabun Light" w:hAnsi="Sarabun Light" w:cs="Sarabun Light"/>
          <w:color w:val="auto"/>
          <w:sz w:val="16"/>
          <w:szCs w:val="16"/>
        </w:rPr>
      </w:pPr>
    </w:p>
    <w:tbl>
      <w:tblPr>
        <w:tblStyle w:val="PlainTable1"/>
        <w:tblW w:w="963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479"/>
        <w:gridCol w:w="3580"/>
        <w:gridCol w:w="3580"/>
      </w:tblGrid>
      <w:tr w:rsidR="00CF1A1C" w:rsidRPr="00CF1A1C" w14:paraId="1C34E277" w14:textId="77777777" w:rsidTr="001F6C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9" w:type="dxa"/>
            <w:shd w:val="clear" w:color="auto" w:fill="95C11F"/>
            <w:vAlign w:val="center"/>
          </w:tcPr>
          <w:p w14:paraId="418D6788" w14:textId="77777777" w:rsidR="00EE491F" w:rsidRPr="00CF2DC8" w:rsidRDefault="002D3848" w:rsidP="006F6CE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</w:pPr>
            <w:r w:rsidRPr="00CF2DC8"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  <w:t>Beschreibung</w:t>
            </w:r>
          </w:p>
        </w:tc>
        <w:tc>
          <w:tcPr>
            <w:tcW w:w="7160" w:type="dxa"/>
            <w:gridSpan w:val="2"/>
          </w:tcPr>
          <w:p w14:paraId="68C9AE69" w14:textId="68628378" w:rsidR="002D3848" w:rsidRPr="006A5624" w:rsidRDefault="00E050C4" w:rsidP="00034992">
            <w:pPr>
              <w:pStyle w:val="Textfel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Medium" w:hAnsi="Sarabun Medium" w:cs="Sarabun Medium"/>
                <w:b w:val="0"/>
                <w:bCs w:val="0"/>
                <w:color w:val="auto"/>
              </w:rPr>
            </w:pPr>
            <w:r w:rsidRPr="006A5624">
              <w:rPr>
                <w:rFonts w:ascii="Sarabun Medium" w:hAnsi="Sarabun Medium" w:cs="Sarabun Medium"/>
                <w:b w:val="0"/>
                <w:bCs w:val="0"/>
                <w:color w:val="auto"/>
              </w:rPr>
              <w:t xml:space="preserve">In dieser Teilaufgabe geht es darum, dass </w:t>
            </w:r>
            <w:r w:rsidR="002449FE" w:rsidRPr="006A5624">
              <w:rPr>
                <w:rFonts w:ascii="Sarabun Medium" w:hAnsi="Sarabun Medium" w:cs="Sarabun Medium"/>
                <w:b w:val="0"/>
                <w:bCs w:val="0"/>
                <w:color w:val="auto"/>
              </w:rPr>
              <w:t>die Auszubildenden</w:t>
            </w:r>
            <w:r w:rsidRPr="006A5624">
              <w:rPr>
                <w:rFonts w:ascii="Sarabun Medium" w:hAnsi="Sarabun Medium" w:cs="Sarabun Medium"/>
                <w:b w:val="0"/>
                <w:bCs w:val="0"/>
                <w:color w:val="auto"/>
              </w:rPr>
              <w:t xml:space="preserve"> auf Grundlage </w:t>
            </w:r>
            <w:r w:rsidR="002449FE" w:rsidRPr="006A5624">
              <w:rPr>
                <w:rFonts w:ascii="Sarabun Medium" w:hAnsi="Sarabun Medium" w:cs="Sarabun Medium"/>
                <w:b w:val="0"/>
                <w:bCs w:val="0"/>
                <w:color w:val="auto"/>
              </w:rPr>
              <w:t>von</w:t>
            </w:r>
            <w:r w:rsidRPr="006A5624">
              <w:rPr>
                <w:rFonts w:ascii="Sarabun Medium" w:hAnsi="Sarabun Medium" w:cs="Sarabun Medium"/>
                <w:b w:val="0"/>
                <w:bCs w:val="0"/>
                <w:color w:val="auto"/>
              </w:rPr>
              <w:t xml:space="preserve"> Auftragsunterlagen eine geeignete Produktauswahl </w:t>
            </w:r>
            <w:r w:rsidR="00575DEF" w:rsidRPr="006A5624">
              <w:rPr>
                <w:rFonts w:ascii="Sarabun Medium" w:hAnsi="Sarabun Medium" w:cs="Sarabun Medium"/>
                <w:b w:val="0"/>
                <w:bCs w:val="0"/>
                <w:color w:val="auto"/>
              </w:rPr>
              <w:t>tr</w:t>
            </w:r>
            <w:r w:rsidR="00D93AC9" w:rsidRPr="006A5624">
              <w:rPr>
                <w:rFonts w:ascii="Sarabun Medium" w:hAnsi="Sarabun Medium" w:cs="Sarabun Medium"/>
                <w:b w:val="0"/>
                <w:bCs w:val="0"/>
                <w:color w:val="auto"/>
              </w:rPr>
              <w:t>effen</w:t>
            </w:r>
            <w:r w:rsidRPr="006A5624">
              <w:rPr>
                <w:rFonts w:ascii="Sarabun Medium" w:hAnsi="Sarabun Medium" w:cs="Sarabun Medium"/>
                <w:b w:val="0"/>
                <w:bCs w:val="0"/>
                <w:color w:val="auto"/>
              </w:rPr>
              <w:t>.</w:t>
            </w:r>
          </w:p>
        </w:tc>
      </w:tr>
      <w:tr w:rsidR="00CF1A1C" w:rsidRPr="00CF1A1C" w14:paraId="477D9E21" w14:textId="77777777" w:rsidTr="001F6C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9" w:type="dxa"/>
            <w:shd w:val="clear" w:color="auto" w:fill="95C11F"/>
            <w:vAlign w:val="center"/>
          </w:tcPr>
          <w:p w14:paraId="33E0AD6C" w14:textId="77777777" w:rsidR="00EE491F" w:rsidRPr="00CF2DC8" w:rsidRDefault="002D3848" w:rsidP="00AF0776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</w:pPr>
            <w:r w:rsidRPr="00CF2DC8"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  <w:t>Ergebnisse</w:t>
            </w:r>
          </w:p>
        </w:tc>
        <w:tc>
          <w:tcPr>
            <w:tcW w:w="7160" w:type="dxa"/>
            <w:gridSpan w:val="2"/>
          </w:tcPr>
          <w:p w14:paraId="323B2AA9" w14:textId="26455FE4" w:rsidR="00E050C4" w:rsidRPr="006A5624" w:rsidRDefault="002D3848" w:rsidP="00034992">
            <w:pPr>
              <w:pStyle w:val="Textfel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Medium" w:hAnsi="Sarabun Medium" w:cs="Sarabun Medium"/>
                <w:bCs/>
                <w:color w:val="auto"/>
              </w:rPr>
            </w:pPr>
            <w:r w:rsidRPr="006A5624">
              <w:rPr>
                <w:rFonts w:ascii="Sarabun Medium" w:hAnsi="Sarabun Medium" w:cs="Sarabun Medium"/>
                <w:bCs/>
                <w:color w:val="auto"/>
              </w:rPr>
              <w:t xml:space="preserve">Nach Bearbeitung dieser </w:t>
            </w:r>
            <w:r w:rsidR="003F151B" w:rsidRPr="006A5624">
              <w:rPr>
                <w:rFonts w:ascii="Sarabun Medium" w:hAnsi="Sarabun Medium" w:cs="Sarabun Medium"/>
                <w:bCs/>
                <w:color w:val="auto"/>
              </w:rPr>
              <w:t>Lernsituation</w:t>
            </w:r>
            <w:r w:rsidRPr="006A5624">
              <w:rPr>
                <w:rFonts w:ascii="Sarabun Medium" w:hAnsi="Sarabun Medium" w:cs="Sarabun Medium"/>
                <w:bCs/>
                <w:color w:val="auto"/>
              </w:rPr>
              <w:t xml:space="preserve"> liegen vor:</w:t>
            </w:r>
          </w:p>
          <w:p w14:paraId="5CB6BD73" w14:textId="2E63AD13" w:rsidR="00E050C4" w:rsidRPr="00CF1A1C" w:rsidRDefault="00E050C4" w:rsidP="00E050C4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>Produktliste mit jeweils zwei Alternativen pro Produkt</w:t>
            </w:r>
          </w:p>
          <w:p w14:paraId="70B41459" w14:textId="5750004A" w:rsidR="002D3848" w:rsidRPr="00CF1A1C" w:rsidRDefault="00E050C4" w:rsidP="00F829D0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>Vorschlag zur allgemeinen Ausführung der Elektroinstallation</w:t>
            </w:r>
          </w:p>
        </w:tc>
      </w:tr>
      <w:tr w:rsidR="00CF1A1C" w:rsidRPr="00CF1A1C" w14:paraId="0B884FCF" w14:textId="77777777" w:rsidTr="00CF2DC8">
        <w:trPr>
          <w:trHeight w:val="18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9" w:type="dxa"/>
            <w:shd w:val="clear" w:color="auto" w:fill="95C11F"/>
            <w:vAlign w:val="center"/>
          </w:tcPr>
          <w:p w14:paraId="3928454F" w14:textId="2A423119" w:rsidR="00EE491F" w:rsidRPr="00CF2DC8" w:rsidRDefault="002D3848" w:rsidP="00AF0776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</w:pPr>
            <w:r w:rsidRPr="00CF2DC8"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  <w:t xml:space="preserve">Zusammenhang </w:t>
            </w:r>
            <w:r w:rsidR="001F6CBA"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  <w:br/>
            </w:r>
            <w:r w:rsidRPr="00CF2DC8"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  <w:t xml:space="preserve">zu anderen </w:t>
            </w:r>
            <w:r w:rsidR="00EA7FFD" w:rsidRPr="00CF2DC8"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  <w:br/>
            </w:r>
            <w:r w:rsidR="0079741B" w:rsidRPr="00CF2DC8"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  <w:t>Teilaufgaben</w:t>
            </w:r>
          </w:p>
        </w:tc>
        <w:tc>
          <w:tcPr>
            <w:tcW w:w="7160" w:type="dxa"/>
            <w:gridSpan w:val="2"/>
          </w:tcPr>
          <w:p w14:paraId="58F7C210" w14:textId="77777777" w:rsidR="002D3848" w:rsidRPr="006A5624" w:rsidRDefault="002D3848" w:rsidP="00034992">
            <w:pPr>
              <w:pStyle w:val="Textfel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Medium" w:hAnsi="Sarabun Medium" w:cs="Sarabun Medium"/>
                <w:bCs/>
                <w:color w:val="auto"/>
              </w:rPr>
            </w:pPr>
            <w:r w:rsidRPr="006A5624">
              <w:rPr>
                <w:rFonts w:ascii="Sarabun Medium" w:hAnsi="Sarabun Medium" w:cs="Sarabun Medium"/>
                <w:bCs/>
                <w:color w:val="auto"/>
              </w:rPr>
              <w:t xml:space="preserve">Aus den vorangegangenen </w:t>
            </w:r>
            <w:r w:rsidR="0079741B" w:rsidRPr="006A5624">
              <w:rPr>
                <w:rFonts w:ascii="Sarabun Medium" w:hAnsi="Sarabun Medium" w:cs="Sarabun Medium"/>
                <w:bCs/>
                <w:color w:val="auto"/>
              </w:rPr>
              <w:t xml:space="preserve">Teilaufgaben </w:t>
            </w:r>
            <w:r w:rsidRPr="006A5624">
              <w:rPr>
                <w:rFonts w:ascii="Sarabun Medium" w:hAnsi="Sarabun Medium" w:cs="Sarabun Medium"/>
                <w:bCs/>
                <w:color w:val="auto"/>
              </w:rPr>
              <w:t xml:space="preserve">benötigte Ergebnisse </w:t>
            </w:r>
          </w:p>
          <w:p w14:paraId="4D9C994B" w14:textId="77777777" w:rsidR="00C1137C" w:rsidRPr="00CF1A1C" w:rsidRDefault="00C1137C" w:rsidP="00E050C4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 xml:space="preserve">Auftragsanalyse </w:t>
            </w:r>
          </w:p>
          <w:p w14:paraId="3BBBC74D" w14:textId="77777777" w:rsidR="00C1137C" w:rsidRPr="00CF1A1C" w:rsidRDefault="00C1137C" w:rsidP="00E050C4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 xml:space="preserve">Kundenprofil und Gesprächsnotizen </w:t>
            </w:r>
          </w:p>
          <w:p w14:paraId="4ABDA071" w14:textId="0BB1B6BA" w:rsidR="00E050C4" w:rsidRPr="00CF1A1C" w:rsidRDefault="00C1137C" w:rsidP="00E050C4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>Grundriss des Büros</w:t>
            </w:r>
          </w:p>
          <w:p w14:paraId="36214976" w14:textId="77777777" w:rsidR="00C36415" w:rsidRPr="00CF1A1C" w:rsidRDefault="00C36415" w:rsidP="00C1137C">
            <w:pPr>
              <w:pStyle w:val="ListBullet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Light" w:hAnsi="Sarabun Light" w:cs="Sarabun Light"/>
                <w:color w:val="auto"/>
              </w:rPr>
            </w:pPr>
          </w:p>
          <w:p w14:paraId="360C04B7" w14:textId="57F8286E" w:rsidR="002D3848" w:rsidRPr="006A5624" w:rsidRDefault="0079741B" w:rsidP="00034992">
            <w:pPr>
              <w:pStyle w:val="ListBullet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Medium" w:hAnsi="Sarabun Medium" w:cs="Sarabun Medium"/>
                <w:bCs/>
                <w:color w:val="auto"/>
              </w:rPr>
            </w:pPr>
            <w:r w:rsidRPr="006A5624">
              <w:rPr>
                <w:rFonts w:ascii="Sarabun Medium" w:hAnsi="Sarabun Medium" w:cs="Sarabun Medium"/>
                <w:bCs/>
                <w:color w:val="auto"/>
              </w:rPr>
              <w:t>Teilaufgaben</w:t>
            </w:r>
            <w:r w:rsidR="002D3848" w:rsidRPr="006A5624">
              <w:rPr>
                <w:rFonts w:ascii="Sarabun Medium" w:hAnsi="Sarabun Medium" w:cs="Sarabun Medium"/>
                <w:bCs/>
                <w:color w:val="auto"/>
              </w:rPr>
              <w:t>, für die die Ergebnisse benötigt werden:</w:t>
            </w:r>
          </w:p>
          <w:p w14:paraId="6903B272" w14:textId="77777777" w:rsidR="002D3848" w:rsidRPr="00CF1A1C" w:rsidRDefault="00C1137C" w:rsidP="002449FE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>Kunden beraten &amp; Leistungen konkretisieren</w:t>
            </w:r>
          </w:p>
          <w:p w14:paraId="3D734E1C" w14:textId="4BE34610" w:rsidR="002449FE" w:rsidRPr="00CF1A1C" w:rsidRDefault="002449FE" w:rsidP="002449FE">
            <w:pPr>
              <w:pStyle w:val="ListBullet"/>
              <w:numPr>
                <w:ilvl w:val="0"/>
                <w:numId w:val="0"/>
              </w:numPr>
              <w:ind w:left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Light" w:hAnsi="Sarabun Light" w:cs="Sarabun Light"/>
                <w:color w:val="auto"/>
              </w:rPr>
            </w:pPr>
          </w:p>
        </w:tc>
      </w:tr>
      <w:tr w:rsidR="00CF1A1C" w:rsidRPr="00CF1A1C" w14:paraId="294F197C" w14:textId="77777777" w:rsidTr="00CF2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9" w:type="dxa"/>
            <w:shd w:val="clear" w:color="auto" w:fill="95C11F"/>
            <w:vAlign w:val="center"/>
          </w:tcPr>
          <w:p w14:paraId="076A5E31" w14:textId="77777777" w:rsidR="00EE491F" w:rsidRPr="00CF2DC8" w:rsidRDefault="002D3848" w:rsidP="0003499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</w:pPr>
            <w:r w:rsidRPr="00CF2DC8"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  <w:t>Kompetenzen</w:t>
            </w:r>
          </w:p>
        </w:tc>
        <w:tc>
          <w:tcPr>
            <w:tcW w:w="7160" w:type="dxa"/>
            <w:gridSpan w:val="2"/>
          </w:tcPr>
          <w:p w14:paraId="16AC34CD" w14:textId="77777777" w:rsidR="002D3848" w:rsidRPr="006A5624" w:rsidRDefault="002D3848" w:rsidP="00034992">
            <w:pPr>
              <w:pStyle w:val="Textfel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Medium" w:hAnsi="Sarabun Medium" w:cs="Sarabun Medium"/>
                <w:color w:val="auto"/>
              </w:rPr>
            </w:pPr>
            <w:r w:rsidRPr="006A5624">
              <w:rPr>
                <w:rFonts w:ascii="Sarabun Medium" w:hAnsi="Sarabun Medium" w:cs="Sarabun Medium"/>
                <w:color w:val="auto"/>
              </w:rPr>
              <w:t xml:space="preserve">Die </w:t>
            </w:r>
            <w:r w:rsidR="007439E3" w:rsidRPr="006A5624">
              <w:rPr>
                <w:rFonts w:ascii="Sarabun Medium" w:hAnsi="Sarabun Medium" w:cs="Sarabun Medium"/>
                <w:color w:val="auto"/>
              </w:rPr>
              <w:t>Auszubildenden</w:t>
            </w:r>
            <w:r w:rsidRPr="006A5624">
              <w:rPr>
                <w:rFonts w:ascii="Sarabun Medium" w:hAnsi="Sarabun Medium" w:cs="Sarabun Medium"/>
                <w:color w:val="auto"/>
              </w:rPr>
              <w:t xml:space="preserve"> sollen lernen, … </w:t>
            </w:r>
          </w:p>
          <w:p w14:paraId="619DEEE9" w14:textId="2117BBB0" w:rsidR="002449FE" w:rsidRPr="00CF1A1C" w:rsidRDefault="002449FE" w:rsidP="002449FE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>gezielt nach Unterlagen und Herstellern zu recherchieren</w:t>
            </w:r>
          </w:p>
          <w:p w14:paraId="570A49CA" w14:textId="43514D85" w:rsidR="00CF2E80" w:rsidRPr="00CF1A1C" w:rsidRDefault="00CF2E80" w:rsidP="00F829D0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>eine begründete Produkt- und Materialauswahl zu treffen</w:t>
            </w:r>
          </w:p>
          <w:p w14:paraId="02E33D09" w14:textId="2933CD22" w:rsidR="002449FE" w:rsidRPr="00CF1A1C" w:rsidRDefault="002449FE" w:rsidP="002449FE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>nach alternativen Umsetzungsmöglichkeiten zu recherchieren</w:t>
            </w:r>
          </w:p>
          <w:p w14:paraId="67725C62" w14:textId="32DB8650" w:rsidR="002D3848" w:rsidRPr="00CF1A1C" w:rsidRDefault="002D3848" w:rsidP="00CF2E80">
            <w:pPr>
              <w:pStyle w:val="ListBullet"/>
              <w:numPr>
                <w:ilvl w:val="0"/>
                <w:numId w:val="0"/>
              </w:numPr>
              <w:ind w:lef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Light" w:hAnsi="Sarabun Light" w:cs="Sarabun Light"/>
                <w:color w:val="auto"/>
              </w:rPr>
            </w:pPr>
          </w:p>
        </w:tc>
      </w:tr>
      <w:tr w:rsidR="00CF1A1C" w:rsidRPr="00CF1A1C" w14:paraId="115FCF71" w14:textId="77777777" w:rsidTr="00CF2DC8">
        <w:trPr>
          <w:trHeight w:val="9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9" w:type="dxa"/>
            <w:shd w:val="clear" w:color="auto" w:fill="95C11F"/>
            <w:vAlign w:val="center"/>
          </w:tcPr>
          <w:p w14:paraId="5A916384" w14:textId="77777777" w:rsidR="00EE491F" w:rsidRPr="00CF2DC8" w:rsidRDefault="002D3848" w:rsidP="00AF0776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</w:pPr>
            <w:r w:rsidRPr="00CF2DC8"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  <w:t>Inhalte</w:t>
            </w:r>
          </w:p>
        </w:tc>
        <w:tc>
          <w:tcPr>
            <w:tcW w:w="7160" w:type="dxa"/>
            <w:gridSpan w:val="2"/>
          </w:tcPr>
          <w:p w14:paraId="16A3A502" w14:textId="77777777" w:rsidR="002D3848" w:rsidRPr="006A5624" w:rsidRDefault="00F5442F" w:rsidP="00F5442F">
            <w:pPr>
              <w:pStyle w:val="Textfel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Medium" w:hAnsi="Sarabun Medium" w:cs="Sarabun Medium"/>
                <w:color w:val="auto"/>
              </w:rPr>
            </w:pPr>
            <w:r w:rsidRPr="006A5624">
              <w:rPr>
                <w:rFonts w:ascii="Sarabun Medium" w:hAnsi="Sarabun Medium" w:cs="Sarabun Medium"/>
                <w:color w:val="auto"/>
              </w:rPr>
              <w:t xml:space="preserve">Die </w:t>
            </w:r>
            <w:r w:rsidR="007439E3" w:rsidRPr="006A5624">
              <w:rPr>
                <w:rFonts w:ascii="Sarabun Medium" w:hAnsi="Sarabun Medium" w:cs="Sarabun Medium"/>
                <w:color w:val="auto"/>
              </w:rPr>
              <w:t>Auszubildenden</w:t>
            </w:r>
            <w:r w:rsidRPr="006A5624">
              <w:rPr>
                <w:rFonts w:ascii="Sarabun Medium" w:hAnsi="Sarabun Medium" w:cs="Sarabun Medium"/>
                <w:color w:val="auto"/>
              </w:rPr>
              <w:t xml:space="preserve"> beschäftigen sich mit folgenden Inhalten:</w:t>
            </w:r>
          </w:p>
          <w:p w14:paraId="7CDC00B6" w14:textId="074A39D5" w:rsidR="00E050C4" w:rsidRPr="00CF1A1C" w:rsidRDefault="002449FE" w:rsidP="00E050C4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>Recherchieren von geeigneten Schalterprogrammen und passenden Leuchten für den Büroeinsatz</w:t>
            </w:r>
          </w:p>
          <w:p w14:paraId="4599598D" w14:textId="0BDED18A" w:rsidR="002449FE" w:rsidRPr="00CF1A1C" w:rsidRDefault="002449FE" w:rsidP="00E050C4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>Sichten von dazugehörigen Datenblättern und Installationshinweisen im Internet oder in Fachbüchern</w:t>
            </w:r>
          </w:p>
          <w:p w14:paraId="7E1947A3" w14:textId="4DE1A910" w:rsidR="002449FE" w:rsidRPr="00CF1A1C" w:rsidRDefault="002449FE" w:rsidP="00E050C4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>Auswahl geeigneter Verlegesysteme bzw. Verlegearten für elektrische Betriebsmittel in einer Büroumgebung</w:t>
            </w:r>
          </w:p>
          <w:p w14:paraId="651FA8FF" w14:textId="77777777" w:rsidR="002449FE" w:rsidRPr="00CF1A1C" w:rsidRDefault="002449FE" w:rsidP="002449FE">
            <w:pPr>
              <w:pStyle w:val="ListBullet"/>
              <w:numPr>
                <w:ilvl w:val="0"/>
                <w:numId w:val="0"/>
              </w:numPr>
              <w:ind w:left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Light" w:hAnsi="Sarabun Light" w:cs="Sarabun Light"/>
                <w:color w:val="auto"/>
              </w:rPr>
            </w:pPr>
          </w:p>
          <w:p w14:paraId="1EFE0057" w14:textId="772E31FB" w:rsidR="002D3848" w:rsidRPr="00CF1A1C" w:rsidRDefault="002D3848" w:rsidP="002449FE">
            <w:pPr>
              <w:pStyle w:val="ListBullet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Light" w:hAnsi="Sarabun Light" w:cs="Sarabun Light"/>
                <w:color w:val="auto"/>
              </w:rPr>
            </w:pPr>
          </w:p>
        </w:tc>
      </w:tr>
      <w:tr w:rsidR="00CF1A1C" w:rsidRPr="00CF1A1C" w14:paraId="519F3D3F" w14:textId="77777777" w:rsidTr="00CF2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9" w:type="dxa"/>
            <w:shd w:val="clear" w:color="auto" w:fill="95C11F"/>
            <w:vAlign w:val="center"/>
          </w:tcPr>
          <w:p w14:paraId="23A5E09E" w14:textId="77777777" w:rsidR="002D3848" w:rsidRPr="00CF2DC8" w:rsidRDefault="002D3848" w:rsidP="0003499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</w:pPr>
            <w:r w:rsidRPr="00CF2DC8"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  <w:lastRenderedPageBreak/>
              <w:t>Typus</w:t>
            </w:r>
          </w:p>
        </w:tc>
        <w:tc>
          <w:tcPr>
            <w:tcW w:w="3580" w:type="dxa"/>
          </w:tcPr>
          <w:p w14:paraId="2DA6DA93" w14:textId="771DCB68" w:rsidR="002D3848" w:rsidRPr="00CF1A1C" w:rsidRDefault="004F33D8" w:rsidP="00034992">
            <w:pPr>
              <w:pStyle w:val="BodyText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Light" w:hAnsi="Sarabun Light" w:cs="Sarabun Light"/>
                <w:color w:val="auto"/>
              </w:rPr>
            </w:pPr>
            <w:sdt>
              <w:sdtPr>
                <w:rPr>
                  <w:rFonts w:ascii="Sarabun Light" w:hAnsi="Sarabun Light" w:cs="Sarabun Light"/>
                  <w:color w:val="auto"/>
                </w:rPr>
                <w:id w:val="70738121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17F6" w:rsidRPr="00CF1A1C">
                  <w:rPr>
                    <w:rFonts w:ascii="Segoe UI Symbol" w:eastAsia="MS Gothic" w:hAnsi="Segoe UI Symbol" w:cs="Segoe UI Symbol"/>
                    <w:color w:val="auto"/>
                  </w:rPr>
                  <w:t>☒</w:t>
                </w:r>
              </w:sdtContent>
            </w:sdt>
            <w:r w:rsidR="00EE491F" w:rsidRPr="00CF1A1C">
              <w:rPr>
                <w:rFonts w:ascii="Sarabun Light" w:hAnsi="Sarabun Light" w:cs="Sarabun Light"/>
                <w:color w:val="auto"/>
              </w:rPr>
              <w:t xml:space="preserve"> </w:t>
            </w:r>
            <w:r w:rsidR="002D3848" w:rsidRPr="00CF1A1C">
              <w:rPr>
                <w:rFonts w:ascii="Sarabun Light" w:hAnsi="Sarabun Light" w:cs="Sarabun Light"/>
                <w:color w:val="auto"/>
              </w:rPr>
              <w:t>prozessorientiert</w:t>
            </w:r>
          </w:p>
        </w:tc>
        <w:tc>
          <w:tcPr>
            <w:tcW w:w="3580" w:type="dxa"/>
          </w:tcPr>
          <w:p w14:paraId="751C16AF" w14:textId="77777777" w:rsidR="002D3848" w:rsidRPr="00CF1A1C" w:rsidRDefault="004F33D8" w:rsidP="00034992">
            <w:pPr>
              <w:pStyle w:val="BodyText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Light" w:hAnsi="Sarabun Light" w:cs="Sarabun Light"/>
                <w:color w:val="auto"/>
              </w:rPr>
            </w:pPr>
            <w:sdt>
              <w:sdtPr>
                <w:rPr>
                  <w:rFonts w:ascii="Sarabun Light" w:hAnsi="Sarabun Light" w:cs="Sarabun Light"/>
                  <w:color w:val="auto"/>
                </w:rPr>
                <w:id w:val="1204672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491F" w:rsidRPr="00CF1A1C">
                  <w:rPr>
                    <w:rFonts w:ascii="Segoe UI Symbol" w:eastAsia="MS Gothic" w:hAnsi="Segoe UI Symbol" w:cs="Segoe UI Symbol"/>
                    <w:color w:val="auto"/>
                  </w:rPr>
                  <w:t>☐</w:t>
                </w:r>
              </w:sdtContent>
            </w:sdt>
            <w:r w:rsidR="00EE491F" w:rsidRPr="00CF1A1C">
              <w:rPr>
                <w:rFonts w:ascii="Sarabun Light" w:hAnsi="Sarabun Light" w:cs="Sarabun Light"/>
                <w:color w:val="auto"/>
              </w:rPr>
              <w:t xml:space="preserve"> </w:t>
            </w:r>
            <w:r w:rsidR="007B197C" w:rsidRPr="00CF1A1C">
              <w:rPr>
                <w:rFonts w:ascii="Sarabun Light" w:hAnsi="Sarabun Light" w:cs="Sarabun Light"/>
                <w:color w:val="auto"/>
              </w:rPr>
              <w:t>fachsystematisch</w:t>
            </w:r>
          </w:p>
        </w:tc>
      </w:tr>
      <w:tr w:rsidR="00CF1A1C" w:rsidRPr="00CF1A1C" w14:paraId="0FA4A94B" w14:textId="77777777" w:rsidTr="00CF2DC8">
        <w:trPr>
          <w:trHeight w:val="9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9" w:type="dxa"/>
            <w:shd w:val="clear" w:color="auto" w:fill="95C11F"/>
            <w:vAlign w:val="center"/>
          </w:tcPr>
          <w:p w14:paraId="64FD7586" w14:textId="77777777" w:rsidR="00EE491F" w:rsidRPr="00CF2DC8" w:rsidRDefault="002D3848" w:rsidP="0003499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</w:pPr>
            <w:r w:rsidRPr="00CF2DC8"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  <w:t xml:space="preserve">Lern- und </w:t>
            </w:r>
            <w:r w:rsidRPr="00CF2DC8"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  <w:br/>
              <w:t>Arbeitsumgebung</w:t>
            </w:r>
          </w:p>
        </w:tc>
        <w:tc>
          <w:tcPr>
            <w:tcW w:w="7160" w:type="dxa"/>
            <w:gridSpan w:val="2"/>
          </w:tcPr>
          <w:p w14:paraId="544BB0F5" w14:textId="77777777" w:rsidR="00C1137C" w:rsidRPr="00CF1A1C" w:rsidRDefault="00C1137C" w:rsidP="00E050C4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 xml:space="preserve">Büroarbeitsplatz </w:t>
            </w:r>
          </w:p>
          <w:p w14:paraId="6A927523" w14:textId="1D02DE46" w:rsidR="002D3848" w:rsidRPr="00CF1A1C" w:rsidRDefault="00C1137C" w:rsidP="00D93AC9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>Tablet/PC (Internetzugang)</w:t>
            </w:r>
          </w:p>
        </w:tc>
      </w:tr>
      <w:tr w:rsidR="00CF1A1C" w:rsidRPr="00CF1A1C" w14:paraId="28FEF5F5" w14:textId="77777777" w:rsidTr="005D3C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9" w:type="dxa"/>
            <w:shd w:val="clear" w:color="auto" w:fill="95C11F"/>
            <w:vAlign w:val="center"/>
          </w:tcPr>
          <w:p w14:paraId="3AFF531A" w14:textId="77777777" w:rsidR="00EE491F" w:rsidRPr="00CF2DC8" w:rsidRDefault="002D3848" w:rsidP="0003499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</w:pPr>
            <w:r w:rsidRPr="00CF2DC8"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  <w:t>Materialien</w:t>
            </w:r>
          </w:p>
        </w:tc>
        <w:tc>
          <w:tcPr>
            <w:tcW w:w="7160" w:type="dxa"/>
            <w:gridSpan w:val="2"/>
          </w:tcPr>
          <w:p w14:paraId="3A1AC333" w14:textId="043CB002" w:rsidR="00E050C4" w:rsidRPr="00CF1A1C" w:rsidRDefault="00C1137C" w:rsidP="00E050C4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>Produktkatalog (Großhandel)</w:t>
            </w:r>
          </w:p>
          <w:p w14:paraId="5D2D19D8" w14:textId="77777777" w:rsidR="00C1137C" w:rsidRPr="00CF1A1C" w:rsidRDefault="00C1137C" w:rsidP="00E050C4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>Datenblätter</w:t>
            </w:r>
          </w:p>
          <w:p w14:paraId="2BE8C82F" w14:textId="788FA9DF" w:rsidR="00C1137C" w:rsidRPr="00CF1A1C" w:rsidRDefault="00C1137C" w:rsidP="00E050C4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>Produktbeschreibungen</w:t>
            </w:r>
          </w:p>
          <w:p w14:paraId="7023D067" w14:textId="6B4A2FE2" w:rsidR="002D3848" w:rsidRPr="006D79EC" w:rsidRDefault="00CF2E80" w:rsidP="006D79EC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>Fachbücher</w:t>
            </w:r>
          </w:p>
        </w:tc>
      </w:tr>
      <w:tr w:rsidR="00CF1A1C" w:rsidRPr="00CF1A1C" w14:paraId="0C481251" w14:textId="77777777" w:rsidTr="001F6CBA">
        <w:trPr>
          <w:trHeight w:val="8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9" w:type="dxa"/>
            <w:shd w:val="clear" w:color="auto" w:fill="95C11F"/>
            <w:vAlign w:val="center"/>
          </w:tcPr>
          <w:p w14:paraId="582E7944" w14:textId="45900507" w:rsidR="002D3848" w:rsidRPr="00CF2DC8" w:rsidRDefault="002D3848" w:rsidP="0003499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</w:pPr>
            <w:r w:rsidRPr="00CF2DC8"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  <w:t>Methodische</w:t>
            </w:r>
            <w:r w:rsidR="001F6CBA"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  <w:br/>
            </w:r>
            <w:r w:rsidRPr="00CF2DC8"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  <w:t>Hinweise</w:t>
            </w:r>
          </w:p>
          <w:p w14:paraId="09EF0790" w14:textId="77777777" w:rsidR="00EE491F" w:rsidRPr="00CF2DC8" w:rsidRDefault="00EE491F" w:rsidP="0003499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7160" w:type="dxa"/>
            <w:gridSpan w:val="2"/>
          </w:tcPr>
          <w:p w14:paraId="3201DB55" w14:textId="3D078414" w:rsidR="002D3848" w:rsidRPr="00CF1A1C" w:rsidRDefault="000523C5" w:rsidP="002449FE">
            <w:pPr>
              <w:pStyle w:val="ListBullet"/>
              <w:ind w:left="170" w:hanging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 xml:space="preserve">    </w:t>
            </w:r>
            <w:r w:rsidR="00221770" w:rsidRPr="00CF1A1C">
              <w:rPr>
                <w:rFonts w:ascii="Sarabun Light" w:hAnsi="Sarabun Light" w:cs="Sarabun Light"/>
                <w:color w:val="auto"/>
              </w:rPr>
              <w:t>Internetrecherche</w:t>
            </w:r>
          </w:p>
        </w:tc>
      </w:tr>
      <w:tr w:rsidR="00CF1A1C" w:rsidRPr="00CF1A1C" w14:paraId="4CAE3D59" w14:textId="77777777" w:rsidTr="005D3C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9" w:type="dxa"/>
            <w:shd w:val="clear" w:color="auto" w:fill="95C11F"/>
            <w:vAlign w:val="center"/>
          </w:tcPr>
          <w:p w14:paraId="43F35703" w14:textId="77777777" w:rsidR="002D3848" w:rsidRPr="00CF2DC8" w:rsidRDefault="002D3848" w:rsidP="0003499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</w:pPr>
            <w:r w:rsidRPr="00CF2DC8"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  <w:t>Benötigte Zeit</w:t>
            </w:r>
          </w:p>
        </w:tc>
        <w:tc>
          <w:tcPr>
            <w:tcW w:w="7160" w:type="dxa"/>
            <w:gridSpan w:val="2"/>
          </w:tcPr>
          <w:p w14:paraId="518093AD" w14:textId="1BD9FA40" w:rsidR="002D3848" w:rsidRPr="00CF1A1C" w:rsidRDefault="00C1137C" w:rsidP="002449FE">
            <w:pPr>
              <w:pStyle w:val="ListBullet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Light" w:hAnsi="Sarabun Light" w:cs="Sarabun Light"/>
                <w:noProof/>
                <w:color w:val="auto"/>
                <w:sz w:val="22"/>
                <w:szCs w:val="22"/>
                <w:lang w:eastAsia="en-US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>90 Minuten</w:t>
            </w:r>
          </w:p>
        </w:tc>
      </w:tr>
    </w:tbl>
    <w:p w14:paraId="0D7A50A2" w14:textId="197927CA" w:rsidR="001B7E68" w:rsidRPr="00616236" w:rsidRDefault="001B7E68" w:rsidP="00616236">
      <w:pPr>
        <w:pStyle w:val="BodyText"/>
        <w:spacing w:before="240" w:after="0"/>
        <w:rPr>
          <w:rFonts w:ascii="Sarabun Light" w:hAnsi="Sarabun Light" w:cs="Sarabun Light"/>
          <w:color w:val="056336"/>
          <w:sz w:val="16"/>
          <w:szCs w:val="16"/>
        </w:rPr>
      </w:pPr>
      <w:r w:rsidRPr="00616236">
        <w:rPr>
          <w:rFonts w:ascii="Sarabun Light" w:hAnsi="Sarabun Light" w:cs="Sarabun Light"/>
          <w:color w:val="056336"/>
          <w:sz w:val="16"/>
          <w:szCs w:val="16"/>
        </w:rPr>
        <w:t xml:space="preserve">für weitere </w:t>
      </w:r>
      <w:r w:rsidR="008C62C4" w:rsidRPr="00616236">
        <w:rPr>
          <w:rFonts w:ascii="Sarabun Light" w:hAnsi="Sarabun Light" w:cs="Sarabun Light"/>
          <w:color w:val="056336"/>
          <w:sz w:val="16"/>
          <w:szCs w:val="16"/>
        </w:rPr>
        <w:t>Lern- und Arbeitsaufgaben</w:t>
      </w:r>
      <w:r w:rsidRPr="00616236">
        <w:rPr>
          <w:rFonts w:ascii="Sarabun Light" w:hAnsi="Sarabun Light" w:cs="Sarabun Light"/>
          <w:color w:val="056336"/>
          <w:sz w:val="16"/>
          <w:szCs w:val="16"/>
        </w:rPr>
        <w:t xml:space="preserve"> ggf. duplizieren </w:t>
      </w:r>
    </w:p>
    <w:p w14:paraId="32673CD9" w14:textId="77777777" w:rsidR="00575AC8" w:rsidRPr="00CF1A1C" w:rsidRDefault="00575AC8" w:rsidP="002A427B">
      <w:pPr>
        <w:pStyle w:val="BodyText"/>
        <w:spacing w:after="0"/>
        <w:rPr>
          <w:rFonts w:ascii="Sarabun Light" w:hAnsi="Sarabun Light" w:cs="Sarabun Light"/>
          <w:sz w:val="16"/>
          <w:szCs w:val="16"/>
        </w:rPr>
        <w:sectPr w:rsidR="00575AC8" w:rsidRPr="00CF1A1C" w:rsidSect="006364F9">
          <w:headerReference w:type="default" r:id="rId9"/>
          <w:footerReference w:type="default" r:id="rId10"/>
          <w:headerReference w:type="first" r:id="rId11"/>
          <w:pgSz w:w="11906" w:h="16838" w:code="9"/>
          <w:pgMar w:top="1843" w:right="1134" w:bottom="284" w:left="1134" w:header="709" w:footer="0" w:gutter="0"/>
          <w:cols w:space="708"/>
          <w:titlePg/>
          <w:docGrid w:linePitch="360"/>
        </w:sectPr>
      </w:pPr>
    </w:p>
    <w:p w14:paraId="3D962580" w14:textId="36A40897" w:rsidR="00575AC8" w:rsidRPr="00CF1A1C" w:rsidRDefault="006A1CFB" w:rsidP="00575AC8">
      <w:pPr>
        <w:rPr>
          <w:rFonts w:ascii="Sarabun Light" w:hAnsi="Sarabun Light" w:cs="Sarabun Light"/>
          <w:lang w:eastAsia="de-DE"/>
        </w:rPr>
      </w:pPr>
      <w:r w:rsidRPr="00CF1A1C">
        <w:rPr>
          <w:rFonts w:ascii="Sarabun Light" w:hAnsi="Sarabun Light" w:cs="Sarabun Light"/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4DEA4D6A" wp14:editId="571B0A90">
            <wp:simplePos x="0" y="0"/>
            <wp:positionH relativeFrom="page">
              <wp:posOffset>9525</wp:posOffset>
            </wp:positionH>
            <wp:positionV relativeFrom="paragraph">
              <wp:posOffset>-1151255</wp:posOffset>
            </wp:positionV>
            <wp:extent cx="7660469" cy="10744476"/>
            <wp:effectExtent l="0" t="0" r="0" b="0"/>
            <wp:wrapNone/>
            <wp:docPr id="806574179" name="Grafik 806574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74179" name="Grafik 80657417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0469" cy="10744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5AC8" w:rsidRPr="00CF1A1C" w:rsidSect="006364F9">
      <w:pgSz w:w="11906" w:h="16838" w:code="9"/>
      <w:pgMar w:top="1843" w:right="1134" w:bottom="284" w:left="1134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2976FC" w14:textId="77777777" w:rsidR="006364F9" w:rsidRDefault="006364F9" w:rsidP="003A5E89">
      <w:r>
        <w:separator/>
      </w:r>
    </w:p>
  </w:endnote>
  <w:endnote w:type="continuationSeparator" w:id="0">
    <w:p w14:paraId="6142BE27" w14:textId="77777777" w:rsidR="006364F9" w:rsidRDefault="006364F9" w:rsidP="003A5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Sarabun SemiBold">
    <w:panose1 w:val="00000700000000000000"/>
    <w:charset w:val="00"/>
    <w:family w:val="auto"/>
    <w:pitch w:val="variable"/>
    <w:sig w:usb0="21000007" w:usb1="00000001" w:usb2="00000000" w:usb3="00000000" w:csb0="00010193" w:csb1="00000000"/>
  </w:font>
  <w:font w:name="Sarabun Medium">
    <w:panose1 w:val="000006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79063187"/>
      <w:docPartObj>
        <w:docPartGallery w:val="Page Numbers (Bottom of Page)"/>
        <w:docPartUnique/>
      </w:docPartObj>
    </w:sdtPr>
    <w:sdtEndPr>
      <w:rPr>
        <w:color w:val="056336"/>
      </w:rPr>
    </w:sdtEndPr>
    <w:sdtContent>
      <w:p w14:paraId="731DF49A" w14:textId="77777777" w:rsidR="00CF1A1C" w:rsidRPr="007C4F38" w:rsidRDefault="00CF1A1C" w:rsidP="00CF1A1C">
        <w:pPr>
          <w:pStyle w:val="Footer"/>
          <w:jc w:val="center"/>
          <w:rPr>
            <w:color w:val="056336"/>
          </w:rPr>
        </w:pPr>
        <w:r w:rsidRPr="007C4F38">
          <w:rPr>
            <w:color w:val="056336"/>
          </w:rPr>
          <w:t xml:space="preserve">Seite </w:t>
        </w:r>
        <w:r w:rsidRPr="007C4F38">
          <w:rPr>
            <w:color w:val="056336"/>
          </w:rPr>
          <w:fldChar w:fldCharType="begin"/>
        </w:r>
        <w:r w:rsidRPr="007C4F38">
          <w:rPr>
            <w:color w:val="056336"/>
          </w:rPr>
          <w:instrText>PAGE   \* MERGEFORMAT</w:instrText>
        </w:r>
        <w:r w:rsidRPr="007C4F38">
          <w:rPr>
            <w:color w:val="056336"/>
          </w:rPr>
          <w:fldChar w:fldCharType="separate"/>
        </w:r>
        <w:r>
          <w:rPr>
            <w:color w:val="056336"/>
          </w:rPr>
          <w:t>2</w:t>
        </w:r>
        <w:r w:rsidRPr="007C4F38">
          <w:rPr>
            <w:color w:val="056336"/>
          </w:rPr>
          <w:fldChar w:fldCharType="end"/>
        </w:r>
      </w:p>
    </w:sdtContent>
  </w:sdt>
  <w:p w14:paraId="1B3AAF86" w14:textId="77777777" w:rsidR="002F51E2" w:rsidRPr="00CF1A1C" w:rsidRDefault="002F51E2" w:rsidP="00CF1A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D02AD8" w14:textId="77777777" w:rsidR="006364F9" w:rsidRDefault="006364F9" w:rsidP="003A5E89">
      <w:r>
        <w:separator/>
      </w:r>
    </w:p>
  </w:footnote>
  <w:footnote w:type="continuationSeparator" w:id="0">
    <w:p w14:paraId="74B2A78B" w14:textId="77777777" w:rsidR="006364F9" w:rsidRDefault="006364F9" w:rsidP="003A5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050A5B" w14:textId="26F5646B" w:rsidR="002F51E2" w:rsidRPr="006D79EC" w:rsidRDefault="00C12490" w:rsidP="00C12490">
    <w:pPr>
      <w:pStyle w:val="Footer"/>
      <w:rPr>
        <w:rFonts w:ascii="Reef" w:hAnsi="Reef" w:cs="Reef"/>
        <w:color w:val="056336"/>
        <w:sz w:val="24"/>
        <w:szCs w:val="24"/>
      </w:rPr>
    </w:pPr>
    <w:r w:rsidRPr="005C6A31">
      <w:rPr>
        <w:rFonts w:ascii="Reef" w:hAnsi="Reef" w:cs="Reef"/>
        <w:color w:val="056336"/>
        <w:sz w:val="32"/>
        <w:szCs w:val="32"/>
      </w:rPr>
      <w:t>Lern- und Arbeitsaufgabe</w:t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r>
      <w:rPr>
        <w:rFonts w:ascii="Reef" w:hAnsi="Reef" w:cs="Reef"/>
        <w:color w:val="056336"/>
        <w:sz w:val="32"/>
        <w:szCs w:val="32"/>
      </w:rPr>
      <w:tab/>
      <w:t xml:space="preserve">   </w:t>
    </w:r>
    <w:r w:rsidRPr="005C6A31">
      <w:rPr>
        <w:rFonts w:ascii="Reef" w:hAnsi="Reef" w:cs="Reef"/>
        <w:color w:val="056336"/>
        <w:sz w:val="24"/>
        <w:szCs w:val="24"/>
      </w:rPr>
      <w:t>Stand:</w:t>
    </w:r>
    <w:r>
      <w:rPr>
        <w:rFonts w:ascii="Reef" w:hAnsi="Reef" w:cs="Reef"/>
        <w:color w:val="056336"/>
        <w:sz w:val="24"/>
        <w:szCs w:val="24"/>
      </w:rPr>
      <w:t xml:space="preserve"> </w:t>
    </w:r>
    <w:r w:rsidR="00003361">
      <w:rPr>
        <w:rStyle w:val="FooterChar"/>
        <w:rFonts w:ascii="Reef" w:hAnsi="Reef" w:cs="Reef"/>
        <w:color w:val="056336"/>
        <w:sz w:val="24"/>
        <w:szCs w:val="24"/>
      </w:rPr>
      <w:t>10.0</w:t>
    </w:r>
    <w:r w:rsidR="00035102">
      <w:rPr>
        <w:rStyle w:val="FooterChar"/>
        <w:rFonts w:ascii="Reef" w:hAnsi="Reef" w:cs="Reef"/>
        <w:color w:val="056336"/>
        <w:sz w:val="24"/>
        <w:szCs w:val="24"/>
      </w:rPr>
      <w:t>4</w:t>
    </w:r>
    <w:r w:rsidR="00003361">
      <w:rPr>
        <w:rStyle w:val="FooterChar"/>
        <w:rFonts w:ascii="Reef" w:hAnsi="Reef" w:cs="Reef"/>
        <w:color w:val="056336"/>
        <w:sz w:val="24"/>
        <w:szCs w:val="24"/>
      </w:rPr>
      <w:t>.2024</w:t>
    </w:r>
    <w:r w:rsidRPr="005C6A31">
      <w:rPr>
        <w:rFonts w:ascii="Reef" w:hAnsi="Reef" w:cs="Reef"/>
        <w:color w:val="056336"/>
        <w:sz w:val="24"/>
        <w:szCs w:val="24"/>
      </w:rPr>
      <w:t xml:space="preserve"> </w:t>
    </w:r>
    <w:r>
      <w:rPr>
        <w:rFonts w:ascii="Reef" w:hAnsi="Reef" w:cs="Reef"/>
        <w:color w:val="056336"/>
        <w:sz w:val="24"/>
        <w:szCs w:val="24"/>
      </w:rPr>
      <w:br/>
    </w:r>
    <w:r w:rsidRPr="007C4F38">
      <w:rPr>
        <w:rFonts w:ascii="Sarabun Light" w:hAnsi="Sarabun Light" w:cs="Sarabun Light"/>
        <w:color w:val="056336"/>
        <w:sz w:val="24"/>
        <w:szCs w:val="24"/>
      </w:rPr>
      <w:t>Elektroinstallation eines Büros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9229EC" w14:textId="77777777" w:rsidR="002F51E2" w:rsidRPr="00575AC8" w:rsidRDefault="002F51E2" w:rsidP="00575AC8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605E4B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9253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5C4E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F27B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3EC76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21094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A65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BC935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CD16"/>
    <w:lvl w:ilvl="0">
      <w:start w:val="1"/>
      <w:numFmt w:val="decimal"/>
      <w:pStyle w:val="ListNumber"/>
      <w:lvlText w:val="%1."/>
      <w:lvlJc w:val="left"/>
      <w:pPr>
        <w:tabs>
          <w:tab w:val="num" w:pos="3763"/>
        </w:tabs>
        <w:ind w:left="3763" w:hanging="360"/>
      </w:pPr>
    </w:lvl>
  </w:abstractNum>
  <w:abstractNum w:abstractNumId="9" w15:restartNumberingAfterBreak="0">
    <w:nsid w:val="FFFFFF89"/>
    <w:multiLevelType w:val="singleLevel"/>
    <w:tmpl w:val="F8AA1B8C"/>
    <w:lvl w:ilvl="0">
      <w:start w:val="1"/>
      <w:numFmt w:val="bullet"/>
      <w:pStyle w:val="List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1177E8"/>
    <w:multiLevelType w:val="hybridMultilevel"/>
    <w:tmpl w:val="9612A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7D0A0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CB138F"/>
    <w:multiLevelType w:val="hybridMultilevel"/>
    <w:tmpl w:val="97CE3D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4C06E3"/>
    <w:multiLevelType w:val="hybridMultilevel"/>
    <w:tmpl w:val="2370EAEC"/>
    <w:lvl w:ilvl="0" w:tplc="A142EE2E">
      <w:start w:val="3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B36D4E"/>
    <w:multiLevelType w:val="hybridMultilevel"/>
    <w:tmpl w:val="12DE3B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9A54EF"/>
    <w:multiLevelType w:val="hybridMultilevel"/>
    <w:tmpl w:val="502C036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3916FF"/>
    <w:multiLevelType w:val="multilevel"/>
    <w:tmpl w:val="F2E629D0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FA26A70"/>
    <w:multiLevelType w:val="hybridMultilevel"/>
    <w:tmpl w:val="4BE05D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466E38"/>
    <w:multiLevelType w:val="hybridMultilevel"/>
    <w:tmpl w:val="6D00FF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7D6ED5"/>
    <w:multiLevelType w:val="multilevel"/>
    <w:tmpl w:val="7D6E7BC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488D16E6"/>
    <w:multiLevelType w:val="hybridMultilevel"/>
    <w:tmpl w:val="6C88FB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311A52"/>
    <w:multiLevelType w:val="hybridMultilevel"/>
    <w:tmpl w:val="BE8A4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8F67B3"/>
    <w:multiLevelType w:val="hybridMultilevel"/>
    <w:tmpl w:val="45927F92"/>
    <w:lvl w:ilvl="0" w:tplc="CA9A003C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2E10AA"/>
    <w:multiLevelType w:val="hybridMultilevel"/>
    <w:tmpl w:val="146E29C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E04D39"/>
    <w:multiLevelType w:val="hybridMultilevel"/>
    <w:tmpl w:val="9DE287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53F1B"/>
    <w:multiLevelType w:val="hybridMultilevel"/>
    <w:tmpl w:val="5218C8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FC4ACF"/>
    <w:multiLevelType w:val="multilevel"/>
    <w:tmpl w:val="6A08500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6F6D67D4"/>
    <w:multiLevelType w:val="multilevel"/>
    <w:tmpl w:val="BBC05CF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C145C7E"/>
    <w:multiLevelType w:val="hybridMultilevel"/>
    <w:tmpl w:val="4AC4989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796143971">
    <w:abstractNumId w:val="15"/>
  </w:num>
  <w:num w:numId="2" w16cid:durableId="344092780">
    <w:abstractNumId w:val="12"/>
  </w:num>
  <w:num w:numId="3" w16cid:durableId="1423793308">
    <w:abstractNumId w:val="24"/>
  </w:num>
  <w:num w:numId="4" w16cid:durableId="557519053">
    <w:abstractNumId w:val="18"/>
  </w:num>
  <w:num w:numId="5" w16cid:durableId="1546719687">
    <w:abstractNumId w:val="20"/>
  </w:num>
  <w:num w:numId="6" w16cid:durableId="63451877">
    <w:abstractNumId w:val="21"/>
  </w:num>
  <w:num w:numId="7" w16cid:durableId="1545753399">
    <w:abstractNumId w:val="25"/>
  </w:num>
  <w:num w:numId="8" w16cid:durableId="1363820051">
    <w:abstractNumId w:val="17"/>
  </w:num>
  <w:num w:numId="9" w16cid:durableId="1120105423">
    <w:abstractNumId w:val="23"/>
  </w:num>
  <w:num w:numId="10" w16cid:durableId="933898549">
    <w:abstractNumId w:val="19"/>
  </w:num>
  <w:num w:numId="11" w16cid:durableId="998003131">
    <w:abstractNumId w:val="9"/>
  </w:num>
  <w:num w:numId="12" w16cid:durableId="148711882">
    <w:abstractNumId w:val="7"/>
  </w:num>
  <w:num w:numId="13" w16cid:durableId="703559179">
    <w:abstractNumId w:val="6"/>
  </w:num>
  <w:num w:numId="14" w16cid:durableId="267127860">
    <w:abstractNumId w:val="5"/>
  </w:num>
  <w:num w:numId="15" w16cid:durableId="1679427452">
    <w:abstractNumId w:val="4"/>
  </w:num>
  <w:num w:numId="16" w16cid:durableId="451821735">
    <w:abstractNumId w:val="8"/>
  </w:num>
  <w:num w:numId="17" w16cid:durableId="589896291">
    <w:abstractNumId w:val="3"/>
  </w:num>
  <w:num w:numId="18" w16cid:durableId="1327830132">
    <w:abstractNumId w:val="2"/>
  </w:num>
  <w:num w:numId="19" w16cid:durableId="373505279">
    <w:abstractNumId w:val="1"/>
  </w:num>
  <w:num w:numId="20" w16cid:durableId="305747457">
    <w:abstractNumId w:val="0"/>
  </w:num>
  <w:num w:numId="21" w16cid:durableId="1255939029">
    <w:abstractNumId w:val="10"/>
  </w:num>
  <w:num w:numId="22" w16cid:durableId="221184747">
    <w:abstractNumId w:val="27"/>
  </w:num>
  <w:num w:numId="23" w16cid:durableId="169610481">
    <w:abstractNumId w:val="26"/>
  </w:num>
  <w:num w:numId="24" w16cid:durableId="2056077512">
    <w:abstractNumId w:val="16"/>
  </w:num>
  <w:num w:numId="25" w16cid:durableId="588343665">
    <w:abstractNumId w:val="28"/>
  </w:num>
  <w:num w:numId="26" w16cid:durableId="109008059">
    <w:abstractNumId w:val="14"/>
  </w:num>
  <w:num w:numId="27" w16cid:durableId="2025203401">
    <w:abstractNumId w:val="11"/>
  </w:num>
  <w:num w:numId="28" w16cid:durableId="1606577164">
    <w:abstractNumId w:val="22"/>
  </w:num>
  <w:num w:numId="29" w16cid:durableId="586423171">
    <w:abstractNumId w:val="13"/>
  </w:num>
  <w:num w:numId="30" w16cid:durableId="1073165305">
    <w:abstractNumId w:val="9"/>
  </w:num>
  <w:num w:numId="31" w16cid:durableId="770858473">
    <w:abstractNumId w:val="9"/>
  </w:num>
  <w:num w:numId="32" w16cid:durableId="1087384154">
    <w:abstractNumId w:val="9"/>
  </w:num>
  <w:num w:numId="33" w16cid:durableId="720246566">
    <w:abstractNumId w:val="9"/>
  </w:num>
  <w:num w:numId="34" w16cid:durableId="1952854264">
    <w:abstractNumId w:val="9"/>
  </w:num>
  <w:num w:numId="35" w16cid:durableId="12478869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lcXaKbMeqCQcaXIK52yfrhrKb3mpLM2X9jBl0q6Oiggf0lDvfNdqZ1FUIzPhmgWqlNuTSpe8+MOPXnVSUUTsxg==" w:salt="aMweorG1rVnNIZaxUrGzYg==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578"/>
    <w:rsid w:val="000008A1"/>
    <w:rsid w:val="0000224E"/>
    <w:rsid w:val="00002943"/>
    <w:rsid w:val="00003361"/>
    <w:rsid w:val="00003E0B"/>
    <w:rsid w:val="00007E85"/>
    <w:rsid w:val="00011337"/>
    <w:rsid w:val="00021DE3"/>
    <w:rsid w:val="00024B6A"/>
    <w:rsid w:val="00027732"/>
    <w:rsid w:val="000315B0"/>
    <w:rsid w:val="00034992"/>
    <w:rsid w:val="00034FD6"/>
    <w:rsid w:val="00035102"/>
    <w:rsid w:val="00037C5D"/>
    <w:rsid w:val="00045492"/>
    <w:rsid w:val="00045D40"/>
    <w:rsid w:val="000475C8"/>
    <w:rsid w:val="0005214D"/>
    <w:rsid w:val="000523C5"/>
    <w:rsid w:val="00056876"/>
    <w:rsid w:val="0006270D"/>
    <w:rsid w:val="00065AD8"/>
    <w:rsid w:val="00070D0F"/>
    <w:rsid w:val="00071831"/>
    <w:rsid w:val="00071980"/>
    <w:rsid w:val="00073DEB"/>
    <w:rsid w:val="00073FCE"/>
    <w:rsid w:val="0007415A"/>
    <w:rsid w:val="000756D8"/>
    <w:rsid w:val="0007573A"/>
    <w:rsid w:val="000858DF"/>
    <w:rsid w:val="000863A0"/>
    <w:rsid w:val="00093703"/>
    <w:rsid w:val="000A00EC"/>
    <w:rsid w:val="000A45E4"/>
    <w:rsid w:val="000A476B"/>
    <w:rsid w:val="000B159F"/>
    <w:rsid w:val="000B188A"/>
    <w:rsid w:val="000B62A1"/>
    <w:rsid w:val="000C2A67"/>
    <w:rsid w:val="000D18ED"/>
    <w:rsid w:val="000D40A9"/>
    <w:rsid w:val="000D4DD6"/>
    <w:rsid w:val="000F205F"/>
    <w:rsid w:val="000F48C6"/>
    <w:rsid w:val="000F7EF8"/>
    <w:rsid w:val="00101F37"/>
    <w:rsid w:val="0010514A"/>
    <w:rsid w:val="001060BF"/>
    <w:rsid w:val="001077DC"/>
    <w:rsid w:val="00114441"/>
    <w:rsid w:val="0012052A"/>
    <w:rsid w:val="00123EF9"/>
    <w:rsid w:val="001240E1"/>
    <w:rsid w:val="0013098D"/>
    <w:rsid w:val="001319D4"/>
    <w:rsid w:val="00131B5A"/>
    <w:rsid w:val="00143109"/>
    <w:rsid w:val="00146F4F"/>
    <w:rsid w:val="0015177F"/>
    <w:rsid w:val="0015477F"/>
    <w:rsid w:val="001654B5"/>
    <w:rsid w:val="0017168B"/>
    <w:rsid w:val="001744C2"/>
    <w:rsid w:val="00180CCD"/>
    <w:rsid w:val="00183E60"/>
    <w:rsid w:val="001907C9"/>
    <w:rsid w:val="00193CC9"/>
    <w:rsid w:val="00194E00"/>
    <w:rsid w:val="0019680C"/>
    <w:rsid w:val="001A098F"/>
    <w:rsid w:val="001A1E1E"/>
    <w:rsid w:val="001A45B1"/>
    <w:rsid w:val="001A51FC"/>
    <w:rsid w:val="001B089B"/>
    <w:rsid w:val="001B60B9"/>
    <w:rsid w:val="001B6A7D"/>
    <w:rsid w:val="001B7E68"/>
    <w:rsid w:val="001C1910"/>
    <w:rsid w:val="001C4BD4"/>
    <w:rsid w:val="001D4451"/>
    <w:rsid w:val="001F6CBA"/>
    <w:rsid w:val="00205C5D"/>
    <w:rsid w:val="00206CFD"/>
    <w:rsid w:val="00207021"/>
    <w:rsid w:val="002100C1"/>
    <w:rsid w:val="002121DF"/>
    <w:rsid w:val="00221770"/>
    <w:rsid w:val="00221BF6"/>
    <w:rsid w:val="002302DC"/>
    <w:rsid w:val="002332F2"/>
    <w:rsid w:val="002449FE"/>
    <w:rsid w:val="00247FCF"/>
    <w:rsid w:val="002520B1"/>
    <w:rsid w:val="002539EA"/>
    <w:rsid w:val="00254545"/>
    <w:rsid w:val="0025501D"/>
    <w:rsid w:val="002626F3"/>
    <w:rsid w:val="00262DB9"/>
    <w:rsid w:val="002777F5"/>
    <w:rsid w:val="00280164"/>
    <w:rsid w:val="002811C9"/>
    <w:rsid w:val="00285087"/>
    <w:rsid w:val="00285F4D"/>
    <w:rsid w:val="002956ED"/>
    <w:rsid w:val="00296CFD"/>
    <w:rsid w:val="002977EA"/>
    <w:rsid w:val="00297A95"/>
    <w:rsid w:val="002A201C"/>
    <w:rsid w:val="002A2624"/>
    <w:rsid w:val="002A427B"/>
    <w:rsid w:val="002A6B55"/>
    <w:rsid w:val="002B23FA"/>
    <w:rsid w:val="002B7594"/>
    <w:rsid w:val="002B75E2"/>
    <w:rsid w:val="002C1BFB"/>
    <w:rsid w:val="002C26EC"/>
    <w:rsid w:val="002C6286"/>
    <w:rsid w:val="002D1451"/>
    <w:rsid w:val="002D14F7"/>
    <w:rsid w:val="002D3848"/>
    <w:rsid w:val="002D6018"/>
    <w:rsid w:val="002D7611"/>
    <w:rsid w:val="002D7E12"/>
    <w:rsid w:val="002E64BB"/>
    <w:rsid w:val="002F01C8"/>
    <w:rsid w:val="002F0BA4"/>
    <w:rsid w:val="002F51E2"/>
    <w:rsid w:val="00300163"/>
    <w:rsid w:val="00304651"/>
    <w:rsid w:val="00304EC2"/>
    <w:rsid w:val="00310179"/>
    <w:rsid w:val="00312D08"/>
    <w:rsid w:val="00323003"/>
    <w:rsid w:val="00323F78"/>
    <w:rsid w:val="00324AE4"/>
    <w:rsid w:val="00325485"/>
    <w:rsid w:val="003274A3"/>
    <w:rsid w:val="0032780A"/>
    <w:rsid w:val="00327D1C"/>
    <w:rsid w:val="00341278"/>
    <w:rsid w:val="003503C9"/>
    <w:rsid w:val="0035402D"/>
    <w:rsid w:val="00360224"/>
    <w:rsid w:val="00363954"/>
    <w:rsid w:val="00366876"/>
    <w:rsid w:val="003742C1"/>
    <w:rsid w:val="00374C26"/>
    <w:rsid w:val="003777F2"/>
    <w:rsid w:val="00382DCD"/>
    <w:rsid w:val="00383484"/>
    <w:rsid w:val="00385271"/>
    <w:rsid w:val="00387B50"/>
    <w:rsid w:val="00394C84"/>
    <w:rsid w:val="0039791C"/>
    <w:rsid w:val="003A06F1"/>
    <w:rsid w:val="003A5E89"/>
    <w:rsid w:val="003B0677"/>
    <w:rsid w:val="003B44B6"/>
    <w:rsid w:val="003B4591"/>
    <w:rsid w:val="003B7960"/>
    <w:rsid w:val="003D0BFF"/>
    <w:rsid w:val="003D171C"/>
    <w:rsid w:val="003D291F"/>
    <w:rsid w:val="003D718D"/>
    <w:rsid w:val="003E186B"/>
    <w:rsid w:val="003E46CC"/>
    <w:rsid w:val="003E5A0D"/>
    <w:rsid w:val="003F06E0"/>
    <w:rsid w:val="003F151B"/>
    <w:rsid w:val="003F3396"/>
    <w:rsid w:val="003F3E01"/>
    <w:rsid w:val="004015CB"/>
    <w:rsid w:val="004026AB"/>
    <w:rsid w:val="00403CFE"/>
    <w:rsid w:val="0040751B"/>
    <w:rsid w:val="00410513"/>
    <w:rsid w:val="00416DD6"/>
    <w:rsid w:val="00421F99"/>
    <w:rsid w:val="00424C84"/>
    <w:rsid w:val="00425A8E"/>
    <w:rsid w:val="004302F1"/>
    <w:rsid w:val="00430B54"/>
    <w:rsid w:val="00440305"/>
    <w:rsid w:val="0044063D"/>
    <w:rsid w:val="0044640D"/>
    <w:rsid w:val="0044718F"/>
    <w:rsid w:val="004562C5"/>
    <w:rsid w:val="00457DEB"/>
    <w:rsid w:val="0046279F"/>
    <w:rsid w:val="004679B8"/>
    <w:rsid w:val="00470384"/>
    <w:rsid w:val="004750D1"/>
    <w:rsid w:val="0048170C"/>
    <w:rsid w:val="00481A30"/>
    <w:rsid w:val="00481B9E"/>
    <w:rsid w:val="00481BDB"/>
    <w:rsid w:val="00487E03"/>
    <w:rsid w:val="00493F2B"/>
    <w:rsid w:val="004954C7"/>
    <w:rsid w:val="00496751"/>
    <w:rsid w:val="004A2AF4"/>
    <w:rsid w:val="004B0DA6"/>
    <w:rsid w:val="004B175E"/>
    <w:rsid w:val="004B3BBD"/>
    <w:rsid w:val="004B746C"/>
    <w:rsid w:val="004C2443"/>
    <w:rsid w:val="004C6B04"/>
    <w:rsid w:val="004C757D"/>
    <w:rsid w:val="004E0FB6"/>
    <w:rsid w:val="004E17C1"/>
    <w:rsid w:val="004E37F7"/>
    <w:rsid w:val="004E4A01"/>
    <w:rsid w:val="004E679F"/>
    <w:rsid w:val="004E7DFE"/>
    <w:rsid w:val="004F04DD"/>
    <w:rsid w:val="004F33D8"/>
    <w:rsid w:val="004F37E8"/>
    <w:rsid w:val="004F445D"/>
    <w:rsid w:val="004F7B0C"/>
    <w:rsid w:val="005000A1"/>
    <w:rsid w:val="00502054"/>
    <w:rsid w:val="00502BBA"/>
    <w:rsid w:val="00505486"/>
    <w:rsid w:val="00510B09"/>
    <w:rsid w:val="00510BD0"/>
    <w:rsid w:val="00514796"/>
    <w:rsid w:val="0051658D"/>
    <w:rsid w:val="00527992"/>
    <w:rsid w:val="005329B8"/>
    <w:rsid w:val="00533CA9"/>
    <w:rsid w:val="00535CD1"/>
    <w:rsid w:val="00543812"/>
    <w:rsid w:val="00544639"/>
    <w:rsid w:val="00551A80"/>
    <w:rsid w:val="005551BF"/>
    <w:rsid w:val="00560EE7"/>
    <w:rsid w:val="00570BDD"/>
    <w:rsid w:val="00573B21"/>
    <w:rsid w:val="00575AC8"/>
    <w:rsid w:val="00575DEF"/>
    <w:rsid w:val="00580F58"/>
    <w:rsid w:val="005835FB"/>
    <w:rsid w:val="00583FF5"/>
    <w:rsid w:val="005904B1"/>
    <w:rsid w:val="00591C60"/>
    <w:rsid w:val="00593D99"/>
    <w:rsid w:val="00595AC0"/>
    <w:rsid w:val="00595BDD"/>
    <w:rsid w:val="005A677B"/>
    <w:rsid w:val="005B2447"/>
    <w:rsid w:val="005B6E63"/>
    <w:rsid w:val="005C2DA8"/>
    <w:rsid w:val="005C3759"/>
    <w:rsid w:val="005C5907"/>
    <w:rsid w:val="005C646D"/>
    <w:rsid w:val="005C7097"/>
    <w:rsid w:val="005D3CE9"/>
    <w:rsid w:val="005D3D12"/>
    <w:rsid w:val="005E0AD7"/>
    <w:rsid w:val="005E3031"/>
    <w:rsid w:val="005E6877"/>
    <w:rsid w:val="005F1AF0"/>
    <w:rsid w:val="005F2ABF"/>
    <w:rsid w:val="005F4034"/>
    <w:rsid w:val="00605C35"/>
    <w:rsid w:val="006127AE"/>
    <w:rsid w:val="00616236"/>
    <w:rsid w:val="006168DD"/>
    <w:rsid w:val="00617C3E"/>
    <w:rsid w:val="00620A40"/>
    <w:rsid w:val="006364F9"/>
    <w:rsid w:val="00636693"/>
    <w:rsid w:val="0063766D"/>
    <w:rsid w:val="00637E5F"/>
    <w:rsid w:val="006509A2"/>
    <w:rsid w:val="006523CA"/>
    <w:rsid w:val="00653544"/>
    <w:rsid w:val="00653E04"/>
    <w:rsid w:val="00654175"/>
    <w:rsid w:val="006557F1"/>
    <w:rsid w:val="0065712E"/>
    <w:rsid w:val="00657CE6"/>
    <w:rsid w:val="00663318"/>
    <w:rsid w:val="00663F10"/>
    <w:rsid w:val="0066449A"/>
    <w:rsid w:val="00665E40"/>
    <w:rsid w:val="0066623B"/>
    <w:rsid w:val="00666715"/>
    <w:rsid w:val="00667139"/>
    <w:rsid w:val="00670A34"/>
    <w:rsid w:val="006740D7"/>
    <w:rsid w:val="00676971"/>
    <w:rsid w:val="006773D5"/>
    <w:rsid w:val="00681475"/>
    <w:rsid w:val="00681907"/>
    <w:rsid w:val="00681978"/>
    <w:rsid w:val="00683AA8"/>
    <w:rsid w:val="00686C65"/>
    <w:rsid w:val="00694026"/>
    <w:rsid w:val="006947FE"/>
    <w:rsid w:val="00696797"/>
    <w:rsid w:val="00697641"/>
    <w:rsid w:val="006A1CFB"/>
    <w:rsid w:val="006A44D1"/>
    <w:rsid w:val="006A5624"/>
    <w:rsid w:val="006A7578"/>
    <w:rsid w:val="006B5CFC"/>
    <w:rsid w:val="006B5D26"/>
    <w:rsid w:val="006B68BB"/>
    <w:rsid w:val="006B750B"/>
    <w:rsid w:val="006C3D4D"/>
    <w:rsid w:val="006C4A77"/>
    <w:rsid w:val="006C4FC1"/>
    <w:rsid w:val="006C64DC"/>
    <w:rsid w:val="006D06A7"/>
    <w:rsid w:val="006D5B82"/>
    <w:rsid w:val="006D74E5"/>
    <w:rsid w:val="006D7679"/>
    <w:rsid w:val="006D79EC"/>
    <w:rsid w:val="006E2478"/>
    <w:rsid w:val="006E740E"/>
    <w:rsid w:val="006F2F90"/>
    <w:rsid w:val="006F49DC"/>
    <w:rsid w:val="006F6CE2"/>
    <w:rsid w:val="006F6F28"/>
    <w:rsid w:val="0070359C"/>
    <w:rsid w:val="00706090"/>
    <w:rsid w:val="00706290"/>
    <w:rsid w:val="007130B5"/>
    <w:rsid w:val="0071473D"/>
    <w:rsid w:val="007205C6"/>
    <w:rsid w:val="0072180D"/>
    <w:rsid w:val="007238B0"/>
    <w:rsid w:val="007261AE"/>
    <w:rsid w:val="007378EC"/>
    <w:rsid w:val="00741031"/>
    <w:rsid w:val="007439E3"/>
    <w:rsid w:val="00746C7C"/>
    <w:rsid w:val="00750B9E"/>
    <w:rsid w:val="007511A3"/>
    <w:rsid w:val="00751B0B"/>
    <w:rsid w:val="00752603"/>
    <w:rsid w:val="0075596E"/>
    <w:rsid w:val="00757B03"/>
    <w:rsid w:val="007668B7"/>
    <w:rsid w:val="007671CE"/>
    <w:rsid w:val="0077313C"/>
    <w:rsid w:val="007735D3"/>
    <w:rsid w:val="00775058"/>
    <w:rsid w:val="007751C2"/>
    <w:rsid w:val="00775F99"/>
    <w:rsid w:val="007769A6"/>
    <w:rsid w:val="0077727A"/>
    <w:rsid w:val="007802C3"/>
    <w:rsid w:val="00782C20"/>
    <w:rsid w:val="007832A2"/>
    <w:rsid w:val="00785FBD"/>
    <w:rsid w:val="00794923"/>
    <w:rsid w:val="00794F32"/>
    <w:rsid w:val="0079741B"/>
    <w:rsid w:val="00797F49"/>
    <w:rsid w:val="007A0180"/>
    <w:rsid w:val="007A4F80"/>
    <w:rsid w:val="007B143E"/>
    <w:rsid w:val="007B197C"/>
    <w:rsid w:val="007B3982"/>
    <w:rsid w:val="007B547A"/>
    <w:rsid w:val="007C150C"/>
    <w:rsid w:val="007C5BAA"/>
    <w:rsid w:val="007C61F1"/>
    <w:rsid w:val="007C721A"/>
    <w:rsid w:val="007D0A4E"/>
    <w:rsid w:val="007D2834"/>
    <w:rsid w:val="007D5AFA"/>
    <w:rsid w:val="007E515C"/>
    <w:rsid w:val="007E6B09"/>
    <w:rsid w:val="007F2805"/>
    <w:rsid w:val="007F28A8"/>
    <w:rsid w:val="007F3535"/>
    <w:rsid w:val="00802FDE"/>
    <w:rsid w:val="00803FC8"/>
    <w:rsid w:val="008044AA"/>
    <w:rsid w:val="008048D1"/>
    <w:rsid w:val="008116D0"/>
    <w:rsid w:val="0081197E"/>
    <w:rsid w:val="00812124"/>
    <w:rsid w:val="008133F6"/>
    <w:rsid w:val="00813455"/>
    <w:rsid w:val="00813CF4"/>
    <w:rsid w:val="00820125"/>
    <w:rsid w:val="00822C62"/>
    <w:rsid w:val="008279F5"/>
    <w:rsid w:val="00830650"/>
    <w:rsid w:val="008317F6"/>
    <w:rsid w:val="00834C58"/>
    <w:rsid w:val="008447FF"/>
    <w:rsid w:val="00845430"/>
    <w:rsid w:val="00845E20"/>
    <w:rsid w:val="00850AD5"/>
    <w:rsid w:val="0085411B"/>
    <w:rsid w:val="008548BC"/>
    <w:rsid w:val="0085599A"/>
    <w:rsid w:val="008636CE"/>
    <w:rsid w:val="0086558E"/>
    <w:rsid w:val="008679E2"/>
    <w:rsid w:val="00873342"/>
    <w:rsid w:val="00873660"/>
    <w:rsid w:val="008737C3"/>
    <w:rsid w:val="008749F7"/>
    <w:rsid w:val="00881411"/>
    <w:rsid w:val="008866EB"/>
    <w:rsid w:val="00887439"/>
    <w:rsid w:val="00891D1D"/>
    <w:rsid w:val="00897A23"/>
    <w:rsid w:val="008A1647"/>
    <w:rsid w:val="008A1E4D"/>
    <w:rsid w:val="008A3628"/>
    <w:rsid w:val="008A3E2D"/>
    <w:rsid w:val="008A5B5C"/>
    <w:rsid w:val="008B2A64"/>
    <w:rsid w:val="008B4EDE"/>
    <w:rsid w:val="008B5549"/>
    <w:rsid w:val="008B6634"/>
    <w:rsid w:val="008B77C3"/>
    <w:rsid w:val="008C21E3"/>
    <w:rsid w:val="008C4E59"/>
    <w:rsid w:val="008C62C4"/>
    <w:rsid w:val="008C6A50"/>
    <w:rsid w:val="008C6A99"/>
    <w:rsid w:val="008D1022"/>
    <w:rsid w:val="008D57DC"/>
    <w:rsid w:val="008E55C0"/>
    <w:rsid w:val="008E7749"/>
    <w:rsid w:val="008E7C7F"/>
    <w:rsid w:val="008F17F2"/>
    <w:rsid w:val="008F5DAB"/>
    <w:rsid w:val="00902C2E"/>
    <w:rsid w:val="00903DA6"/>
    <w:rsid w:val="009046BB"/>
    <w:rsid w:val="00907F4D"/>
    <w:rsid w:val="00913413"/>
    <w:rsid w:val="00923E46"/>
    <w:rsid w:val="00926248"/>
    <w:rsid w:val="0093055C"/>
    <w:rsid w:val="00931AA0"/>
    <w:rsid w:val="00933E2A"/>
    <w:rsid w:val="009341C3"/>
    <w:rsid w:val="00934A58"/>
    <w:rsid w:val="00936629"/>
    <w:rsid w:val="00937C92"/>
    <w:rsid w:val="00940156"/>
    <w:rsid w:val="00947450"/>
    <w:rsid w:val="00954CCE"/>
    <w:rsid w:val="00955B36"/>
    <w:rsid w:val="0095656A"/>
    <w:rsid w:val="00964797"/>
    <w:rsid w:val="00965C62"/>
    <w:rsid w:val="00967217"/>
    <w:rsid w:val="00974659"/>
    <w:rsid w:val="0098097E"/>
    <w:rsid w:val="00980AED"/>
    <w:rsid w:val="009837C2"/>
    <w:rsid w:val="00983898"/>
    <w:rsid w:val="00983A69"/>
    <w:rsid w:val="00985B75"/>
    <w:rsid w:val="009907A0"/>
    <w:rsid w:val="00990E35"/>
    <w:rsid w:val="00991D1C"/>
    <w:rsid w:val="0099278B"/>
    <w:rsid w:val="00994B08"/>
    <w:rsid w:val="0099594A"/>
    <w:rsid w:val="00996379"/>
    <w:rsid w:val="00997230"/>
    <w:rsid w:val="009A03F3"/>
    <w:rsid w:val="009A2784"/>
    <w:rsid w:val="009A68A6"/>
    <w:rsid w:val="009B776B"/>
    <w:rsid w:val="009C640C"/>
    <w:rsid w:val="009D199D"/>
    <w:rsid w:val="009D4F78"/>
    <w:rsid w:val="009E0890"/>
    <w:rsid w:val="009E38F4"/>
    <w:rsid w:val="009F1021"/>
    <w:rsid w:val="009F4659"/>
    <w:rsid w:val="009F4DD4"/>
    <w:rsid w:val="009F575C"/>
    <w:rsid w:val="00A02BA2"/>
    <w:rsid w:val="00A03E83"/>
    <w:rsid w:val="00A12BC3"/>
    <w:rsid w:val="00A13520"/>
    <w:rsid w:val="00A178EA"/>
    <w:rsid w:val="00A23E95"/>
    <w:rsid w:val="00A241ED"/>
    <w:rsid w:val="00A33076"/>
    <w:rsid w:val="00A33118"/>
    <w:rsid w:val="00A426F0"/>
    <w:rsid w:val="00A47916"/>
    <w:rsid w:val="00A521F2"/>
    <w:rsid w:val="00A523C4"/>
    <w:rsid w:val="00A5619E"/>
    <w:rsid w:val="00A600A3"/>
    <w:rsid w:val="00A62D51"/>
    <w:rsid w:val="00A6414A"/>
    <w:rsid w:val="00A64EE4"/>
    <w:rsid w:val="00A67350"/>
    <w:rsid w:val="00A70FB7"/>
    <w:rsid w:val="00A72911"/>
    <w:rsid w:val="00A74740"/>
    <w:rsid w:val="00A751F1"/>
    <w:rsid w:val="00A84273"/>
    <w:rsid w:val="00A84F6F"/>
    <w:rsid w:val="00A87FAF"/>
    <w:rsid w:val="00A90710"/>
    <w:rsid w:val="00A9219B"/>
    <w:rsid w:val="00A93AA0"/>
    <w:rsid w:val="00AA4D78"/>
    <w:rsid w:val="00AA56C3"/>
    <w:rsid w:val="00AA65B1"/>
    <w:rsid w:val="00AA7634"/>
    <w:rsid w:val="00AA7864"/>
    <w:rsid w:val="00AB6A7D"/>
    <w:rsid w:val="00AB7D14"/>
    <w:rsid w:val="00AC3E07"/>
    <w:rsid w:val="00AC628F"/>
    <w:rsid w:val="00AC721D"/>
    <w:rsid w:val="00AD1117"/>
    <w:rsid w:val="00AD2E1E"/>
    <w:rsid w:val="00AD56FC"/>
    <w:rsid w:val="00AE1C28"/>
    <w:rsid w:val="00AE1C70"/>
    <w:rsid w:val="00AE435B"/>
    <w:rsid w:val="00AE64B5"/>
    <w:rsid w:val="00AF0603"/>
    <w:rsid w:val="00AF0677"/>
    <w:rsid w:val="00AF0776"/>
    <w:rsid w:val="00AF1C3C"/>
    <w:rsid w:val="00AF786C"/>
    <w:rsid w:val="00B02955"/>
    <w:rsid w:val="00B058E0"/>
    <w:rsid w:val="00B148C8"/>
    <w:rsid w:val="00B14CA5"/>
    <w:rsid w:val="00B155A5"/>
    <w:rsid w:val="00B15EF5"/>
    <w:rsid w:val="00B24BAD"/>
    <w:rsid w:val="00B26E0A"/>
    <w:rsid w:val="00B30840"/>
    <w:rsid w:val="00B31890"/>
    <w:rsid w:val="00B36CD7"/>
    <w:rsid w:val="00B37F7F"/>
    <w:rsid w:val="00B431B8"/>
    <w:rsid w:val="00B43627"/>
    <w:rsid w:val="00B44119"/>
    <w:rsid w:val="00B4736A"/>
    <w:rsid w:val="00B47645"/>
    <w:rsid w:val="00B47DD4"/>
    <w:rsid w:val="00B50D00"/>
    <w:rsid w:val="00B5130A"/>
    <w:rsid w:val="00B52168"/>
    <w:rsid w:val="00B52FC2"/>
    <w:rsid w:val="00B53E7C"/>
    <w:rsid w:val="00B62299"/>
    <w:rsid w:val="00B6551F"/>
    <w:rsid w:val="00B7575D"/>
    <w:rsid w:val="00B82E69"/>
    <w:rsid w:val="00B92EE4"/>
    <w:rsid w:val="00B93337"/>
    <w:rsid w:val="00BA0E5E"/>
    <w:rsid w:val="00BA1082"/>
    <w:rsid w:val="00BA1FC2"/>
    <w:rsid w:val="00BA39B2"/>
    <w:rsid w:val="00BA6939"/>
    <w:rsid w:val="00BB4E42"/>
    <w:rsid w:val="00BB7770"/>
    <w:rsid w:val="00BC7C0D"/>
    <w:rsid w:val="00BD2CAF"/>
    <w:rsid w:val="00BD4121"/>
    <w:rsid w:val="00BD7170"/>
    <w:rsid w:val="00BE0ADD"/>
    <w:rsid w:val="00BE32BE"/>
    <w:rsid w:val="00BE3F76"/>
    <w:rsid w:val="00BE4785"/>
    <w:rsid w:val="00BE5F62"/>
    <w:rsid w:val="00BF6FF6"/>
    <w:rsid w:val="00C00B51"/>
    <w:rsid w:val="00C0166B"/>
    <w:rsid w:val="00C04187"/>
    <w:rsid w:val="00C079E8"/>
    <w:rsid w:val="00C1137C"/>
    <w:rsid w:val="00C12490"/>
    <w:rsid w:val="00C222B2"/>
    <w:rsid w:val="00C32953"/>
    <w:rsid w:val="00C32C81"/>
    <w:rsid w:val="00C35675"/>
    <w:rsid w:val="00C36415"/>
    <w:rsid w:val="00C40931"/>
    <w:rsid w:val="00C429D0"/>
    <w:rsid w:val="00C47FE9"/>
    <w:rsid w:val="00C501D8"/>
    <w:rsid w:val="00C513B0"/>
    <w:rsid w:val="00C522ED"/>
    <w:rsid w:val="00C560E6"/>
    <w:rsid w:val="00C57663"/>
    <w:rsid w:val="00C619CE"/>
    <w:rsid w:val="00C6487F"/>
    <w:rsid w:val="00C64EF5"/>
    <w:rsid w:val="00C75AF7"/>
    <w:rsid w:val="00C76F65"/>
    <w:rsid w:val="00C910B7"/>
    <w:rsid w:val="00C91284"/>
    <w:rsid w:val="00C9383D"/>
    <w:rsid w:val="00C95537"/>
    <w:rsid w:val="00C9779C"/>
    <w:rsid w:val="00CA08CE"/>
    <w:rsid w:val="00CA0B61"/>
    <w:rsid w:val="00CB00B8"/>
    <w:rsid w:val="00CB5249"/>
    <w:rsid w:val="00CB70C9"/>
    <w:rsid w:val="00CB7FCE"/>
    <w:rsid w:val="00CC0CB5"/>
    <w:rsid w:val="00CC329F"/>
    <w:rsid w:val="00CC4367"/>
    <w:rsid w:val="00CD527E"/>
    <w:rsid w:val="00CD617C"/>
    <w:rsid w:val="00CD65DC"/>
    <w:rsid w:val="00CE1270"/>
    <w:rsid w:val="00CE6EFC"/>
    <w:rsid w:val="00CE74FD"/>
    <w:rsid w:val="00CE76ED"/>
    <w:rsid w:val="00CF18B7"/>
    <w:rsid w:val="00CF1A1C"/>
    <w:rsid w:val="00CF227E"/>
    <w:rsid w:val="00CF2DC8"/>
    <w:rsid w:val="00CF2E80"/>
    <w:rsid w:val="00CF2F32"/>
    <w:rsid w:val="00D05E48"/>
    <w:rsid w:val="00D10F85"/>
    <w:rsid w:val="00D14316"/>
    <w:rsid w:val="00D1546C"/>
    <w:rsid w:val="00D16816"/>
    <w:rsid w:val="00D16BF1"/>
    <w:rsid w:val="00D204EF"/>
    <w:rsid w:val="00D2376A"/>
    <w:rsid w:val="00D2694B"/>
    <w:rsid w:val="00D27151"/>
    <w:rsid w:val="00D27371"/>
    <w:rsid w:val="00D34602"/>
    <w:rsid w:val="00D3580D"/>
    <w:rsid w:val="00D40001"/>
    <w:rsid w:val="00D41868"/>
    <w:rsid w:val="00D41DA2"/>
    <w:rsid w:val="00D5730E"/>
    <w:rsid w:val="00D61A42"/>
    <w:rsid w:val="00D645E9"/>
    <w:rsid w:val="00D64C08"/>
    <w:rsid w:val="00D7117D"/>
    <w:rsid w:val="00D71795"/>
    <w:rsid w:val="00D74DBD"/>
    <w:rsid w:val="00D74EE9"/>
    <w:rsid w:val="00D7527D"/>
    <w:rsid w:val="00D8070D"/>
    <w:rsid w:val="00D85837"/>
    <w:rsid w:val="00D93AC9"/>
    <w:rsid w:val="00D94B7A"/>
    <w:rsid w:val="00D962C1"/>
    <w:rsid w:val="00D97950"/>
    <w:rsid w:val="00DA0E33"/>
    <w:rsid w:val="00DA175F"/>
    <w:rsid w:val="00DB00FF"/>
    <w:rsid w:val="00DB52F3"/>
    <w:rsid w:val="00DC35DF"/>
    <w:rsid w:val="00DC5B6B"/>
    <w:rsid w:val="00DC5DD2"/>
    <w:rsid w:val="00DC636B"/>
    <w:rsid w:val="00DC75F8"/>
    <w:rsid w:val="00DD0393"/>
    <w:rsid w:val="00DE09AD"/>
    <w:rsid w:val="00DE5BE6"/>
    <w:rsid w:val="00DF22BF"/>
    <w:rsid w:val="00DF29AF"/>
    <w:rsid w:val="00DF4BC2"/>
    <w:rsid w:val="00DF7ABC"/>
    <w:rsid w:val="00E01306"/>
    <w:rsid w:val="00E050C4"/>
    <w:rsid w:val="00E06DB5"/>
    <w:rsid w:val="00E10F24"/>
    <w:rsid w:val="00E11BB7"/>
    <w:rsid w:val="00E12FB7"/>
    <w:rsid w:val="00E158B2"/>
    <w:rsid w:val="00E15D1A"/>
    <w:rsid w:val="00E165DF"/>
    <w:rsid w:val="00E20E27"/>
    <w:rsid w:val="00E3088C"/>
    <w:rsid w:val="00E3098E"/>
    <w:rsid w:val="00E317B5"/>
    <w:rsid w:val="00E35796"/>
    <w:rsid w:val="00E368D5"/>
    <w:rsid w:val="00E430B5"/>
    <w:rsid w:val="00E500D1"/>
    <w:rsid w:val="00E5154B"/>
    <w:rsid w:val="00E52A91"/>
    <w:rsid w:val="00E5505D"/>
    <w:rsid w:val="00E55500"/>
    <w:rsid w:val="00E60E7D"/>
    <w:rsid w:val="00E63E2B"/>
    <w:rsid w:val="00E66A24"/>
    <w:rsid w:val="00E67EC2"/>
    <w:rsid w:val="00E70A7C"/>
    <w:rsid w:val="00E7781C"/>
    <w:rsid w:val="00E779BB"/>
    <w:rsid w:val="00E82F9A"/>
    <w:rsid w:val="00E85B1A"/>
    <w:rsid w:val="00E863B1"/>
    <w:rsid w:val="00E86880"/>
    <w:rsid w:val="00E9315E"/>
    <w:rsid w:val="00E94FD6"/>
    <w:rsid w:val="00E96C61"/>
    <w:rsid w:val="00EA6AB0"/>
    <w:rsid w:val="00EA7FFD"/>
    <w:rsid w:val="00EB0D88"/>
    <w:rsid w:val="00EB2E5F"/>
    <w:rsid w:val="00EB2ECE"/>
    <w:rsid w:val="00EC43DB"/>
    <w:rsid w:val="00EC6D8B"/>
    <w:rsid w:val="00EC76FA"/>
    <w:rsid w:val="00EC7B65"/>
    <w:rsid w:val="00EC7C4A"/>
    <w:rsid w:val="00ED0A01"/>
    <w:rsid w:val="00ED36CA"/>
    <w:rsid w:val="00EE3645"/>
    <w:rsid w:val="00EE491F"/>
    <w:rsid w:val="00EE528D"/>
    <w:rsid w:val="00EF2057"/>
    <w:rsid w:val="00EF228B"/>
    <w:rsid w:val="00EF321F"/>
    <w:rsid w:val="00EF3264"/>
    <w:rsid w:val="00EF389B"/>
    <w:rsid w:val="00EF4611"/>
    <w:rsid w:val="00EF76F8"/>
    <w:rsid w:val="00F00E33"/>
    <w:rsid w:val="00F01D63"/>
    <w:rsid w:val="00F03265"/>
    <w:rsid w:val="00F04CE9"/>
    <w:rsid w:val="00F05147"/>
    <w:rsid w:val="00F11949"/>
    <w:rsid w:val="00F13494"/>
    <w:rsid w:val="00F215AF"/>
    <w:rsid w:val="00F24066"/>
    <w:rsid w:val="00F249D3"/>
    <w:rsid w:val="00F26BDD"/>
    <w:rsid w:val="00F26F39"/>
    <w:rsid w:val="00F306C2"/>
    <w:rsid w:val="00F37925"/>
    <w:rsid w:val="00F37D2B"/>
    <w:rsid w:val="00F37E90"/>
    <w:rsid w:val="00F37FED"/>
    <w:rsid w:val="00F42417"/>
    <w:rsid w:val="00F42473"/>
    <w:rsid w:val="00F44897"/>
    <w:rsid w:val="00F50EB0"/>
    <w:rsid w:val="00F51AD3"/>
    <w:rsid w:val="00F5442F"/>
    <w:rsid w:val="00F556CB"/>
    <w:rsid w:val="00F5626A"/>
    <w:rsid w:val="00F57338"/>
    <w:rsid w:val="00F634C1"/>
    <w:rsid w:val="00F63C51"/>
    <w:rsid w:val="00F65EEA"/>
    <w:rsid w:val="00F74213"/>
    <w:rsid w:val="00F7454A"/>
    <w:rsid w:val="00F74D69"/>
    <w:rsid w:val="00F771D0"/>
    <w:rsid w:val="00F77C8D"/>
    <w:rsid w:val="00F80431"/>
    <w:rsid w:val="00F8231F"/>
    <w:rsid w:val="00F829D0"/>
    <w:rsid w:val="00F84905"/>
    <w:rsid w:val="00F84D74"/>
    <w:rsid w:val="00F94EA5"/>
    <w:rsid w:val="00F95DA2"/>
    <w:rsid w:val="00F97CD5"/>
    <w:rsid w:val="00FA00F5"/>
    <w:rsid w:val="00FA1210"/>
    <w:rsid w:val="00FA2A94"/>
    <w:rsid w:val="00FA3CE7"/>
    <w:rsid w:val="00FA45DA"/>
    <w:rsid w:val="00FA489A"/>
    <w:rsid w:val="00FB0FEC"/>
    <w:rsid w:val="00FB25BC"/>
    <w:rsid w:val="00FB3791"/>
    <w:rsid w:val="00FB5D65"/>
    <w:rsid w:val="00FC3E41"/>
    <w:rsid w:val="00FC4093"/>
    <w:rsid w:val="00FC4BC4"/>
    <w:rsid w:val="00FD2420"/>
    <w:rsid w:val="00FD28D5"/>
    <w:rsid w:val="00FE0C46"/>
    <w:rsid w:val="00FE2ABB"/>
    <w:rsid w:val="00FE3C2D"/>
    <w:rsid w:val="00FE6281"/>
    <w:rsid w:val="00FF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667B7B"/>
  <w15:chartTrackingRefBased/>
  <w15:docId w15:val="{A912315A-F5D5-4326-93E8-84D2051CE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Calibr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locked="0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iPriority="0" w:unhideWhenUsed="1"/>
    <w:lsdException w:name="annotation text" w:semiHidden="1" w:unhideWhenUsed="1"/>
    <w:lsdException w:name="header" w:locked="0" w:semiHidden="1" w:unhideWhenUsed="1" w:qFormat="1"/>
    <w:lsdException w:name="footer" w:locked="0" w:semiHidden="1" w:unhideWhenUsed="1" w:qFormat="1"/>
    <w:lsdException w:name="index heading" w:semiHidden="1" w:unhideWhenUsed="1"/>
    <w:lsdException w:name="caption" w:locked="0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0" w:semiHidden="1" w:uiPriority="4" w:unhideWhenUsed="1" w:qFormat="1"/>
    <w:lsdException w:name="List Number" w:locked="0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0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semiHidden="1" w:uiPriority="9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locked="0" w:semiHidden="1" w:unhideWhenUsed="1"/>
  </w:latentStyles>
  <w:style w:type="paragraph" w:default="1" w:styleId="Normal">
    <w:name w:val="Normal"/>
    <w:uiPriority w:val="1"/>
    <w:qFormat/>
    <w:rsid w:val="00803FC8"/>
    <w:pPr>
      <w:spacing w:line="240" w:lineRule="auto"/>
    </w:pPr>
    <w:rPr>
      <w:rFonts w:cs="Times New Roman"/>
      <w:color w:val="1F497D" w:themeColor="text2"/>
    </w:rPr>
  </w:style>
  <w:style w:type="paragraph" w:styleId="Heading1">
    <w:name w:val="heading 1"/>
    <w:aliases w:val="Heading 1 (BiBB)"/>
    <w:basedOn w:val="Normal"/>
    <w:next w:val="BodyText"/>
    <w:link w:val="Heading1Char"/>
    <w:uiPriority w:val="9"/>
    <w:qFormat/>
    <w:locked/>
    <w:rsid w:val="00907F4D"/>
    <w:pPr>
      <w:keepNext/>
      <w:keepLines/>
      <w:spacing w:after="240"/>
      <w:jc w:val="center"/>
      <w:outlineLvl w:val="0"/>
    </w:pPr>
    <w:rPr>
      <w:rFonts w:ascii="Reef" w:eastAsiaTheme="majorEastAsia" w:hAnsi="Reef" w:cstheme="majorBidi"/>
      <w:b/>
      <w:bCs/>
      <w:color w:val="056336"/>
      <w:sz w:val="40"/>
      <w:szCs w:val="28"/>
    </w:rPr>
  </w:style>
  <w:style w:type="paragraph" w:styleId="Heading2">
    <w:name w:val="heading 2"/>
    <w:basedOn w:val="Normal"/>
    <w:next w:val="BodyText"/>
    <w:link w:val="Heading2Char"/>
    <w:uiPriority w:val="9"/>
    <w:qFormat/>
    <w:locked/>
    <w:rsid w:val="00996379"/>
    <w:pPr>
      <w:keepNext/>
      <w:keepLines/>
      <w:numPr>
        <w:ilvl w:val="1"/>
        <w:numId w:val="22"/>
      </w:numPr>
      <w:spacing w:before="240" w:after="120"/>
      <w:ind w:left="851" w:hanging="851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BodyText"/>
    <w:link w:val="Heading3Char"/>
    <w:uiPriority w:val="9"/>
    <w:qFormat/>
    <w:locked/>
    <w:rsid w:val="00996379"/>
    <w:pPr>
      <w:keepNext/>
      <w:keepLines/>
      <w:numPr>
        <w:ilvl w:val="2"/>
        <w:numId w:val="22"/>
      </w:numPr>
      <w:spacing w:before="180" w:after="60"/>
      <w:ind w:left="1134" w:hanging="1134"/>
      <w:outlineLvl w:val="2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locked/>
    <w:rsid w:val="00665E40"/>
    <w:pPr>
      <w:keepNext/>
      <w:keepLines/>
      <w:numPr>
        <w:ilvl w:val="3"/>
        <w:numId w:val="2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C32C81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C32C81"/>
    <w:pPr>
      <w:keepNext/>
      <w:keepLines/>
      <w:numPr>
        <w:ilvl w:val="5"/>
        <w:numId w:val="2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C32C81"/>
    <w:pPr>
      <w:keepNext/>
      <w:keepLines/>
      <w:numPr>
        <w:ilvl w:val="6"/>
        <w:numId w:val="2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C32C81"/>
    <w:pPr>
      <w:keepNext/>
      <w:keepLines/>
      <w:numPr>
        <w:ilvl w:val="7"/>
        <w:numId w:val="2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C32C81"/>
    <w:pPr>
      <w:keepNext/>
      <w:keepLines/>
      <w:numPr>
        <w:ilvl w:val="8"/>
        <w:numId w:val="2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(BiBB) Char"/>
    <w:basedOn w:val="DefaultParagraphFont"/>
    <w:link w:val="Heading1"/>
    <w:uiPriority w:val="9"/>
    <w:rsid w:val="00907F4D"/>
    <w:rPr>
      <w:rFonts w:ascii="Reef" w:eastAsiaTheme="majorEastAsia" w:hAnsi="Reef" w:cstheme="majorBidi"/>
      <w:b/>
      <w:bCs/>
      <w:color w:val="056336"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customStyle="1" w:styleId="Grafik">
    <w:name w:val="Grafik"/>
    <w:basedOn w:val="BodyText"/>
    <w:next w:val="BodyText"/>
    <w:uiPriority w:val="6"/>
    <w:qFormat/>
    <w:locked/>
    <w:rsid w:val="00EC76FA"/>
    <w:pPr>
      <w:spacing w:before="240"/>
      <w:jc w:val="center"/>
    </w:pPr>
  </w:style>
  <w:style w:type="paragraph" w:styleId="Caption">
    <w:name w:val="caption"/>
    <w:basedOn w:val="Normal"/>
    <w:next w:val="Normal"/>
    <w:uiPriority w:val="7"/>
    <w:qFormat/>
    <w:locked/>
    <w:rsid w:val="00EC76FA"/>
    <w:pPr>
      <w:spacing w:after="200"/>
    </w:pPr>
    <w:rPr>
      <w:bCs/>
      <w:i/>
      <w:color w:val="365F91" w:themeColor="accent1" w:themeShade="BF"/>
    </w:rPr>
  </w:style>
  <w:style w:type="paragraph" w:styleId="ListBullet">
    <w:name w:val="List Bullet"/>
    <w:basedOn w:val="Normal"/>
    <w:uiPriority w:val="4"/>
    <w:qFormat/>
    <w:locked/>
    <w:rsid w:val="00193CC9"/>
    <w:pPr>
      <w:numPr>
        <w:numId w:val="11"/>
      </w:numPr>
      <w:contextualSpacing/>
    </w:pPr>
    <w:rPr>
      <w:sz w:val="20"/>
      <w:szCs w:val="20"/>
      <w:lang w:eastAsia="de-DE"/>
    </w:rPr>
  </w:style>
  <w:style w:type="paragraph" w:styleId="ListBullet2">
    <w:name w:val="List Bullet 2"/>
    <w:basedOn w:val="Normal"/>
    <w:uiPriority w:val="99"/>
    <w:unhideWhenUsed/>
    <w:locked/>
    <w:rsid w:val="00F57338"/>
    <w:pPr>
      <w:numPr>
        <w:numId w:val="12"/>
      </w:numPr>
      <w:tabs>
        <w:tab w:val="clear" w:pos="643"/>
        <w:tab w:val="num" w:pos="360"/>
      </w:tabs>
      <w:ind w:left="0" w:firstLine="0"/>
      <w:contextualSpacing/>
    </w:pPr>
  </w:style>
  <w:style w:type="paragraph" w:styleId="Index1">
    <w:name w:val="index 1"/>
    <w:basedOn w:val="Normal"/>
    <w:next w:val="Normal"/>
    <w:autoRedefine/>
    <w:uiPriority w:val="99"/>
    <w:unhideWhenUsed/>
    <w:locked/>
    <w:rsid w:val="00F57338"/>
    <w:pPr>
      <w:ind w:left="240" w:hanging="240"/>
    </w:pPr>
  </w:style>
  <w:style w:type="paragraph" w:styleId="BodyText">
    <w:name w:val="Body Text"/>
    <w:basedOn w:val="Normal"/>
    <w:link w:val="BodyTextChar"/>
    <w:qFormat/>
    <w:locked/>
    <w:rsid w:val="000B188A"/>
    <w:pPr>
      <w:spacing w:after="120"/>
      <w:jc w:val="both"/>
    </w:pPr>
  </w:style>
  <w:style w:type="character" w:customStyle="1" w:styleId="BodyTextChar">
    <w:name w:val="Body Text Char"/>
    <w:basedOn w:val="DefaultParagraphFont"/>
    <w:link w:val="BodyText"/>
    <w:rsid w:val="002539EA"/>
    <w:rPr>
      <w:rFonts w:ascii="Calibri" w:eastAsia="Calibri" w:hAnsi="Calibri" w:cs="Times New Roman"/>
      <w:sz w:val="24"/>
    </w:rPr>
  </w:style>
  <w:style w:type="paragraph" w:styleId="ListNumber">
    <w:name w:val="List Number"/>
    <w:basedOn w:val="Normal"/>
    <w:uiPriority w:val="4"/>
    <w:qFormat/>
    <w:locked/>
    <w:rsid w:val="00F57338"/>
    <w:pPr>
      <w:numPr>
        <w:numId w:val="16"/>
      </w:numPr>
      <w:spacing w:after="120"/>
      <w:ind w:left="357" w:hanging="357"/>
      <w:contextualSpacing/>
    </w:pPr>
  </w:style>
  <w:style w:type="paragraph" w:styleId="Header">
    <w:name w:val="header"/>
    <w:basedOn w:val="Normal"/>
    <w:link w:val="HeaderChar"/>
    <w:uiPriority w:val="14"/>
    <w:unhideWhenUsed/>
    <w:qFormat/>
    <w:locked/>
    <w:rsid w:val="00EC43DB"/>
    <w:pPr>
      <w:pBdr>
        <w:bottom w:val="single" w:sz="6" w:space="1" w:color="365F91" w:themeColor="accent1" w:themeShade="BF"/>
      </w:pBdr>
      <w:jc w:val="right"/>
    </w:pPr>
    <w:rPr>
      <w:color w:val="365F91" w:themeColor="accent1" w:themeShade="BF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14"/>
    <w:rsid w:val="002539EA"/>
    <w:rPr>
      <w:rFonts w:ascii="Calibri" w:eastAsia="Calibri" w:hAnsi="Calibri" w:cs="Times New Roman"/>
      <w:color w:val="365F91" w:themeColor="accent1" w:themeShade="BF"/>
      <w:sz w:val="20"/>
      <w:szCs w:val="20"/>
    </w:rPr>
  </w:style>
  <w:style w:type="paragraph" w:styleId="Footer">
    <w:name w:val="footer"/>
    <w:basedOn w:val="FootnoteText"/>
    <w:link w:val="FooterChar"/>
    <w:uiPriority w:val="14"/>
    <w:unhideWhenUsed/>
    <w:qFormat/>
    <w:locked/>
    <w:rsid w:val="00416DD6"/>
    <w:pPr>
      <w:spacing w:line="276" w:lineRule="auto"/>
    </w:pPr>
    <w:rPr>
      <w:rFonts w:asciiTheme="minorHAnsi" w:hAnsiTheme="minorHAnsi"/>
    </w:rPr>
  </w:style>
  <w:style w:type="character" w:customStyle="1" w:styleId="FooterChar">
    <w:name w:val="Footer Char"/>
    <w:basedOn w:val="DefaultParagraphFont"/>
    <w:link w:val="Footer"/>
    <w:uiPriority w:val="14"/>
    <w:rsid w:val="002539EA"/>
    <w:rPr>
      <w:rFonts w:eastAsia="Times New Roman" w:cs="Times New Roman"/>
      <w:sz w:val="20"/>
      <w:szCs w:val="20"/>
      <w:lang w:eastAsia="de-DE"/>
    </w:rPr>
  </w:style>
  <w:style w:type="paragraph" w:styleId="FootnoteText">
    <w:name w:val="footnote text"/>
    <w:basedOn w:val="Normal"/>
    <w:link w:val="FootnoteTextChar"/>
    <w:semiHidden/>
    <w:locked/>
    <w:rsid w:val="004E0FB6"/>
    <w:pPr>
      <w:spacing w:after="120" w:line="312" w:lineRule="auto"/>
      <w:jc w:val="both"/>
    </w:pPr>
    <w:rPr>
      <w:rFonts w:ascii="MS Reference Sans Serif" w:eastAsia="Times New Roman" w:hAnsi="MS Reference Sans Serif"/>
      <w:sz w:val="20"/>
      <w:szCs w:val="20"/>
      <w:lang w:eastAsia="de-DE"/>
    </w:rPr>
  </w:style>
  <w:style w:type="character" w:customStyle="1" w:styleId="FootnoteTextChar">
    <w:name w:val="Footnote Text Char"/>
    <w:basedOn w:val="DefaultParagraphFont"/>
    <w:link w:val="FootnoteText"/>
    <w:semiHidden/>
    <w:rsid w:val="004E0FB6"/>
    <w:rPr>
      <w:rFonts w:ascii="MS Reference Sans Serif" w:eastAsia="Times New Roman" w:hAnsi="MS Reference Sans Serif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semiHidden/>
    <w:locked/>
    <w:rsid w:val="004E0FB6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5E4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2C81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2C81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2C8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Zwischenberschrift">
    <w:name w:val="Zwischenüberschrift"/>
    <w:basedOn w:val="Heading3"/>
    <w:next w:val="BodyText"/>
    <w:uiPriority w:val="7"/>
    <w:qFormat/>
    <w:locked/>
    <w:rsid w:val="00007E85"/>
    <w:pPr>
      <w:numPr>
        <w:ilvl w:val="0"/>
        <w:numId w:val="0"/>
      </w:numPr>
      <w:spacing w:after="120" w:line="276" w:lineRule="auto"/>
    </w:pPr>
    <w:rPr>
      <w:rFonts w:cs="Times New Roman"/>
      <w:sz w:val="23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D400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0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locked/>
    <w:rsid w:val="00323F78"/>
    <w:pPr>
      <w:ind w:left="720"/>
      <w:contextualSpacing/>
    </w:pPr>
  </w:style>
  <w:style w:type="paragraph" w:styleId="Title">
    <w:name w:val="Title"/>
    <w:basedOn w:val="BodyText"/>
    <w:next w:val="BodyText"/>
    <w:link w:val="TitleChar"/>
    <w:uiPriority w:val="10"/>
    <w:qFormat/>
    <w:locked/>
    <w:rsid w:val="00ED36CA"/>
    <w:pPr>
      <w:tabs>
        <w:tab w:val="left" w:pos="2552"/>
      </w:tabs>
      <w:spacing w:before="120"/>
      <w:contextualSpacing/>
      <w:jc w:val="center"/>
    </w:pPr>
    <w:rPr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ED36CA"/>
    <w:rPr>
      <w:rFonts w:cs="Times New Roman"/>
      <w:color w:val="1F497D" w:themeColor="text2"/>
      <w:sz w:val="40"/>
      <w:szCs w:val="40"/>
    </w:rPr>
  </w:style>
  <w:style w:type="table" w:styleId="TableGrid">
    <w:name w:val="Table Grid"/>
    <w:basedOn w:val="TableNormal"/>
    <w:uiPriority w:val="59"/>
    <w:locked/>
    <w:rsid w:val="00DE5BE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feld">
    <w:name w:val="Textfeld"/>
    <w:basedOn w:val="BodyText"/>
    <w:uiPriority w:val="1"/>
    <w:qFormat/>
    <w:locked/>
    <w:rsid w:val="00193CC9"/>
    <w:pPr>
      <w:spacing w:after="0"/>
    </w:pPr>
    <w:rPr>
      <w:sz w:val="20"/>
      <w:szCs w:val="20"/>
    </w:rPr>
  </w:style>
  <w:style w:type="paragraph" w:customStyle="1" w:styleId="paragraph">
    <w:name w:val="paragraph"/>
    <w:basedOn w:val="Normal"/>
    <w:locked/>
    <w:rsid w:val="001C4BD4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szCs w:val="24"/>
      <w:lang w:eastAsia="de-DE"/>
    </w:rPr>
  </w:style>
  <w:style w:type="character" w:customStyle="1" w:styleId="normaltextrun">
    <w:name w:val="normaltextrun"/>
    <w:basedOn w:val="DefaultParagraphFont"/>
    <w:locked/>
    <w:rsid w:val="001C4BD4"/>
  </w:style>
  <w:style w:type="character" w:customStyle="1" w:styleId="eop">
    <w:name w:val="eop"/>
    <w:basedOn w:val="DefaultParagraphFont"/>
    <w:locked/>
    <w:rsid w:val="001C4BD4"/>
  </w:style>
  <w:style w:type="character" w:styleId="PlaceholderText">
    <w:name w:val="Placeholder Text"/>
    <w:basedOn w:val="DefaultParagraphFont"/>
    <w:uiPriority w:val="99"/>
    <w:semiHidden/>
    <w:locked/>
    <w:rsid w:val="00B6551F"/>
    <w:rPr>
      <w:color w:val="808080"/>
    </w:rPr>
  </w:style>
  <w:style w:type="character" w:styleId="Hyperlink">
    <w:name w:val="Hyperlink"/>
    <w:basedOn w:val="DefaultParagraphFont"/>
    <w:uiPriority w:val="99"/>
    <w:unhideWhenUsed/>
    <w:locked/>
    <w:rsid w:val="0065354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65354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B14CA5"/>
    <w:rPr>
      <w:color w:val="800080" w:themeColor="followedHyperlink"/>
      <w:u w:val="single"/>
    </w:rPr>
  </w:style>
  <w:style w:type="table" w:styleId="TableGridLight">
    <w:name w:val="Grid Table Light"/>
    <w:basedOn w:val="TableNormal"/>
    <w:uiPriority w:val="40"/>
    <w:locked/>
    <w:rsid w:val="00CF1A1C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locked/>
    <w:rsid w:val="00E94FD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OC1">
    <w:name w:val="toc 1"/>
    <w:basedOn w:val="Normal"/>
    <w:next w:val="Normal"/>
    <w:autoRedefine/>
    <w:uiPriority w:val="39"/>
    <w:unhideWhenUsed/>
    <w:locked/>
    <w:rsid w:val="00907F4D"/>
    <w:pPr>
      <w:tabs>
        <w:tab w:val="right" w:leader="dot" w:pos="9628"/>
      </w:tabs>
      <w:spacing w:after="100"/>
    </w:pPr>
    <w:rPr>
      <w:rFonts w:ascii="Reef" w:hAnsi="Reef" w:cs="Reef"/>
      <w:color w:val="056336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9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5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1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1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3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2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9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36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13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0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9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25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7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3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4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5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5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8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4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24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4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1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9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0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3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64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2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0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5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1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7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7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3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1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75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9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6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6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7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2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3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0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6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55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60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1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8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0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5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14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13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1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7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1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1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2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2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83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8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2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9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8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3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5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1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7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45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50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8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8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5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0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3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67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2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4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6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92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93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55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5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9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6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9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4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92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4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6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3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2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56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6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3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9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1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1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5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66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29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9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7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8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24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5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9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1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7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2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9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9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3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4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5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2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0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5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5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1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1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7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9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0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1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0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2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7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4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7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0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1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0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8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9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0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1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3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0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5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43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9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1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2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8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9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8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4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63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8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chall\Desktop\arbeitsblaetter\kwst-arbeitsmapp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C1F8B3-066D-4D1E-8FFF-4D138D521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kwst-arbeitsmappe</Template>
  <TotalTime>0</TotalTime>
  <Pages>6</Pages>
  <Words>494</Words>
  <Characters>3117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vorlage-arbeitsmappe</vt:lpstr>
      <vt:lpstr>vorlage-arbeitsmappe</vt:lpstr>
    </vt:vector>
  </TitlesOfParts>
  <Manager>Prof. Dr. Falk Howe;Prof. Dr. Sönke Knutzen</Manager>
  <Company/>
  <LinksUpToDate>false</LinksUpToDate>
  <CharactersWithSpaces>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vorlage-arbeitsmappe</dc:title>
  <dc:subject/>
  <dc:creator>mschall;Team der Kompetenzwerkstatt</dc:creator>
  <cp:keywords/>
  <dc:description>Diese Arbeitsmappe steht unter der Lizenz CC-BY-NC-SA</dc:description>
  <cp:lastModifiedBy>Thomas Knoblauch</cp:lastModifiedBy>
  <cp:revision>12</cp:revision>
  <cp:lastPrinted>2019-05-08T16:36:00Z</cp:lastPrinted>
  <dcterms:created xsi:type="dcterms:W3CDTF">2023-11-26T23:34:00Z</dcterms:created>
  <dcterms:modified xsi:type="dcterms:W3CDTF">2024-04-22T11:40:00Z</dcterms:modified>
</cp:coreProperties>
</file>