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0157DEEF" w:rsidR="007E1109" w:rsidRPr="00CC1ED0" w:rsidRDefault="007B045B" w:rsidP="00806442">
      <w:pPr>
        <w:pStyle w:val="BodyText"/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E17742" wp14:editId="2D592839">
                <wp:simplePos x="0" y="0"/>
                <wp:positionH relativeFrom="margin">
                  <wp:posOffset>0</wp:posOffset>
                </wp:positionH>
                <wp:positionV relativeFrom="paragraph">
                  <wp:posOffset>4895850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D5085" w14:textId="5279E208" w:rsidR="00806442" w:rsidRPr="00E03B43" w:rsidRDefault="00806442" w:rsidP="00806442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E03B4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Arbeitsmappe für die Ausbildungspraxis - Falk Howe</w:t>
                            </w:r>
                            <w:r w:rsidR="00C06AA3" w:rsidRPr="00E03B4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E03B4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E03B4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C06AA3" w:rsidRPr="00E03B4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2D26A355" w14:textId="77777777" w:rsidR="00806442" w:rsidRDefault="00806442" w:rsidP="00806442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3E54C361" w14:textId="6E945335" w:rsidR="00806442" w:rsidRDefault="00806442" w:rsidP="00806442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C254A5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049DD56F" w14:textId="704DC12E" w:rsidR="00806442" w:rsidRPr="004E64C9" w:rsidRDefault="00806442" w:rsidP="00806442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77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85.5pt;width:496.5pt;height:23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HpZiTrgAAAACQEAAA8AAABkcnMvZG93bnJl&#10;di54bWxMj81OwzAQhO9IfQdrK3FB1GmjEhriVAjxI/VGA1S9ufGSRMTrKHaT8PYsJ7jNakaz32Tb&#10;ybZiwN43jhQsFxEIpNKZhioFb8XT9S0IHzQZ3TpCBd/oYZvPLjKdGjfSKw77UAkuIZ9qBXUIXSql&#10;L2u02i9ch8Tep+utDnz2lTS9HrnctnIVRTfS6ob4Q607fKix/NqfrYLjVXXY+en5fYzXcff4MhTJ&#10;hymUupxP93cgAk7hLwy/+IwOOTOd3JmMF60CHhIUJMmSBdubTczixLlVnKxB5pn8vyD/AQ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HpZiTrgAAAACQEAAA8AAAAAAAAAAAAAAAAAhQQA&#10;AGRycy9kb3ducmV2LnhtbFBLBQYAAAAABAAEAPMAAACSBQAAAAA=&#10;" fillcolor="white [3201]" stroked="f" strokeweight=".5pt">
                <v:textbox>
                  <w:txbxContent>
                    <w:p w14:paraId="0B9D5085" w14:textId="5279E208" w:rsidR="00806442" w:rsidRPr="00E03B43" w:rsidRDefault="00806442" w:rsidP="00806442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E03B4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Arbeitsmappe für die Ausbildungspraxis - Falk Howe</w:t>
                      </w:r>
                      <w:r w:rsidR="00C06AA3" w:rsidRPr="00E03B4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E03B4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E03B4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C06AA3" w:rsidRPr="00E03B4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2D26A355" w14:textId="77777777" w:rsidR="00806442" w:rsidRDefault="00806442" w:rsidP="00806442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3E54C361" w14:textId="6E945335" w:rsidR="00806442" w:rsidRDefault="00806442" w:rsidP="00806442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C254A5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049DD56F" w14:textId="704DC12E" w:rsidR="00806442" w:rsidRPr="004E64C9" w:rsidRDefault="00806442" w:rsidP="00806442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708416" behindDoc="1" locked="0" layoutInCell="1" allowOverlap="1" wp14:anchorId="0D3E3CFA" wp14:editId="23102FC6">
            <wp:simplePos x="0" y="0"/>
            <wp:positionH relativeFrom="column">
              <wp:posOffset>-720091</wp:posOffset>
            </wp:positionH>
            <wp:positionV relativeFrom="paragraph">
              <wp:posOffset>-1279525</wp:posOffset>
            </wp:positionV>
            <wp:extent cx="7639411" cy="10715625"/>
            <wp:effectExtent l="0" t="0" r="0" b="0"/>
            <wp:wrapNone/>
            <wp:docPr id="1967756428" name="Picture 1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56428" name="Picture 1" descr="A group of chefs in a kitch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276" cy="1072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2FB54" w14:textId="77777777" w:rsidR="00F04DF9" w:rsidRDefault="00F04DF9" w:rsidP="00607DA5">
      <w:pPr>
        <w:pStyle w:val="BiBBHeadline"/>
      </w:pPr>
      <w:bookmarkStart w:id="0" w:name="_Toc163824078"/>
      <w:r>
        <w:lastRenderedPageBreak/>
        <w:t>Inhaltverzeichnis</w:t>
      </w:r>
      <w:bookmarkEnd w:id="0"/>
    </w:p>
    <w:p w14:paraId="27B87374" w14:textId="6F021B65" w:rsidR="00F04DF9" w:rsidRPr="00F04DF9" w:rsidRDefault="00F04DF9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r w:rsidRPr="00F04DF9">
        <w:rPr>
          <w:sz w:val="24"/>
          <w:szCs w:val="24"/>
        </w:rPr>
        <w:fldChar w:fldCharType="begin"/>
      </w:r>
      <w:r w:rsidRPr="00F04DF9">
        <w:rPr>
          <w:sz w:val="24"/>
          <w:szCs w:val="24"/>
        </w:rPr>
        <w:instrText xml:space="preserve"> TOC \o "1-2" \h \z \u </w:instrText>
      </w:r>
      <w:r w:rsidRPr="00F04DF9">
        <w:rPr>
          <w:sz w:val="24"/>
          <w:szCs w:val="24"/>
        </w:rPr>
        <w:fldChar w:fldCharType="separate"/>
      </w:r>
      <w:hyperlink w:anchor="_Toc163824078" w:history="1">
        <w:r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Inhaltverzeichnis</w:t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_Toc163824078 \h </w:instrText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2</w:t>
        </w:r>
        <w:r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6A31E023" w14:textId="01AE534C" w:rsidR="00F04DF9" w:rsidRPr="00F04DF9" w:rsidRDefault="0065612A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824079" w:history="1">
        <w:r w:rsidR="00F04DF9"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Kurzbeschreibung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_Toc163824079 \h </w:instrTex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3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167084FF" w14:textId="540BEBA5" w:rsidR="00F04DF9" w:rsidRPr="00F04DF9" w:rsidRDefault="0065612A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824080" w:history="1">
        <w:r w:rsidR="00F04DF9"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Betriebsprofil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_Toc163824080 \h </w:instrTex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4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75AADBC9" w14:textId="2532AE9B" w:rsidR="00F04DF9" w:rsidRPr="00F04DF9" w:rsidRDefault="0065612A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824081" w:history="1">
        <w:r w:rsidR="00F04DF9"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Arbeitsprozessanalyse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_Toc163824081 \h </w:instrTex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5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36BEB438" w14:textId="17C4A317" w:rsidR="00F04DF9" w:rsidRPr="00F04DF9" w:rsidRDefault="0065612A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824082" w:history="1">
        <w:r w:rsidR="00F04DF9"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Varianten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_Toc163824082 \h </w:instrTex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11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4D14881B" w14:textId="457FC606" w:rsidR="00F04DF9" w:rsidRPr="00F04DF9" w:rsidRDefault="0065612A">
      <w:pPr>
        <w:pStyle w:val="TOC1"/>
        <w:tabs>
          <w:tab w:val="right" w:leader="dot" w:pos="9628"/>
        </w:tabs>
        <w:rPr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824083" w:history="1">
        <w:r w:rsidR="00F04DF9" w:rsidRPr="00F04DF9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Zuständigkeiten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_Toc163824083 \h </w:instrTex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12</w:t>
        </w:r>
        <w:r w:rsidR="00F04DF9" w:rsidRPr="00F04DF9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644B3D39" w14:textId="27B663C1" w:rsidR="00F04DF9" w:rsidRDefault="00F04DF9" w:rsidP="00607DA5">
      <w:pPr>
        <w:pStyle w:val="BiBBHeadline"/>
      </w:pPr>
      <w:r w:rsidRPr="00F04DF9">
        <w:rPr>
          <w:sz w:val="24"/>
          <w:szCs w:val="24"/>
        </w:rPr>
        <w:fldChar w:fldCharType="end"/>
      </w:r>
    </w:p>
    <w:p w14:paraId="0CD096F9" w14:textId="77777777" w:rsidR="00F04DF9" w:rsidRDefault="00F04DF9">
      <w:pPr>
        <w:spacing w:line="276" w:lineRule="auto"/>
        <w:rPr>
          <w:rFonts w:ascii="Reef" w:eastAsiaTheme="majorEastAsia" w:hAnsi="Reef" w:cstheme="majorBidi"/>
          <w:b/>
          <w:bCs/>
          <w:color w:val="056336"/>
          <w:sz w:val="40"/>
          <w:szCs w:val="40"/>
        </w:rPr>
      </w:pPr>
      <w:r>
        <w:br w:type="page"/>
      </w:r>
    </w:p>
    <w:p w14:paraId="2D357159" w14:textId="6D812BA8" w:rsidR="00315D5B" w:rsidRPr="00607DA5" w:rsidRDefault="00A47112" w:rsidP="00607DA5">
      <w:pPr>
        <w:pStyle w:val="BiBBHeadline"/>
      </w:pPr>
      <w:bookmarkStart w:id="1" w:name="_Toc163824079"/>
      <w:r w:rsidRPr="00607DA5">
        <w:lastRenderedPageBreak/>
        <w:t>Kurzbeschreibung</w:t>
      </w:r>
      <w:bookmarkEnd w:id="1"/>
    </w:p>
    <w:p w14:paraId="764A3BBF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6105"/>
      </w:tblGrid>
      <w:tr w:rsidR="007E1109" w14:paraId="5A64B4BA" w14:textId="77777777" w:rsidTr="00235EB8">
        <w:tc>
          <w:tcPr>
            <w:tcW w:w="3534" w:type="dxa"/>
            <w:shd w:val="clear" w:color="auto" w:fill="95C11F"/>
          </w:tcPr>
          <w:p w14:paraId="4034ED62" w14:textId="77777777" w:rsidR="007E1109" w:rsidRPr="00235EB8" w:rsidRDefault="007E1109" w:rsidP="007E110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8"/>
                <w:szCs w:val="28"/>
              </w:rPr>
            </w:pPr>
            <w:r w:rsidRPr="00235EB8">
              <w:rPr>
                <w:rFonts w:ascii="Reef" w:hAnsi="Reef" w:cs="Reef"/>
                <w:b/>
                <w:bCs/>
                <w:color w:val="auto"/>
                <w:sz w:val="28"/>
                <w:szCs w:val="28"/>
              </w:rPr>
              <w:t>Informationen zum Auftrag</w:t>
            </w:r>
            <w:r w:rsidRPr="00235EB8">
              <w:rPr>
                <w:rFonts w:ascii="Sarabun Light" w:hAnsi="Sarabun Light" w:cs="Sarabun Light"/>
                <w:color w:val="auto"/>
                <w:sz w:val="28"/>
                <w:szCs w:val="28"/>
              </w:rPr>
              <w:br/>
            </w:r>
            <w:r w:rsidRPr="00235EB8">
              <w:rPr>
                <w:rFonts w:ascii="Sarabun Light" w:hAnsi="Sarabun Light" w:cs="Sarabun Light"/>
                <w:color w:val="auto"/>
                <w:sz w:val="24"/>
                <w:szCs w:val="24"/>
              </w:rPr>
              <w:t>(Auftraggeber, Produkt</w:t>
            </w:r>
            <w:r w:rsidRPr="00235EB8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bzw. Dienstleitung,</w:t>
            </w:r>
            <w:r w:rsidRPr="00235EB8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Einsatzort, zeitlicher/</w:t>
            </w:r>
            <w:r w:rsidRPr="00235EB8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finanzieller Rahmen)</w:t>
            </w:r>
          </w:p>
        </w:tc>
        <w:tc>
          <w:tcPr>
            <w:tcW w:w="6105" w:type="dxa"/>
          </w:tcPr>
          <w:p w14:paraId="4983A73C" w14:textId="012DE936" w:rsidR="007E1109" w:rsidRPr="00235EB8" w:rsidRDefault="006D5671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Eine Stammkundin des Betriebs plant, einen bislang nicht genutzten Abstellraum zu einem Büro umzufunktionieren. Zu diesem Zweck soll die vorhandene Elektroinstallation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 xml:space="preserve"> kostengünstig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erweitert werden. Hierbei handelt es sich um eine Ausschaltung in Form einer S</w:t>
            </w:r>
            <w:r w:rsidR="00447A9F" w:rsidRPr="00235EB8">
              <w:rPr>
                <w:rFonts w:ascii="Sarabun Light" w:hAnsi="Sarabun Light" w:cs="Sarabun Light"/>
                <w:color w:val="auto"/>
              </w:rPr>
              <w:t>chalter</w:t>
            </w:r>
            <w:r w:rsidRPr="00235EB8">
              <w:rPr>
                <w:rFonts w:ascii="Sarabun Light" w:hAnsi="Sarabun Light" w:cs="Sarabun Light"/>
                <w:color w:val="auto"/>
              </w:rPr>
              <w:t>-/S</w:t>
            </w:r>
            <w:r w:rsidR="00447A9F" w:rsidRPr="00235EB8">
              <w:rPr>
                <w:rFonts w:ascii="Sarabun Light" w:hAnsi="Sarabun Light" w:cs="Sarabun Light"/>
                <w:color w:val="auto"/>
              </w:rPr>
              <w:t>teckdosen</w:t>
            </w:r>
            <w:r w:rsidRPr="00235EB8">
              <w:rPr>
                <w:rFonts w:ascii="Sarabun Light" w:hAnsi="Sarabun Light" w:cs="Sarabun Light"/>
                <w:color w:val="auto"/>
              </w:rPr>
              <w:t>kombination.  Die Installationsarbeiten sollen innerhalb der nächsten zwei Wochen erfolgen, da die Kundin in dieser Zeitspanne vor Ort ist.</w:t>
            </w:r>
          </w:p>
          <w:p w14:paraId="7DC06EB9" w14:textId="77777777" w:rsidR="006D5F54" w:rsidRPr="00235EB8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718A082" w14:textId="77777777" w:rsidR="007E1109" w:rsidRDefault="007E1109"/>
    <w:p w14:paraId="46D27990" w14:textId="77777777" w:rsidR="00315D5B" w:rsidRDefault="00315D5B"/>
    <w:p w14:paraId="138E5717" w14:textId="77777777" w:rsidR="00315D5B" w:rsidRDefault="00315D5B">
      <w:pPr>
        <w:spacing w:line="276" w:lineRule="auto"/>
      </w:pPr>
      <w:r>
        <w:br w:type="page"/>
      </w:r>
    </w:p>
    <w:p w14:paraId="56AFD5A9" w14:textId="77777777" w:rsidR="00315D5B" w:rsidRPr="00315D5B" w:rsidRDefault="00315D5B" w:rsidP="00607DA5">
      <w:pPr>
        <w:pStyle w:val="BiBBHeadline"/>
      </w:pPr>
      <w:bookmarkStart w:id="2" w:name="_Toc163824080"/>
      <w:r>
        <w:lastRenderedPageBreak/>
        <w:t>Betriebsprofil</w:t>
      </w:r>
      <w:bookmarkEnd w:id="2"/>
    </w:p>
    <w:p w14:paraId="32A49919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258"/>
        <w:gridCol w:w="1230"/>
        <w:gridCol w:w="1230"/>
        <w:gridCol w:w="1230"/>
        <w:gridCol w:w="1230"/>
        <w:gridCol w:w="924"/>
        <w:gridCol w:w="306"/>
        <w:gridCol w:w="438"/>
        <w:gridCol w:w="793"/>
      </w:tblGrid>
      <w:tr w:rsidR="00235EB8" w:rsidRPr="00235EB8" w14:paraId="57290F49" w14:textId="77777777" w:rsidTr="00235EB8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10C39D4" w14:textId="77777777" w:rsidR="00315D5B" w:rsidRPr="00235EB8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t xml:space="preserve">Anzahl der </w:t>
            </w:r>
            <w:r w:rsidR="00F6206A" w:rsidRPr="00235EB8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t>Mitarbeiter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6D133775" w14:textId="77777777" w:rsidR="00315D5B" w:rsidRPr="00235EB8" w:rsidRDefault="00315D5B" w:rsidP="00F6206A">
            <w:pPr>
              <w:pStyle w:val="Textfeld"/>
              <w:jc w:val="center"/>
              <w:rPr>
                <w:rFonts w:ascii="Reef" w:hAnsi="Reef" w:cs="Reef"/>
                <w:color w:val="auto"/>
                <w:sz w:val="22"/>
                <w:szCs w:val="22"/>
              </w:rPr>
            </w:pPr>
            <w:r w:rsidRPr="00235EB8">
              <w:rPr>
                <w:rFonts w:ascii="Reef" w:hAnsi="Reef" w:cs="Reef"/>
                <w:color w:val="auto"/>
                <w:sz w:val="22"/>
                <w:szCs w:val="22"/>
              </w:rPr>
              <w:t>Meister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154366C0" w14:textId="77777777" w:rsidR="00315D5B" w:rsidRPr="00235EB8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Gesellen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55C98A86" w14:textId="77777777" w:rsidR="00315D5B" w:rsidRPr="00235EB8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Azubis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2FD4080E" w14:textId="77777777" w:rsidR="00315D5B" w:rsidRPr="00235EB8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Büro</w:t>
            </w:r>
          </w:p>
        </w:tc>
        <w:tc>
          <w:tcPr>
            <w:tcW w:w="1230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7445BE99" w14:textId="77777777" w:rsidR="00315D5B" w:rsidRPr="00235EB8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Lager</w:t>
            </w:r>
          </w:p>
        </w:tc>
        <w:tc>
          <w:tcPr>
            <w:tcW w:w="1231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32ADF8A8" w14:textId="77777777" w:rsidR="00315D5B" w:rsidRPr="00235EB8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Sonstige</w:t>
            </w:r>
          </w:p>
        </w:tc>
      </w:tr>
      <w:tr w:rsidR="00235EB8" w:rsidRPr="00235EB8" w14:paraId="61FFA0B8" w14:textId="77777777" w:rsidTr="00235EB8">
        <w:trPr>
          <w:trHeight w:val="624"/>
        </w:trPr>
        <w:tc>
          <w:tcPr>
            <w:tcW w:w="2258" w:type="dxa"/>
            <w:vMerge/>
            <w:tcBorders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5D3C3D95" w14:textId="77777777" w:rsidR="00315D5B" w:rsidRPr="00235EB8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8" w:space="0" w:color="1F497D" w:themeColor="text2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B1363B4" w14:textId="32E3A1A7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1E4E3C7" w14:textId="61BD5B68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25033F02" w14:textId="38689985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0894F0EB" w14:textId="1FD65D02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54EB1BE5" w14:textId="7DBAD975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-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A9A06B1" w14:textId="04356581" w:rsidR="00315D5B" w:rsidRPr="00235EB8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-</w:t>
            </w:r>
          </w:p>
        </w:tc>
      </w:tr>
      <w:tr w:rsidR="00235EB8" w:rsidRPr="00235EB8" w14:paraId="1678799A" w14:textId="77777777" w:rsidTr="00235EB8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E36C0A" w:themeColor="accent6" w:themeShade="BF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C5ACAE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t>Aufgaben-</w:t>
            </w:r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proofErr w:type="spellStart"/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t>spektrum</w:t>
            </w:r>
            <w:proofErr w:type="spellEnd"/>
          </w:p>
        </w:tc>
        <w:tc>
          <w:tcPr>
            <w:tcW w:w="5844" w:type="dxa"/>
            <w:gridSpan w:val="5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87E5007" w14:textId="5511044F" w:rsidR="00F6206A" w:rsidRPr="00235EB8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Reef" w:hAnsi="Reef" w:cs="Reef"/>
                <w:color w:val="auto"/>
                <w:sz w:val="22"/>
                <w:szCs w:val="22"/>
              </w:rPr>
              <w:t>Curriculares Element</w:t>
            </w:r>
            <w:r w:rsidRPr="00235EB8">
              <w:rPr>
                <w:rFonts w:ascii="Reef" w:hAnsi="Reef" w:cs="Reef"/>
                <w:color w:val="auto"/>
              </w:rPr>
              <w:br/>
            </w:r>
            <w:r w:rsidRPr="00235EB8">
              <w:rPr>
                <w:rFonts w:ascii="Sarabun Light" w:hAnsi="Sarabun Light" w:cs="Sarabun Light"/>
                <w:color w:val="auto"/>
              </w:rPr>
              <w:t>(ÜLU-Lehrgänge</w:t>
            </w:r>
            <w:r w:rsidR="0023116D" w:rsidRPr="00235EB8">
              <w:rPr>
                <w:rFonts w:ascii="Sarabun Light" w:hAnsi="Sarabun Light" w:cs="Sarabun Light"/>
                <w:color w:val="auto"/>
              </w:rPr>
              <w:t>: Handwerkskammer Oldenburg, Stand: 26.07.2022</w:t>
            </w:r>
            <w:r w:rsidRPr="00235EB8">
              <w:rPr>
                <w:rFonts w:ascii="Sarabun Light" w:hAnsi="Sarabun Light" w:cs="Sarabun Light"/>
                <w:color w:val="auto"/>
              </w:rPr>
              <w:t>)</w:t>
            </w:r>
          </w:p>
        </w:tc>
        <w:tc>
          <w:tcPr>
            <w:tcW w:w="1537" w:type="dxa"/>
            <w:gridSpan w:val="3"/>
            <w:tcBorders>
              <w:top w:val="single" w:sz="8" w:space="0" w:color="E36C0A" w:themeColor="accent6" w:themeShade="BF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70D0D496" w14:textId="77777777" w:rsidR="00F6206A" w:rsidRPr="00235EB8" w:rsidRDefault="00F6206A" w:rsidP="0028311D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Reef" w:hAnsi="Reef" w:cs="Reef"/>
                <w:color w:val="auto"/>
              </w:rPr>
              <w:t>Vorhanden?</w:t>
            </w:r>
            <w:r w:rsidR="0028311D" w:rsidRPr="00235EB8">
              <w:rPr>
                <w:rFonts w:ascii="Sarabun Light" w:hAnsi="Sarabun Light" w:cs="Sarabun Light"/>
                <w:color w:val="auto"/>
              </w:rPr>
              <w:br/>
            </w:r>
            <w:r w:rsidRPr="00235EB8">
              <w:rPr>
                <w:rFonts w:ascii="Sarabun Light" w:hAnsi="Sarabun Light" w:cs="Sarabun Light"/>
                <w:color w:val="auto"/>
              </w:rPr>
              <w:t>ja</w:t>
            </w:r>
            <w:r w:rsidRPr="00235EB8">
              <w:rPr>
                <w:rFonts w:ascii="Sarabun Light" w:hAnsi="Sarabun Light" w:cs="Sarabun Light"/>
                <w:color w:val="auto"/>
              </w:rPr>
              <w:tab/>
              <w:t>nein</w:t>
            </w:r>
          </w:p>
        </w:tc>
      </w:tr>
      <w:tr w:rsidR="00235EB8" w:rsidRPr="00235EB8" w14:paraId="42670986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DDCD35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26162FF0" w14:textId="5BB8BC1A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G-ETEM1/03: Bearbeiten, Montieren und Installieren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E12E" w14:textId="7A7B96E3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3807722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263A5FE7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5E54009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46D65164" w14:textId="7F373211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G-ETEM2/03: Messen und Analysieren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450B" w14:textId="72586E82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D4E770F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0178D804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7DF883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3B37A08" w14:textId="6A0FD3AB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G-ETEM3/03: Informationstechnische Systeme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407A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6F7F4B4E" w14:textId="45946EBB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235EB8" w:rsidRPr="00235EB8" w14:paraId="3C76A488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403BB7E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E3C806D" w14:textId="388FAB89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ET1/04: Installieren und Prüfen elektrischer Systeme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CF05" w14:textId="6A68DF5C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066DC6F7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2BF378EA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E92D517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5205AB78" w14:textId="34D717CC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ET2/04: Installieren von Systemkomponenten und Netzwerken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0BD0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721EFA6" w14:textId="544DCE0C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235EB8" w:rsidRPr="00235EB8" w14:paraId="61C83B85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6727908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09A0172" w14:textId="477B91CC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ET3/04: Errichten und Prüfen von Steuerungen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4E94" w14:textId="47E68557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1714747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7B554E4C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9A03727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7270CB33" w14:textId="4C74C10D" w:rsidR="0023116D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ETE1/04: Errichten und Prüfen von Antriebssystemen und Kompensationsanlagen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6347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75D8F76" w14:textId="231CB969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235EB8" w:rsidRPr="00235EB8" w14:paraId="7A4C0644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2A9AECD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2A3A540" w14:textId="1405159C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ETE2/04: Errichten und Prüfen von Systemen der Gebäudekommunikation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3343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4E464EDB" w14:textId="2001BC3A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235EB8" w:rsidRPr="00235EB8" w14:paraId="25578106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1994F52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184D6EF" w14:textId="41BCBDEC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ETE3/04: Errichten, Konfigurieren und Prüfen von Gebäudeleitsystemen und Fernwirkeinrichtungen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2FA4" w14:textId="7196326B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9CE95DA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3B382BA1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FD78D5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F1138F4" w14:textId="10F1E6F6" w:rsidR="00F6206A" w:rsidRPr="00235EB8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ETE4/04: Errichten, Prüfen und Inbetriebnahme von Energiewandlungssystemen und deren Leiteinrichtungen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BD9B" w14:textId="2A192E94" w:rsidR="00F6206A" w:rsidRPr="00235EB8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3F0E2C3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761FF24B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74EEA2B1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1E44D07" w14:textId="77777777" w:rsidR="00F6206A" w:rsidRPr="00235EB8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A83C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7321E375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5E962385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29F0B93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A8BE8A2" w14:textId="77777777" w:rsidR="00F6206A" w:rsidRPr="00235EB8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6DB7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0545B750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1569A4C7" w14:textId="77777777" w:rsidTr="00235EB8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40DD8CA5" w14:textId="77777777" w:rsidR="00F6206A" w:rsidRPr="00235EB8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0E695BEE" w14:textId="77777777" w:rsidR="00F6206A" w:rsidRPr="00235EB8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7AF85F99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8" w:space="0" w:color="1F497D" w:themeColor="text2"/>
            </w:tcBorders>
            <w:vAlign w:val="center"/>
          </w:tcPr>
          <w:p w14:paraId="25785BE2" w14:textId="77777777" w:rsidR="00F6206A" w:rsidRPr="00235EB8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18BBE62F" w14:textId="77777777" w:rsidTr="00235EB8">
        <w:tc>
          <w:tcPr>
            <w:tcW w:w="2258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0E31833" w14:textId="77777777" w:rsidR="00315D5B" w:rsidRPr="00235EB8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235EB8">
              <w:rPr>
                <w:rFonts w:ascii="Reef" w:hAnsi="Reef" w:cs="Reef"/>
                <w:color w:val="auto"/>
                <w:sz w:val="28"/>
                <w:szCs w:val="28"/>
              </w:rPr>
              <w:t>Bemerkungen</w:t>
            </w:r>
          </w:p>
        </w:tc>
        <w:tc>
          <w:tcPr>
            <w:tcW w:w="7381" w:type="dxa"/>
            <w:gridSpan w:val="8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3240EF4" w14:textId="0BC57432" w:rsidR="00315D5B" w:rsidRPr="00235EB8" w:rsidRDefault="006C42E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Das Alltagsgeschäft umfasst die Aufgabenbereiche G-ETEM1/03 und G-ETEM2/03.</w:t>
            </w:r>
          </w:p>
          <w:p w14:paraId="605DFEB6" w14:textId="77777777" w:rsidR="00871FE7" w:rsidRPr="00235EB8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95E89D8" w14:textId="71FE06EF" w:rsidR="00315D5B" w:rsidRPr="00235EB8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Neben der konventionellen Gebäudeinstallation im Privatbereich, werden vereinzelt auch elektrische Anlagen im industriellen 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>Kontext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errichtet.</w:t>
            </w:r>
          </w:p>
          <w:p w14:paraId="5F09FF59" w14:textId="645D8A3D" w:rsidR="00315D5B" w:rsidRPr="00235EB8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38D210C" w14:textId="0839AFDD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81C7758" w14:textId="671B3E70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B3735DE" w14:textId="301A3DB2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9BDAA68" w14:textId="7C3F4253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701F049" w14:textId="706BD065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326B583" w14:textId="2F0E687D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6CB4DAA" w14:textId="77777777" w:rsidR="007B534C" w:rsidRPr="00235EB8" w:rsidRDefault="007B534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D95D93E" w14:textId="77777777" w:rsidR="00315D5B" w:rsidRPr="00235EB8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8FE3833" w14:textId="4327313E" w:rsidR="007B534C" w:rsidRPr="00315D5B" w:rsidRDefault="007B534C" w:rsidP="00607DA5">
      <w:pPr>
        <w:pStyle w:val="BiBBHeadline"/>
      </w:pPr>
      <w:bookmarkStart w:id="3" w:name="_Toc163824081"/>
      <w:r>
        <w:lastRenderedPageBreak/>
        <w:t>Arbeitsprozessanalyse</w:t>
      </w:r>
      <w:bookmarkEnd w:id="3"/>
    </w:p>
    <w:p w14:paraId="4F76BB59" w14:textId="77777777" w:rsidR="007B534C" w:rsidRDefault="007B534C"/>
    <w:tbl>
      <w:tblPr>
        <w:tblStyle w:val="TableGrid"/>
        <w:tblW w:w="9497" w:type="dxa"/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235EB8" w:rsidRPr="00235EB8" w14:paraId="5BD8EBC2" w14:textId="77777777" w:rsidTr="00235EB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C898FDF" w14:textId="77777777" w:rsidR="00464ECE" w:rsidRPr="00235EB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235EB8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646AD008" w14:textId="4C865417" w:rsidR="00464ECE" w:rsidRPr="00235EB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235EB8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0BB9DF1" w14:textId="77777777" w:rsidR="00464ECE" w:rsidRPr="00235EB8" w:rsidRDefault="00464ECE" w:rsidP="00B919E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68A71AFD" w14:textId="25AAF9E4" w:rsidR="00464ECE" w:rsidRPr="00235EB8" w:rsidRDefault="00CA34AB" w:rsidP="00CA34A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Bürgerliches Gesetzbuch (</w:t>
            </w:r>
            <w:r w:rsidR="00FC432F" w:rsidRPr="00235EB8">
              <w:rPr>
                <w:rFonts w:ascii="Sarabun Light" w:hAnsi="Sarabun Light" w:cs="Sarabun Light"/>
                <w:color w:val="auto"/>
              </w:rPr>
              <w:t>z. B. Werkvertragsrecht: BGB §§ 631 bis 651</w:t>
            </w:r>
            <w:r w:rsidRPr="00235EB8">
              <w:rPr>
                <w:rFonts w:ascii="Sarabun Light" w:hAnsi="Sarabun Light" w:cs="Sarabun Light"/>
                <w:color w:val="auto"/>
              </w:rPr>
              <w:t>)</w:t>
            </w:r>
          </w:p>
          <w:p w14:paraId="6DC3403D" w14:textId="4330949A" w:rsidR="00464ECE" w:rsidRPr="00235EB8" w:rsidRDefault="00CA34AB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39C1AB91" w14:textId="63C4006E" w:rsidR="00823311" w:rsidRPr="00235EB8" w:rsidRDefault="00823311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6611AD12" w14:textId="77777777" w:rsidR="00B5736C" w:rsidRPr="00235EB8" w:rsidRDefault="00B5736C" w:rsidP="00B5736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71515C64" w14:textId="77777777" w:rsidR="00823311" w:rsidRPr="00235EB8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17FCE48E" w14:textId="13717863" w:rsidR="00464ECE" w:rsidRPr="00235EB8" w:rsidRDefault="00464ECE" w:rsidP="00FC432F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18DD390D" w14:textId="77777777" w:rsidTr="00235EB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0EAB31E" w14:textId="77777777" w:rsidR="00464ECE" w:rsidRPr="00235EB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235EB8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C365C8F" w14:textId="3DBEEF2F" w:rsidR="00464ECE" w:rsidRPr="00235EB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235EB8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Werkzeuge, Hilfsmittel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C89C492" w14:textId="2FDC823E" w:rsidR="00464ECE" w:rsidRPr="00235EB8" w:rsidRDefault="00464ECE" w:rsidP="009A2E1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761C08" w:rsidRPr="00235EB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235EB8">
              <w:rPr>
                <w:rFonts w:ascii="Sarabun Light" w:hAnsi="Sarabun Light" w:cs="Sarabun Light"/>
                <w:color w:val="auto"/>
              </w:rPr>
              <w:t>...</w:t>
            </w:r>
          </w:p>
          <w:p w14:paraId="06B35D0A" w14:textId="0357C6FF" w:rsidR="00464ECE" w:rsidRPr="00235EB8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ein Kundengespräch und eine</w:t>
            </w:r>
            <w:r w:rsidR="00B23733" w:rsidRPr="00235EB8">
              <w:rPr>
                <w:rFonts w:ascii="Sarabun Light" w:hAnsi="Sarabun Light" w:cs="Sarabun Light"/>
                <w:color w:val="auto"/>
              </w:rPr>
              <w:t xml:space="preserve"> Besichtigung 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>des Objekts</w:t>
            </w:r>
            <w:r w:rsidR="00B23733" w:rsidRPr="00235EB8">
              <w:rPr>
                <w:rFonts w:ascii="Sarabun Light" w:hAnsi="Sarabun Light" w:cs="Sarabun Light"/>
                <w:color w:val="auto"/>
              </w:rPr>
              <w:t xml:space="preserve"> vor der Angebotserstellung stattfinde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>n soll</w:t>
            </w:r>
            <w:r w:rsidR="00B23733" w:rsidRPr="00235EB8">
              <w:rPr>
                <w:rFonts w:ascii="Sarabun Light" w:hAnsi="Sarabun Light" w:cs="Sarabun Light"/>
                <w:color w:val="auto"/>
              </w:rPr>
              <w:t xml:space="preserve">, um die Kundenwüsche und örtlichen Gegebenheiten 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 xml:space="preserve">vollständig </w:t>
            </w:r>
            <w:r w:rsidR="00B23733" w:rsidRPr="00235EB8">
              <w:rPr>
                <w:rFonts w:ascii="Sarabun Light" w:hAnsi="Sarabun Light" w:cs="Sarabun Light"/>
                <w:color w:val="auto"/>
              </w:rPr>
              <w:t>zu erfassen;</w:t>
            </w:r>
          </w:p>
          <w:p w14:paraId="5C6E91D3" w14:textId="17BD3C80" w:rsidR="00B23733" w:rsidRPr="00235EB8" w:rsidRDefault="00B23733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das </w:t>
            </w:r>
            <w:r w:rsidR="00591C18" w:rsidRPr="00235EB8">
              <w:rPr>
                <w:rFonts w:ascii="Sarabun Light" w:hAnsi="Sarabun Light" w:cs="Sarabun Light"/>
                <w:color w:val="auto"/>
              </w:rPr>
              <w:t xml:space="preserve">erstellte 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Angebot </w:t>
            </w:r>
            <w:r w:rsidR="00C253E6" w:rsidRPr="00235EB8">
              <w:rPr>
                <w:rFonts w:ascii="Sarabun Light" w:hAnsi="Sarabun Light" w:cs="Sarabun Light"/>
                <w:color w:val="auto"/>
              </w:rPr>
              <w:t>für zwei Monate gültig ist</w:t>
            </w:r>
            <w:r w:rsidRPr="00235EB8">
              <w:rPr>
                <w:rFonts w:ascii="Sarabun Light" w:hAnsi="Sarabun Light" w:cs="Sarabun Light"/>
                <w:color w:val="auto"/>
              </w:rPr>
              <w:t>.</w:t>
            </w:r>
          </w:p>
        </w:tc>
      </w:tr>
      <w:tr w:rsidR="00235EB8" w:rsidRPr="00235EB8" w14:paraId="24CD3042" w14:textId="77777777" w:rsidTr="00235EB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78F1437" w14:textId="0A6A11B2" w:rsidR="00464ECE" w:rsidRPr="00235EB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235EB8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235EB8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235EB8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7CF0F843" w14:textId="473356A0" w:rsidR="00464ECE" w:rsidRPr="00235EB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235EB8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3712C22" w14:textId="79D91687" w:rsidR="00464ECE" w:rsidRPr="00235EB8" w:rsidRDefault="00464ECE" w:rsidP="009A2E1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Der Auftraggeber erwartet, </w:t>
            </w:r>
            <w:r w:rsidR="00761C08" w:rsidRPr="00235EB8">
              <w:rPr>
                <w:rFonts w:ascii="Sarabun Light" w:hAnsi="Sarabun Light" w:cs="Sarabun Light"/>
                <w:color w:val="auto"/>
              </w:rPr>
              <w:t>dass ...</w:t>
            </w:r>
          </w:p>
          <w:p w14:paraId="67B6EFB0" w14:textId="27181EB7" w:rsidR="00464ECE" w:rsidRPr="00235EB8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ein kostengünstiges Angebot vom Betrieb erstellt wird;</w:t>
            </w:r>
          </w:p>
          <w:p w14:paraId="635F1517" w14:textId="40C428E6" w:rsidR="00761C08" w:rsidRPr="00235EB8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das Angebot übersichtlich, transparent und verständlich ist; </w:t>
            </w:r>
          </w:p>
          <w:p w14:paraId="1B5F042A" w14:textId="51C6BDDC" w:rsidR="00464ECE" w:rsidRPr="00235EB8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die Installationsarbeiten innerhalb des vorgegebenen Zeitraumes erfolgen können.</w:t>
            </w:r>
          </w:p>
          <w:p w14:paraId="506E8613" w14:textId="77777777" w:rsidR="00591C18" w:rsidRPr="00235EB8" w:rsidRDefault="00591C18" w:rsidP="00591C1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5A986E52" w14:textId="4E301EBD" w:rsidR="00464ECE" w:rsidRPr="00235EB8" w:rsidRDefault="00464ECE" w:rsidP="00761C0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35EB8" w:rsidRPr="00235EB8" w14:paraId="59EE210E" w14:textId="77777777" w:rsidTr="00235EB8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EC1201A" w14:textId="5854C268" w:rsidR="00DE5BE6" w:rsidRPr="00235EB8" w:rsidRDefault="00DE5BE6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235EB8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01F97445" w14:textId="77777777" w:rsidR="00DE5BE6" w:rsidRPr="00235EB8" w:rsidRDefault="00E70A7C" w:rsidP="00E70A7C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19DE0994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7F0FBB31" w:rsidR="003C6E8B" w:rsidRPr="00235EB8" w:rsidRDefault="00796089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35EB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</w:t>
                                  </w:r>
                                  <w:r w:rsidR="003C6E8B" w:rsidRPr="00235EB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79BB0F12" w14:textId="7F0FBB31" w:rsidR="003C6E8B" w:rsidRPr="00235EB8" w:rsidRDefault="00796089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5EB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Auftragsa</w:t>
                            </w:r>
                            <w:r w:rsidR="003C6E8B" w:rsidRPr="00235EB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35EB8" w:rsidRPr="00235EB8" w14:paraId="558A38D8" w14:textId="77777777" w:rsidTr="00235EB8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2AB64A7" w14:textId="77777777" w:rsidR="00464ECE" w:rsidRPr="00235EB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235EB8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Ablauf</w:t>
            </w:r>
          </w:p>
          <w:p w14:paraId="316659B2" w14:textId="1416BB3F" w:rsidR="00464ECE" w:rsidRPr="00235EB8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1. Anfrage des Kunden aufnehmen und analysieren</w:t>
            </w:r>
          </w:p>
          <w:p w14:paraId="3E8BD01D" w14:textId="1AA9F5E6" w:rsidR="00464ECE" w:rsidRPr="00235EB8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2. „Vor-Ort-Begutachtung“ durchführen</w:t>
            </w:r>
          </w:p>
          <w:p w14:paraId="054B39E5" w14:textId="40A61C7E" w:rsidR="00C677C9" w:rsidRPr="00235EB8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3. Kunden beraten, Alternativen anbieten</w:t>
            </w:r>
          </w:p>
          <w:p w14:paraId="5468AE4C" w14:textId="7617B199" w:rsidR="00464ECE" w:rsidRPr="00235EB8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235EB8">
              <w:rPr>
                <w:rFonts w:ascii="Sarabun Light" w:hAnsi="Sarabun Light" w:cs="Sarabun Light"/>
                <w:color w:val="auto"/>
              </w:rPr>
              <w:t>. Betriebliche Ressourcen berücksichtigen (Personal, Termine, Arbeitsgegenstände, Werkzeuge, Hilfsmittel)</w:t>
            </w:r>
          </w:p>
          <w:p w14:paraId="2EF9A8AA" w14:textId="177555A5" w:rsidR="00464ECE" w:rsidRPr="00235EB8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235EB8">
              <w:rPr>
                <w:rFonts w:ascii="Sarabun Light" w:hAnsi="Sarabun Light" w:cs="Sarabun Light"/>
                <w:color w:val="auto"/>
              </w:rPr>
              <w:t>. Leistungsverzeichnis anlegen (H)</w:t>
            </w:r>
          </w:p>
          <w:p w14:paraId="3AC84E1C" w14:textId="7D39DFBA" w:rsidR="00464ECE" w:rsidRPr="00235EB8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6</w:t>
            </w:r>
            <w:r w:rsidR="00464ECE" w:rsidRPr="00235EB8">
              <w:rPr>
                <w:rFonts w:ascii="Sarabun Light" w:hAnsi="Sarabun Light" w:cs="Sarabun Light"/>
                <w:color w:val="auto"/>
              </w:rPr>
              <w:t>. Angebot erstellen und übergeben (H)</w:t>
            </w:r>
          </w:p>
          <w:p w14:paraId="31696589" w14:textId="7753161F" w:rsidR="00464ECE" w:rsidRPr="00235EB8" w:rsidRDefault="00BB0F23" w:rsidP="00464ECE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7</w:t>
            </w:r>
            <w:r w:rsidR="00464ECE" w:rsidRPr="00235EB8">
              <w:rPr>
                <w:rFonts w:ascii="Sarabun Light" w:hAnsi="Sarabun Light" w:cs="Sarabun Light"/>
                <w:color w:val="auto"/>
              </w:rPr>
              <w:t>. Auftragserteilung einholen (H)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1F34127E" w14:textId="389D5734" w:rsidR="00464ECE" w:rsidRDefault="00C253E6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zu 1: Die Anfrage des Kunden wird telefonisch von einem Mitarbeiter im Büro entgegengenommen. Die Kundendaten werden gegebenenfalls aktualisiert und die Eckdaten der Anfrage dokumentiert. </w:t>
            </w:r>
            <w:r w:rsidR="00C677C9" w:rsidRPr="00235EB8">
              <w:rPr>
                <w:rFonts w:ascii="Sarabun Light" w:hAnsi="Sarabun Light" w:cs="Sarabun Light"/>
                <w:color w:val="auto"/>
              </w:rPr>
              <w:t>Alle relevante</w:t>
            </w:r>
            <w:r w:rsidR="00D86C87" w:rsidRPr="00235EB8">
              <w:rPr>
                <w:rFonts w:ascii="Sarabun Light" w:hAnsi="Sarabun Light" w:cs="Sarabun Light"/>
                <w:color w:val="auto"/>
              </w:rPr>
              <w:t>n</w:t>
            </w:r>
            <w:r w:rsidR="00C677C9" w:rsidRPr="00235EB8">
              <w:rPr>
                <w:rFonts w:ascii="Sarabun Light" w:hAnsi="Sarabun Light" w:cs="Sarabun Light"/>
                <w:color w:val="auto"/>
              </w:rPr>
              <w:t xml:space="preserve"> Informationen werden an einen verfügbaren Meister übergeben. </w:t>
            </w:r>
            <w:r w:rsidRPr="00235EB8">
              <w:rPr>
                <w:rFonts w:ascii="Sarabun Light" w:hAnsi="Sarabun Light" w:cs="Sarabun Light"/>
                <w:color w:val="auto"/>
              </w:rPr>
              <w:t>Der Mitarbeiter nutzt hierfür eine Branchensoftware zur Auftragsabwicklung.</w:t>
            </w:r>
          </w:p>
          <w:p w14:paraId="165C8692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5F5BF10" w14:textId="0E4FD442" w:rsidR="00C253E6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z</w:t>
            </w:r>
            <w:r w:rsidR="00C253E6" w:rsidRPr="00235EB8">
              <w:rPr>
                <w:rFonts w:ascii="Sarabun Light" w:hAnsi="Sarabun Light" w:cs="Sarabun Light"/>
                <w:color w:val="auto"/>
              </w:rPr>
              <w:t>u 2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: </w:t>
            </w:r>
            <w:r w:rsidR="00C677C9" w:rsidRPr="00235EB8">
              <w:rPr>
                <w:rFonts w:ascii="Sarabun Light" w:hAnsi="Sarabun Light" w:cs="Sarabun Light"/>
                <w:color w:val="auto"/>
              </w:rPr>
              <w:t>Der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Meister führt eine Besichtigung vor Ort durch und erstellt ein Aufmaß für die Angebotserstellung. Er notiert die Kundenwünsche und begutachtet die örtlichen Gegebenheiten.</w:t>
            </w:r>
          </w:p>
          <w:p w14:paraId="73C67AD2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78EAF16" w14:textId="61827E88" w:rsidR="00C677C9" w:rsidRDefault="00C677C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2114F0" w:rsidRPr="00235EB8">
              <w:rPr>
                <w:rFonts w:ascii="Sarabun Light" w:hAnsi="Sarabun Light" w:cs="Sarabun Light"/>
                <w:color w:val="auto"/>
              </w:rPr>
              <w:t>Zudem schlägt er dem Kunden Umsetzungslösungen und geeignete Produkte vor.</w:t>
            </w:r>
          </w:p>
          <w:p w14:paraId="06AEF02A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BB62E63" w14:textId="74011A9E" w:rsidR="00464ECE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2114F0" w:rsidRPr="00235EB8">
              <w:rPr>
                <w:rFonts w:ascii="Sarabun Light" w:hAnsi="Sarabun Light" w:cs="Sarabun Light"/>
                <w:color w:val="auto"/>
              </w:rPr>
              <w:t>4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: Während der Begutachtung schätzt der Meister den Aufwand </w:t>
            </w:r>
            <w:r w:rsidR="00C677C9" w:rsidRPr="00235EB8">
              <w:rPr>
                <w:rFonts w:ascii="Sarabun Light" w:hAnsi="Sarabun Light" w:cs="Sarabun Light"/>
                <w:color w:val="auto"/>
              </w:rPr>
              <w:t>ein und prüft die betrieblichen Ressourcen. Hierfür nutzt er ein Tablet.</w:t>
            </w:r>
          </w:p>
          <w:p w14:paraId="3B05802F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96720B9" w14:textId="1EB49B45" w:rsidR="002114F0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z</w:t>
            </w:r>
            <w:r w:rsidR="002114F0" w:rsidRPr="00235EB8">
              <w:rPr>
                <w:rFonts w:ascii="Sarabun Light" w:hAnsi="Sarabun Light" w:cs="Sarabun Light"/>
                <w:color w:val="auto"/>
              </w:rPr>
              <w:t xml:space="preserve">u </w:t>
            </w:r>
            <w:r w:rsidRPr="00235EB8">
              <w:rPr>
                <w:rFonts w:ascii="Sarabun Light" w:hAnsi="Sarabun Light" w:cs="Sarabun Light"/>
                <w:color w:val="auto"/>
              </w:rPr>
              <w:t>5: Der Meister konkretisiert die Kundenwünsche und beschreibt die zu erbringenden Leistungen. Hierfür erstellt er mit</w:t>
            </w:r>
            <w:r w:rsidR="00710D70" w:rsidRPr="00235EB8">
              <w:rPr>
                <w:rFonts w:ascii="Sarabun Light" w:hAnsi="Sarabun Light" w:cs="Sarabun Light"/>
                <w:color w:val="auto"/>
              </w:rPr>
              <w:t>h</w:t>
            </w:r>
            <w:r w:rsidRPr="00235EB8">
              <w:rPr>
                <w:rFonts w:ascii="Sarabun Light" w:hAnsi="Sarabun Light" w:cs="Sarabun Light"/>
                <w:color w:val="auto"/>
              </w:rPr>
              <w:t>ilfe der Branchensoftware ein Leistungsverzeichnis.</w:t>
            </w:r>
          </w:p>
          <w:p w14:paraId="498102AE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4962EFD" w14:textId="6C09CA08" w:rsidR="00BB0F23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 xml:space="preserve">zu 6: Auf Grundlage des Leistungsverzeichnisses erstellt der Meister ein Angebot. Neben den Lohn- und Materialkosten werden ebenfalls die betrieblichen Gemeinkosten berücksichtigt. Zu diesem Zweck nutzt er die in der Branchensoftware </w:t>
            </w:r>
            <w:r w:rsidR="00AC170D" w:rsidRPr="00235EB8">
              <w:rPr>
                <w:rFonts w:ascii="Sarabun Light" w:hAnsi="Sarabun Light" w:cs="Sarabun Light"/>
                <w:color w:val="auto"/>
              </w:rPr>
              <w:t>hinterlegten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Kennwerte und Kalkulationshilfen.</w:t>
            </w:r>
            <w:r w:rsidR="00AC170D" w:rsidRPr="00235EB8">
              <w:rPr>
                <w:rFonts w:ascii="Sarabun Light" w:hAnsi="Sarabun Light" w:cs="Sarabun Light"/>
                <w:color w:val="auto"/>
              </w:rPr>
              <w:t xml:space="preserve"> Das Angebot wird per Post an den Kunden gesendet.</w:t>
            </w:r>
          </w:p>
          <w:p w14:paraId="34CEB0BF" w14:textId="77777777" w:rsidR="00235EB8" w:rsidRPr="00235EB8" w:rsidRDefault="00235EB8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DA4C51B" w14:textId="1ED433A0" w:rsidR="00464ECE" w:rsidRPr="00235EB8" w:rsidRDefault="00AC170D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235EB8">
              <w:rPr>
                <w:rFonts w:ascii="Sarabun Light" w:hAnsi="Sarabun Light" w:cs="Sarabun Light"/>
                <w:color w:val="auto"/>
              </w:rPr>
              <w:t>zu 7: Der Kunde unterschreibt das Angebot und sendet den Auftrag an den Betrieb zurück. Der zuständige Meister prüft den Auftrag</w:t>
            </w:r>
            <w:r w:rsidR="00B55344" w:rsidRPr="00235EB8">
              <w:rPr>
                <w:rFonts w:ascii="Sarabun Light" w:hAnsi="Sarabun Light" w:cs="Sarabun Light"/>
                <w:color w:val="auto"/>
              </w:rPr>
              <w:t>, in dem er den vorliegenden Auftrag mit dem erstellten Angebot abgleicht.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B55344" w:rsidRPr="00235EB8">
              <w:rPr>
                <w:rFonts w:ascii="Sarabun Light" w:hAnsi="Sarabun Light" w:cs="Sarabun Light"/>
                <w:color w:val="auto"/>
              </w:rPr>
              <w:t>Nach der Auft</w:t>
            </w:r>
            <w:r w:rsidR="00FA6FC0" w:rsidRPr="00235EB8">
              <w:rPr>
                <w:rFonts w:ascii="Sarabun Light" w:hAnsi="Sarabun Light" w:cs="Sarabun Light"/>
                <w:color w:val="auto"/>
              </w:rPr>
              <w:t>r</w:t>
            </w:r>
            <w:r w:rsidR="00B55344" w:rsidRPr="00235EB8">
              <w:rPr>
                <w:rFonts w:ascii="Sarabun Light" w:hAnsi="Sarabun Light" w:cs="Sarabun Light"/>
                <w:color w:val="auto"/>
              </w:rPr>
              <w:t>agsannahme</w:t>
            </w:r>
            <w:r w:rsidRPr="00235EB8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FA6FC0" w:rsidRPr="00235EB8">
              <w:rPr>
                <w:rFonts w:ascii="Sarabun Light" w:hAnsi="Sarabun Light" w:cs="Sarabun Light"/>
                <w:color w:val="auto"/>
              </w:rPr>
              <w:t xml:space="preserve">wird </w:t>
            </w:r>
            <w:r w:rsidRPr="00235EB8">
              <w:rPr>
                <w:rFonts w:ascii="Sarabun Light" w:hAnsi="Sarabun Light" w:cs="Sarabun Light"/>
                <w:color w:val="auto"/>
              </w:rPr>
              <w:t>die Auftragsplanung ein</w:t>
            </w:r>
            <w:r w:rsidR="00FA6FC0" w:rsidRPr="00235EB8">
              <w:rPr>
                <w:rFonts w:ascii="Sarabun Light" w:hAnsi="Sarabun Light" w:cs="Sarabun Light"/>
                <w:color w:val="auto"/>
              </w:rPr>
              <w:t>geleitet</w:t>
            </w:r>
            <w:r w:rsidRPr="00235EB8">
              <w:rPr>
                <w:rFonts w:ascii="Sarabun Light" w:hAnsi="Sarabun Light" w:cs="Sarabun Light"/>
                <w:color w:val="auto"/>
              </w:rPr>
              <w:t>.</w:t>
            </w:r>
          </w:p>
          <w:p w14:paraId="552A5EF8" w14:textId="77777777" w:rsidR="00464ECE" w:rsidRPr="00235EB8" w:rsidRDefault="00464ECE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2B38DC3" w14:textId="77777777" w:rsidR="00016095" w:rsidRDefault="00016095" w:rsidP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153238" w:rsidRPr="00153238" w14:paraId="4FEE8B16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CE065A7" w14:textId="77777777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46F21D9E" w14:textId="21397204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Vorschriften,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1671E40" w14:textId="77777777" w:rsidR="00464ECE" w:rsidRPr="00153238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7C004DA5" w14:textId="7D186400" w:rsidR="00464ECE" w:rsidRPr="00153238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32AFAF53" w14:textId="773032A3" w:rsidR="00464ECE" w:rsidRPr="00153238" w:rsidRDefault="00720231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18E5CAB6" w14:textId="0007F5A7" w:rsidR="00464ECE" w:rsidRPr="00153238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52DBA8FB" w14:textId="1604FFC9" w:rsidR="00464ECE" w:rsidRPr="00153238" w:rsidRDefault="00464ECE" w:rsidP="00F3290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153238" w:rsidRPr="00153238" w14:paraId="44F388AF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4794888" w14:textId="77777777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69A04EFB" w14:textId="620D54C1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602D75D" w14:textId="399EFD08" w:rsidR="00464ECE" w:rsidRPr="00153238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2D3AA7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...</w:t>
            </w:r>
          </w:p>
          <w:p w14:paraId="13D48042" w14:textId="6032AFA1" w:rsidR="00464ECE" w:rsidRPr="00153238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Planung des Auftrags von einem Meister durchgeführt wird;</w:t>
            </w:r>
          </w:p>
          <w:p w14:paraId="4810BB70" w14:textId="6018FC96" w:rsidR="002D3AA7" w:rsidRPr="00153238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Termine und Absprachen mit dem Kunden bzw. anderen Gewerken (z. B. Maler) frühzeitig und transparent erfolgen.</w:t>
            </w:r>
          </w:p>
        </w:tc>
      </w:tr>
      <w:tr w:rsidR="00153238" w:rsidRPr="00153238" w14:paraId="6B66DF50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0FB3E24" w14:textId="62DD862B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153238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2DC6ABC6" w14:textId="5C35A4AC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39B89350" w14:textId="235DDD05" w:rsidR="00464ECE" w:rsidRPr="00153238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2D3AA7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...</w:t>
            </w:r>
          </w:p>
          <w:p w14:paraId="13BD27CD" w14:textId="3943F53E" w:rsidR="00464ECE" w:rsidRPr="00153238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eine vollständige Dokumentation der zu erbringenden Leistungen erstellt wird;</w:t>
            </w:r>
          </w:p>
          <w:p w14:paraId="2F2CF95B" w14:textId="25FA2B7C" w:rsidR="009C738E" w:rsidRPr="00153238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vereinbarten Termine eingehalten werden.</w:t>
            </w:r>
          </w:p>
        </w:tc>
      </w:tr>
      <w:tr w:rsidR="00153238" w:rsidRPr="00153238" w14:paraId="52D5B28C" w14:textId="77777777" w:rsidTr="00153238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491F64C" w14:textId="77777777" w:rsidR="004F3633" w:rsidRPr="00153238" w:rsidRDefault="004F3633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4EA2B3B9" w14:textId="77777777" w:rsidR="004F3633" w:rsidRPr="00153238" w:rsidRDefault="004F3633" w:rsidP="003C6E8B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65B0D8E" wp14:editId="042C0E24">
                      <wp:extent cx="2340000" cy="360000"/>
                      <wp:effectExtent l="19050" t="0" r="22225" b="21590"/>
                      <wp:docPr id="36" name="Chevro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97C8C" w14:textId="1D8B1697" w:rsidR="003C6E8B" w:rsidRPr="00153238" w:rsidRDefault="00796089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5323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5B0D8E" id="Chevron 36" o:spid="_x0000_s1028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BX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J1JBl/LKGYv+ADKGbMO/kTUWvfit8eBBII0WNQmsi3NOhDTQ5&#10;h17irAT8/db3aE+dTlrOGhrRnPtfW4GKM/Pd0gx8Hc9mcabTZXb+eUIXPNWsTzV2W18BddKYFpKT&#10;SYz2wRxEjVA/0zZZxaikElZSbOrbgIfLVehWB+0jqVarZEZz7ES4tY9ORvDIc2zpp/ZZoOtbP9DQ&#10;3MFhnMXiRft3ttHTwmobQFdpNo689i9AOyC1Ur+v4pI5vSer41Zd/gE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MzMcFe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23297C8C" w14:textId="1D8B1697" w:rsidR="003C6E8B" w:rsidRPr="00153238" w:rsidRDefault="00796089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53238" w:rsidRPr="00153238" w14:paraId="4459E3F1" w14:textId="77777777" w:rsidTr="00153238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5D2665B" w14:textId="3E36B6C6" w:rsidR="00464ECE" w:rsidRPr="00153238" w:rsidRDefault="00464ECE" w:rsidP="00591C18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13111024" w14:textId="4FFB5641" w:rsidR="00464ECE" w:rsidRPr="00153238" w:rsidRDefault="00591C18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1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. Ausführungsplanung vornehmen</w:t>
            </w:r>
          </w:p>
          <w:p w14:paraId="2503D886" w14:textId="2AC20415" w:rsidR="00464ECE" w:rsidRPr="00153238" w:rsidRDefault="000C308C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2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. Mit anderen Gewerken abstimmen</w:t>
            </w:r>
          </w:p>
          <w:p w14:paraId="0D862BBF" w14:textId="77777777" w:rsidR="003B7527" w:rsidRPr="00153238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3. Zeit- und Arbeitsplan erstellen</w:t>
            </w:r>
          </w:p>
          <w:p w14:paraId="1F9645ED" w14:textId="11588F82" w:rsidR="00464ECE" w:rsidRPr="00153238" w:rsidRDefault="003B752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. Betriebliche Ressourcen planen</w:t>
            </w:r>
          </w:p>
          <w:p w14:paraId="61304DDC" w14:textId="478E5C93" w:rsidR="00464ECE" w:rsidRPr="00153238" w:rsidRDefault="003B7527" w:rsidP="00464ECE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. Arbeitsgegenstände, Werkzeuge und Hilfsmittel beschaffen und zusammenstellen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5EC6CBEA" w14:textId="77777777" w:rsidR="00464ECE" w:rsidRPr="00153238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B89BBC2" w14:textId="31E537BB" w:rsidR="00464ECE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</w:t>
            </w:r>
            <w:r w:rsidR="00591C18" w:rsidRPr="00153238">
              <w:rPr>
                <w:rFonts w:ascii="Sarabun Light" w:hAnsi="Sarabun Light" w:cs="Sarabun Light"/>
                <w:color w:val="auto"/>
              </w:rPr>
              <w:t xml:space="preserve">u 1: Der Meister erstellt einen Grundriss des Raumes und zeichnet 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die elektrischen Betriebsmittel ein (Installationsplan). Zudem aktualisiert er den Verteilungsplan. </w:t>
            </w:r>
          </w:p>
          <w:p w14:paraId="31AB05B8" w14:textId="77777777" w:rsidR="00E03B43" w:rsidRPr="00153238" w:rsidRDefault="00E03B4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3DF4BC98" w14:textId="18989DAA" w:rsidR="00464ECE" w:rsidRDefault="000C308C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2: Er klärt telefonisch mit dem Kunden, wann die Malerarbeiten durchgeführt werden sollen</w:t>
            </w:r>
            <w:r w:rsidR="00E03B43">
              <w:rPr>
                <w:rFonts w:ascii="Sarabun Light" w:hAnsi="Sarabun Light" w:cs="Sarabun Light"/>
                <w:color w:val="auto"/>
              </w:rPr>
              <w:t>,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 und vereinbart die Termine für die Installationsarbeiten innerhalb des vorgegebenen Zeitrahmens.</w:t>
            </w:r>
          </w:p>
          <w:p w14:paraId="75C21526" w14:textId="77777777" w:rsidR="00E03B43" w:rsidRPr="00153238" w:rsidRDefault="00E03B4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DD5347E" w14:textId="1643312B" w:rsidR="003B7527" w:rsidRDefault="003B75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3: Auf Grundlage des Gesprächs erstellt er einen Zeit- und Arbeitsplan.</w:t>
            </w:r>
          </w:p>
          <w:p w14:paraId="1FA8F6C0" w14:textId="77777777" w:rsidR="00E03B43" w:rsidRPr="00153238" w:rsidRDefault="00E03B4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0F3F91E" w14:textId="6ABC2262" w:rsidR="00464ECE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</w:t>
            </w:r>
            <w:r w:rsidR="000C308C" w:rsidRPr="00153238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3B7527" w:rsidRPr="00153238">
              <w:rPr>
                <w:rFonts w:ascii="Sarabun Light" w:hAnsi="Sarabun Light" w:cs="Sarabun Light"/>
                <w:color w:val="auto"/>
              </w:rPr>
              <w:t>4</w:t>
            </w:r>
            <w:r w:rsidR="000C308C" w:rsidRPr="00153238">
              <w:rPr>
                <w:rFonts w:ascii="Sarabun Light" w:hAnsi="Sarabun Light" w:cs="Sarabun Light"/>
                <w:color w:val="auto"/>
              </w:rPr>
              <w:t xml:space="preserve">: </w:t>
            </w:r>
            <w:r w:rsidRPr="00153238">
              <w:rPr>
                <w:rFonts w:ascii="Sarabun Light" w:hAnsi="Sarabun Light" w:cs="Sarabun Light"/>
                <w:color w:val="auto"/>
              </w:rPr>
              <w:t>Der Meister weist den Auftrag einem Techniker zu und aktualisiert den Personalplan. Er übergibt dem Techniker alle relevanten Auftragsunterlagen.</w:t>
            </w:r>
          </w:p>
          <w:p w14:paraId="480F9374" w14:textId="77777777" w:rsidR="00E03B43" w:rsidRPr="00153238" w:rsidRDefault="00E03B4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3EFDDC86" w14:textId="20138060" w:rsidR="004764E0" w:rsidRPr="00153238" w:rsidRDefault="004764E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3B7527" w:rsidRPr="00153238">
              <w:rPr>
                <w:rFonts w:ascii="Sarabun Light" w:hAnsi="Sarabun Light" w:cs="Sarabun Light"/>
                <w:color w:val="auto"/>
              </w:rPr>
              <w:t>5</w:t>
            </w:r>
            <w:r w:rsidRPr="00153238">
              <w:rPr>
                <w:rFonts w:ascii="Sarabun Light" w:hAnsi="Sarabun Light" w:cs="Sarabun Light"/>
                <w:color w:val="auto"/>
              </w:rPr>
              <w:t>: Der Techniker stellt im Lager alle benötigten Materialien und Werkzeuge zusammen. Gegebenenfalls leitet er eine Materialnachbestellung ein.</w:t>
            </w:r>
          </w:p>
          <w:p w14:paraId="4C2DC97F" w14:textId="77777777" w:rsidR="00464ECE" w:rsidRPr="00153238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397DF30" w14:textId="77777777" w:rsidR="00464ECE" w:rsidRPr="00153238" w:rsidRDefault="00464ECE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78A7489" w14:textId="77777777" w:rsidR="004F3633" w:rsidRDefault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153238" w:rsidRPr="00153238" w14:paraId="17F51A7E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849D178" w14:textId="77777777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582EF86C" w14:textId="30F7BCB4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10A1A54B" w14:textId="77777777" w:rsidR="00F32900" w:rsidRPr="00153238" w:rsidRDefault="00F32900" w:rsidP="00F3290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244EF7FA" w14:textId="77777777" w:rsidR="00F32900" w:rsidRPr="00153238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048C0179" w14:textId="77777777" w:rsidR="00F32900" w:rsidRPr="00153238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0A2135A9" w14:textId="77777777" w:rsidR="00F32900" w:rsidRPr="00153238" w:rsidRDefault="00F32900" w:rsidP="00F3290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45F38D92" w14:textId="7DD349A8" w:rsidR="000D306C" w:rsidRPr="00153238" w:rsidRDefault="000D306C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Unfallverhütungsvorschriften (DGUV-Vorschriften)</w:t>
            </w:r>
          </w:p>
          <w:p w14:paraId="2DBDB1EF" w14:textId="77777777" w:rsidR="002E7D0C" w:rsidRPr="00153238" w:rsidRDefault="002E7D0C" w:rsidP="002E7D0C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3C42CBE" w14:textId="209D0435" w:rsidR="00F32900" w:rsidRPr="00153238" w:rsidRDefault="00F32900" w:rsidP="00F32900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53238" w:rsidRPr="00153238" w14:paraId="288A0786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5182364" w14:textId="77777777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E487FD2" w14:textId="79365998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E5C702F" w14:textId="62F4DCBC" w:rsidR="00464ECE" w:rsidRPr="00153238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Betrieb legt fest, dass</w:t>
            </w:r>
            <w:r w:rsidR="002D3AA7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...</w:t>
            </w:r>
          </w:p>
          <w:p w14:paraId="4F206330" w14:textId="24AA4CED" w:rsidR="00464ECE" w:rsidRPr="00153238" w:rsidRDefault="002D3AA7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Durchführung des Auftrags von einem Gesellen durchgeführt wird.</w:t>
            </w:r>
          </w:p>
        </w:tc>
      </w:tr>
      <w:tr w:rsidR="00153238" w:rsidRPr="00153238" w14:paraId="5642829F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0383FDA4" w14:textId="17D0701F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153238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4B18B5F7" w14:textId="20A8B712" w:rsidR="00464ECE" w:rsidRPr="00153238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0E09AD2F" w14:textId="617AD16B" w:rsidR="00464ECE" w:rsidRPr="00153238" w:rsidRDefault="00464ECE" w:rsidP="0056260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Auftraggeber erwartet, dass</w:t>
            </w:r>
            <w:r w:rsidR="002235D5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...</w:t>
            </w:r>
          </w:p>
          <w:p w14:paraId="49BEB902" w14:textId="30038A75" w:rsidR="00464ECE" w:rsidRPr="00153238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vertraglich vereinbarten Anforderungen an die Leistungserbringung erfüllt werden;</w:t>
            </w:r>
          </w:p>
          <w:p w14:paraId="6BD7F0EC" w14:textId="580621A0" w:rsidR="009C738E" w:rsidRPr="00153238" w:rsidRDefault="009C738E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Baustelle aufgeräumt und sauber hinterlassen wird;</w:t>
            </w:r>
          </w:p>
        </w:tc>
      </w:tr>
      <w:tr w:rsidR="00153238" w:rsidRPr="00153238" w14:paraId="4F2A32AB" w14:textId="77777777" w:rsidTr="00153238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5099F563" w14:textId="77777777" w:rsidR="004F3633" w:rsidRPr="00153238" w:rsidRDefault="004F3633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C06AA3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3D67B8D2" w14:textId="77777777" w:rsidR="004F3633" w:rsidRPr="00C06AA3" w:rsidRDefault="004F3633" w:rsidP="003C6E8B">
            <w:pPr>
              <w:pStyle w:val="BodyText"/>
              <w:jc w:val="center"/>
              <w:rPr>
                <w:rFonts w:ascii="Reef" w:hAnsi="Reef" w:cs="Reef"/>
                <w:color w:val="056336"/>
              </w:rPr>
            </w:pPr>
            <w:r w:rsidRPr="00153238">
              <w:rPr>
                <w:rFonts w:ascii="Reef" w:hAnsi="Reef" w:cs="Reef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0B12F7BD" wp14:editId="431CE26A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6F0FC" w14:textId="6F79F722" w:rsidR="003C6E8B" w:rsidRPr="009D1232" w:rsidRDefault="00796089" w:rsidP="004F363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Auftragsd</w:t>
                                  </w:r>
                                  <w:r w:rsidR="003C6E8B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12F7BD" id="Chevron 38" o:spid="_x0000_s1029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" adj="19938" fillcolor="#056336" strokecolor="#056336" strokeweight="2pt">
                      <v:textbox>
                        <w:txbxContent>
                          <w:p w14:paraId="3AF6F0FC" w14:textId="6F79F722" w:rsidR="003C6E8B" w:rsidRPr="009D1232" w:rsidRDefault="00796089" w:rsidP="004F363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Auftragsd</w:t>
                            </w:r>
                            <w:r w:rsidR="003C6E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53238" w:rsidRPr="00153238" w14:paraId="15169122" w14:textId="77777777" w:rsidTr="00153238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C24CDCF" w14:textId="77777777" w:rsidR="00464ECE" w:rsidRPr="00153238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Ablauf</w:t>
            </w:r>
          </w:p>
          <w:p w14:paraId="4E042552" w14:textId="073B996B" w:rsidR="00464ECE" w:rsidRPr="00153238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1. Arbeitsgegenstände, Werkzeuge und Hilfsmittel zum Einsatzort transportieren</w:t>
            </w:r>
          </w:p>
          <w:p w14:paraId="278E8714" w14:textId="3E8EB4BE" w:rsidR="00464ECE" w:rsidRPr="00153238" w:rsidRDefault="00E7563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2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 xml:space="preserve">. Arbeiten fachgerecht u. Berücksichtigung rechtlicher 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 xml:space="preserve">und betrieblicher 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Vorgaben durchführen</w:t>
            </w:r>
          </w:p>
          <w:p w14:paraId="21E0D259" w14:textId="7DE10391" w:rsidR="00464ECE" w:rsidRPr="00153238" w:rsidRDefault="00E75637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3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 xml:space="preserve">. Fachgerechte Ausführung der Arbeiten 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 xml:space="preserve">unter Berücksichtigung rechtlicher und betrieblicher Vorgaben </w:t>
            </w:r>
            <w:r w:rsidR="00464ECE" w:rsidRPr="00153238">
              <w:rPr>
                <w:rFonts w:ascii="Sarabun Light" w:hAnsi="Sarabun Light" w:cs="Sarabun Light"/>
                <w:color w:val="auto"/>
              </w:rPr>
              <w:t>kontrollieren</w:t>
            </w:r>
            <w:r w:rsidR="00261A4C" w:rsidRPr="00153238">
              <w:rPr>
                <w:rFonts w:ascii="Sarabun Light" w:hAnsi="Sarabun Light" w:cs="Sarabun Light"/>
                <w:color w:val="auto"/>
              </w:rPr>
              <w:t xml:space="preserve"> und protokollieren</w:t>
            </w:r>
          </w:p>
          <w:p w14:paraId="3C52CFA1" w14:textId="73A31A81" w:rsidR="000C5FBF" w:rsidRPr="00153238" w:rsidRDefault="000C5FBF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4. Aufmaß durchführen</w:t>
            </w:r>
          </w:p>
          <w:p w14:paraId="48F27021" w14:textId="3B38A02F" w:rsidR="00B86C27" w:rsidRPr="00153238" w:rsidRDefault="00F103AF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5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>. Einsatzort übergabegerecht (wieder)herstellen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47F05A47" w14:textId="2323F42D" w:rsidR="00464ECE" w:rsidRDefault="00E7563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1: Der Techniker rüstet den Firmenwagen mit den bereits für den Auftrag zusammengestellten Geräten, Werkzeugen und Materialien aus und fährt zum Einsatzort. Am Einsatzort angekommen, wird die Baustelle eingerichtet.</w:t>
            </w:r>
          </w:p>
          <w:p w14:paraId="04079E51" w14:textId="77777777" w:rsidR="00E03B43" w:rsidRPr="00153238" w:rsidRDefault="00E03B4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27639DE" w14:textId="33514478" w:rsidR="00E75637" w:rsidRPr="00153238" w:rsidRDefault="00E7563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2: Der Techniker führt die Elektroinstallation unter Beachtung des Installations- und Verteilplans durch. Die Arbeiten beinhalten folgende Teilschritte:</w:t>
            </w:r>
            <w:r w:rsidR="00E03B43">
              <w:rPr>
                <w:rFonts w:ascii="Sarabun Light" w:hAnsi="Sarabun Light" w:cs="Sarabun Light"/>
                <w:color w:val="auto"/>
              </w:rPr>
              <w:br/>
            </w:r>
          </w:p>
          <w:p w14:paraId="45B936CD" w14:textId="7073BF4D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Freischalten der betroffenen Stromkreise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(Leitungsschutzschalter)</w:t>
            </w:r>
          </w:p>
          <w:p w14:paraId="53523DFA" w14:textId="56995EE1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Anzeichnen der </w:t>
            </w:r>
            <w:proofErr w:type="spellStart"/>
            <w:r w:rsidRPr="00153238">
              <w:rPr>
                <w:rFonts w:ascii="Sarabun Light" w:hAnsi="Sarabun Light" w:cs="Sarabun Light"/>
                <w:color w:val="auto"/>
              </w:rPr>
              <w:t>Verlegewege</w:t>
            </w:r>
            <w:proofErr w:type="spellEnd"/>
            <w:r w:rsidRPr="00153238">
              <w:rPr>
                <w:rFonts w:ascii="Sarabun Light" w:hAnsi="Sarabun Light" w:cs="Sarabun Light"/>
                <w:color w:val="auto"/>
              </w:rPr>
              <w:t xml:space="preserve"> und Positionen der Betriebsmittel</w:t>
            </w:r>
          </w:p>
          <w:p w14:paraId="54D9D0D4" w14:textId="6F115BAC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Durchführung von Fräs- und Stemmarbeiten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(Mauernutfräse, Dosensenker)</w:t>
            </w:r>
          </w:p>
          <w:p w14:paraId="6DA96A80" w14:textId="73F84840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Montieren der Verlegesysteme und einsetzen der Schalterdosen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(Installationsrohr, Brüstungskanal)</w:t>
            </w:r>
          </w:p>
          <w:p w14:paraId="4A493761" w14:textId="1A561F4D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Verlegen der Leitungen und Kabel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(NYM, Cat. 7 Netzwerkkabel)</w:t>
            </w:r>
          </w:p>
          <w:p w14:paraId="0ECB49F7" w14:textId="3AB4D69A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Verdrahten der elektrischen Betriebsmittel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(Netzwerkdosen, Steckdosen, Schalter, Leuchten)</w:t>
            </w:r>
          </w:p>
          <w:p w14:paraId="0F23717A" w14:textId="4FBC8E87" w:rsidR="00E75637" w:rsidRPr="00153238" w:rsidRDefault="00E75637" w:rsidP="00E75637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Durchführung der En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>d</w:t>
            </w:r>
            <w:r w:rsidRPr="00153238">
              <w:rPr>
                <w:rFonts w:ascii="Sarabun Light" w:hAnsi="Sarabun Light" w:cs="Sarabun Light"/>
                <w:color w:val="auto"/>
              </w:rPr>
              <w:t>montage</w:t>
            </w:r>
            <w:r w:rsidR="009500E3" w:rsidRPr="00153238">
              <w:rPr>
                <w:rFonts w:ascii="Sarabun Light" w:hAnsi="Sarabun Light" w:cs="Sarabun Light"/>
                <w:color w:val="auto"/>
              </w:rPr>
              <w:t xml:space="preserve"> (Steckdosen- und Schalterabdeckungen)</w:t>
            </w:r>
            <w:r w:rsidR="00E03B43">
              <w:rPr>
                <w:rFonts w:ascii="Sarabun Light" w:hAnsi="Sarabun Light" w:cs="Sarabun Light"/>
                <w:color w:val="auto"/>
              </w:rPr>
              <w:br/>
            </w:r>
          </w:p>
          <w:p w14:paraId="0E4F277E" w14:textId="3114AE97" w:rsidR="009500E3" w:rsidRDefault="008E29B7" w:rsidP="009500E3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zu 3: Der Techniker kontrolliert </w:t>
            </w:r>
            <w:r w:rsidR="00261A4C" w:rsidRPr="00153238">
              <w:rPr>
                <w:rFonts w:ascii="Sarabun Light" w:hAnsi="Sarabun Light" w:cs="Sarabun Light"/>
                <w:color w:val="auto"/>
              </w:rPr>
              <w:t xml:space="preserve">und protokolliert </w:t>
            </w:r>
            <w:r w:rsidRPr="00153238">
              <w:rPr>
                <w:rFonts w:ascii="Sarabun Light" w:hAnsi="Sarabun Light" w:cs="Sarabun Light"/>
                <w:color w:val="auto"/>
              </w:rPr>
              <w:t>anschließend die durchgeführten Arbeiten:</w:t>
            </w:r>
          </w:p>
          <w:p w14:paraId="58D9C55B" w14:textId="77777777" w:rsidR="00E03B43" w:rsidRPr="00153238" w:rsidRDefault="00E03B43" w:rsidP="009500E3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4EB95F3" w14:textId="0F38A3CC" w:rsidR="008E29B7" w:rsidRPr="00153238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Die elektrische Anlage wird einer Sichtprüfung unterzogen. Dabei achtet der Techniker darauf, ob der Berührungsschutz gegeben ist (z. B. sind alle Abdeckungen vorhanden)</w:t>
            </w:r>
          </w:p>
          <w:p w14:paraId="0AF09265" w14:textId="4E16E8F6" w:rsidR="000C5FBF" w:rsidRPr="00153238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Anschließend wird ein Funktionstest der Anlage durchgeführt.</w:t>
            </w:r>
          </w:p>
          <w:p w14:paraId="5FF401AD" w14:textId="0AFCF08F" w:rsidR="000C5FBF" w:rsidRDefault="000C5FBF" w:rsidP="008E29B7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Techniker erfasst mit einem Messgerät alle relevanten elektrischen Kenngrößen und dokumentiert diese in einem Prüfprotokoll. Dabei kontrolliert er, ob auch alle Grenzwerte eingehalten werden.</w:t>
            </w:r>
          </w:p>
          <w:p w14:paraId="77707A67" w14:textId="77777777" w:rsidR="00E03B43" w:rsidRPr="00153238" w:rsidRDefault="00E03B43" w:rsidP="00E03B43">
            <w:pPr>
              <w:pStyle w:val="Textfeld"/>
              <w:ind w:left="720"/>
              <w:rPr>
                <w:rFonts w:ascii="Sarabun Light" w:hAnsi="Sarabun Light" w:cs="Sarabun Light"/>
                <w:color w:val="auto"/>
              </w:rPr>
            </w:pPr>
          </w:p>
          <w:p w14:paraId="5D65CC3B" w14:textId="2B5F5787" w:rsidR="000C5FBF" w:rsidRDefault="000C5FBF" w:rsidP="000C5F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zu 4: Der Techniker dokumentiert den Material- und Stundeneinsatz sowie die durchgeführten Arbeiten (Aufmaß, Stundenzettel). Anschließend wird der Stundenzettel vom Kunden nach </w:t>
            </w:r>
            <w:r w:rsidR="00F103AF" w:rsidRPr="00153238">
              <w:rPr>
                <w:rFonts w:ascii="Sarabun Light" w:hAnsi="Sarabun Light" w:cs="Sarabun Light"/>
                <w:color w:val="auto"/>
              </w:rPr>
              <w:t>der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 Kenntnisnahme unterschrieben.</w:t>
            </w:r>
          </w:p>
          <w:p w14:paraId="67440672" w14:textId="77777777" w:rsidR="00E03B43" w:rsidRPr="00153238" w:rsidRDefault="00E03B43" w:rsidP="000C5F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3BB475C3" w14:textId="676EC04D" w:rsidR="00464ECE" w:rsidRPr="00153238" w:rsidRDefault="00F103AF" w:rsidP="00636AE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5: Der Techniker säubert die Baustelle und meldet sich beim Kunden ab.</w:t>
            </w:r>
          </w:p>
        </w:tc>
      </w:tr>
    </w:tbl>
    <w:p w14:paraId="1DCA9048" w14:textId="77777777" w:rsidR="004F3633" w:rsidRDefault="004F3633">
      <w:pPr>
        <w:spacing w:line="276" w:lineRule="auto"/>
      </w:pPr>
      <w:r>
        <w:br w:type="page"/>
      </w: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153238" w:rsidRPr="00153238" w14:paraId="43BBB574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468DF10" w14:textId="77777777" w:rsidR="00B86C27" w:rsidRPr="00153238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Rechtliche Vorgaben</w:t>
            </w:r>
          </w:p>
          <w:p w14:paraId="5345671B" w14:textId="39E00515" w:rsidR="00B86C27" w:rsidRPr="00153238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 xml:space="preserve">Gesetze, Normen, Verordnungen, </w:t>
            </w: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br/>
              <w:t>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891475C" w14:textId="77777777" w:rsidR="00B86C27" w:rsidRPr="00153238" w:rsidRDefault="00B86C27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153238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1F341B68" w14:textId="77777777" w:rsidR="0085549A" w:rsidRPr="00153238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Bürgerliches Gesetzbuch (z. B. Werkvertragsrecht: BGB §§ 631 bis 651)</w:t>
            </w:r>
          </w:p>
          <w:p w14:paraId="2D0C34E2" w14:textId="2802E02A" w:rsidR="0085549A" w:rsidRPr="00153238" w:rsidRDefault="0085549A" w:rsidP="0085549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6D6AB833" w14:textId="32295E89" w:rsidR="00823311" w:rsidRPr="00153238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781C77B8" w14:textId="55F0514C" w:rsidR="00823311" w:rsidRPr="00153238" w:rsidRDefault="00823311" w:rsidP="00823311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115E658E" w14:textId="77777777" w:rsidR="00823311" w:rsidRPr="00153238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8691E4A" w14:textId="1E2C292B" w:rsidR="00B86C27" w:rsidRPr="00153238" w:rsidRDefault="00B86C27" w:rsidP="0085549A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53238" w:rsidRPr="00153238" w14:paraId="6F7EFE38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789E3CF" w14:textId="77777777" w:rsidR="00B86C27" w:rsidRPr="00153238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0BE11AC" w14:textId="4B71CB1D" w:rsidR="00B86C27" w:rsidRPr="00153238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6B8DB2F" w14:textId="11D321EE" w:rsidR="00B86C27" w:rsidRPr="00153238" w:rsidRDefault="00B86C27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153238">
              <w:rPr>
                <w:rFonts w:ascii="Sarabun Light" w:hAnsi="Sarabun Light" w:cs="Sarabun Light"/>
                <w:b/>
                <w:bCs/>
                <w:color w:val="auto"/>
              </w:rPr>
              <w:t>Der Betrieb legt fest, dass</w:t>
            </w:r>
            <w:r w:rsidR="0085549A" w:rsidRPr="00153238">
              <w:rPr>
                <w:rFonts w:ascii="Sarabun Light" w:hAnsi="Sarabun Light" w:cs="Sarabun Light"/>
                <w:b/>
                <w:bCs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b/>
                <w:bCs/>
                <w:color w:val="auto"/>
              </w:rPr>
              <w:t>...</w:t>
            </w:r>
          </w:p>
          <w:p w14:paraId="5DCD77D0" w14:textId="77777777" w:rsidR="00B86C27" w:rsidRPr="00153238" w:rsidRDefault="0085549A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 eine Nachkalkulation durchgeführt wird.</w:t>
            </w:r>
          </w:p>
          <w:p w14:paraId="314998FD" w14:textId="28C01986" w:rsidR="004377A0" w:rsidRPr="00153238" w:rsidRDefault="004377A0" w:rsidP="005626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der Rechnungsbetrag innerhalb von 14 Tagen ohne Skonto zu zahlen ist.</w:t>
            </w:r>
          </w:p>
        </w:tc>
      </w:tr>
      <w:tr w:rsidR="00153238" w:rsidRPr="00153238" w14:paraId="2BC16824" w14:textId="77777777" w:rsidTr="00153238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2BE4288E" w14:textId="55300235" w:rsidR="00B86C27" w:rsidRPr="00153238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153238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6BB89D17" w14:textId="44487CAF" w:rsidR="00B86C27" w:rsidRPr="00153238" w:rsidRDefault="00B86C27" w:rsidP="00B86C27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153238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46F5CFD" w14:textId="5A74EAA7" w:rsidR="00B86C27" w:rsidRPr="00153238" w:rsidRDefault="00B86C27" w:rsidP="0056260C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153238">
              <w:rPr>
                <w:rFonts w:ascii="Sarabun Light" w:hAnsi="Sarabun Light" w:cs="Sarabun Light"/>
                <w:b/>
                <w:bCs/>
                <w:color w:val="auto"/>
              </w:rPr>
              <w:t>Der Auftraggeber erwartet, dass</w:t>
            </w:r>
            <w:r w:rsidR="00FD4283" w:rsidRPr="00153238">
              <w:rPr>
                <w:rFonts w:ascii="Sarabun Light" w:hAnsi="Sarabun Light" w:cs="Sarabun Light"/>
                <w:b/>
                <w:bCs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b/>
                <w:bCs/>
                <w:color w:val="auto"/>
              </w:rPr>
              <w:t>...</w:t>
            </w:r>
          </w:p>
          <w:p w14:paraId="325E0584" w14:textId="5DE274C2" w:rsidR="009C738E" w:rsidRPr="00153238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eine Übergabe der vollständigen Dokumentation erfolgt;</w:t>
            </w:r>
          </w:p>
          <w:p w14:paraId="4A1BE8DE" w14:textId="30B1DC52" w:rsidR="00B86C27" w:rsidRPr="00153238" w:rsidRDefault="009C738E" w:rsidP="009C738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er eine ordnungsgemäße Rechnung nach Angebot bekommt;</w:t>
            </w:r>
          </w:p>
        </w:tc>
      </w:tr>
      <w:tr w:rsidR="00153238" w:rsidRPr="00153238" w14:paraId="250CC4F0" w14:textId="77777777" w:rsidTr="00153238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35C4EF3E" w14:textId="77777777" w:rsidR="004F3633" w:rsidRPr="00153238" w:rsidRDefault="004F3633" w:rsidP="00B86C27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C06AA3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5F1ADFE9" w14:textId="77777777" w:rsidR="004F3633" w:rsidRPr="00153238" w:rsidRDefault="004F3633" w:rsidP="003C6E8B">
            <w:pPr>
              <w:pStyle w:val="BodyText"/>
              <w:jc w:val="center"/>
              <w:rPr>
                <w:rFonts w:ascii="Reef" w:hAnsi="Reef" w:cs="Reef"/>
                <w:color w:val="auto"/>
              </w:rPr>
            </w:pPr>
            <w:r w:rsidRPr="00153238">
              <w:rPr>
                <w:rFonts w:ascii="Reef" w:hAnsi="Reef" w:cs="Reef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0A6155CC" wp14:editId="5C6FAE11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BB3D6" w14:textId="16C9E285" w:rsidR="003C6E8B" w:rsidRPr="00153238" w:rsidRDefault="003C6E8B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5323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796089" w:rsidRPr="0015323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 w:rsidRPr="00153238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55CC" id="Chevron 39" o:spid="_x0000_s1030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PNgw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" adj="19938" fillcolor="#056336" strokecolor="#056336" strokeweight="2pt">
                      <v:textbox>
                        <w:txbxContent>
                          <w:p w14:paraId="2BFBB3D6" w14:textId="16C9E285" w:rsidR="003C6E8B" w:rsidRPr="00153238" w:rsidRDefault="003C6E8B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796089" w:rsidRPr="0015323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 w:rsidRPr="00153238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53238" w:rsidRPr="00153238" w14:paraId="51EEA3C5" w14:textId="77777777" w:rsidTr="00153238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3E21CB8" w14:textId="77777777" w:rsidR="00B86C27" w:rsidRPr="00153238" w:rsidRDefault="00B86C27" w:rsidP="00B86C27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153238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56575A34" w14:textId="00E5DF99" w:rsidR="00B86C27" w:rsidRPr="00153238" w:rsidRDefault="00B86C27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1. Dokumentationen prüfen und vervollständigen</w:t>
            </w:r>
          </w:p>
          <w:p w14:paraId="6FAC19BE" w14:textId="5FD72165" w:rsidR="00B86C27" w:rsidRPr="00153238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2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>. Abnahmeprotokoll vom Kunden gegenzeichnen lassen (H)</w:t>
            </w:r>
          </w:p>
          <w:p w14:paraId="1B8F388C" w14:textId="52CACF05" w:rsidR="004377A0" w:rsidRPr="00153238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3. Übergabe durchführen und Kunden einweisen</w:t>
            </w:r>
          </w:p>
          <w:p w14:paraId="50C12236" w14:textId="71A8E62B" w:rsidR="00B86C27" w:rsidRPr="00153238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4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 xml:space="preserve">. Rechnung erstellen und zuleiten </w:t>
            </w:r>
          </w:p>
          <w:p w14:paraId="1C4A416B" w14:textId="7CEC4C0C" w:rsidR="00B86C27" w:rsidRPr="00153238" w:rsidRDefault="004377A0" w:rsidP="00B86C27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5</w:t>
            </w:r>
            <w:r w:rsidR="00B86C27" w:rsidRPr="00153238">
              <w:rPr>
                <w:rFonts w:ascii="Sarabun Light" w:hAnsi="Sarabun Light" w:cs="Sarabun Light"/>
                <w:color w:val="auto"/>
              </w:rPr>
              <w:t>. Zahlungseingang überprüfen</w:t>
            </w:r>
          </w:p>
          <w:p w14:paraId="44068B9A" w14:textId="77777777" w:rsidR="00B86C27" w:rsidRPr="00153238" w:rsidRDefault="00B86C27" w:rsidP="00577D06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p w14:paraId="5603CCF0" w14:textId="3EA14034" w:rsidR="00B86C27" w:rsidRPr="00153238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zu 1: Der Geselle übergibt die Dokumentation der durchgeführten Arbeiten (Stunden- und Materialeinsatz, Aufmaß, Berichte, Protokolle) an den Meister. Dieser prüft die Dokumente und vervollständigt diese im Anschluss. </w:t>
            </w:r>
            <w:r w:rsidR="00153238">
              <w:rPr>
                <w:rFonts w:ascii="Sarabun Light" w:hAnsi="Sarabun Light" w:cs="Sarabun Light"/>
                <w:color w:val="auto"/>
              </w:rPr>
              <w:br/>
            </w:r>
          </w:p>
          <w:p w14:paraId="64A9ED03" w14:textId="4B28E2DB" w:rsidR="004377A0" w:rsidRPr="00153238" w:rsidRDefault="00730DD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2: Der Meister führt</w:t>
            </w:r>
            <w:r w:rsidR="004377A0" w:rsidRPr="00153238">
              <w:rPr>
                <w:rFonts w:ascii="Sarabun Light" w:hAnsi="Sarabun Light" w:cs="Sarabun Light"/>
                <w:color w:val="auto"/>
              </w:rPr>
              <w:t xml:space="preserve"> zusammen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 mit dem Kunden eine Abnahme der erstellten Elektroinstallation durch. Zu diesem Zweck wird ein Abnahmeprotokoll erstellt</w:t>
            </w:r>
            <w:r w:rsidR="004377A0" w:rsidRPr="00153238">
              <w:rPr>
                <w:rFonts w:ascii="Sarabun Light" w:hAnsi="Sarabun Light" w:cs="Sarabun Light"/>
                <w:color w:val="auto"/>
              </w:rPr>
              <w:t>,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 das abschließend von Kunden unterschrieben wird. </w:t>
            </w:r>
            <w:r w:rsidR="00153238">
              <w:rPr>
                <w:rFonts w:ascii="Sarabun Light" w:hAnsi="Sarabun Light" w:cs="Sarabun Light"/>
                <w:color w:val="auto"/>
              </w:rPr>
              <w:br/>
            </w:r>
          </w:p>
          <w:p w14:paraId="730DD161" w14:textId="1372DB6F" w:rsidR="00730DDF" w:rsidRDefault="004377A0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Nach der Abnahme </w:t>
            </w:r>
            <w:r w:rsidRPr="00153238">
              <w:rPr>
                <w:rFonts w:ascii="Sarabun Light" w:hAnsi="Sarabun Light" w:cs="Sarabun Light"/>
                <w:color w:val="auto"/>
              </w:rPr>
              <w:t>erfolgt die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Ü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bergabe der </w:t>
            </w:r>
            <w:r w:rsidRPr="00153238">
              <w:rPr>
                <w:rFonts w:ascii="Sarabun Light" w:hAnsi="Sarabun Light" w:cs="Sarabun Light"/>
                <w:color w:val="auto"/>
              </w:rPr>
              <w:t xml:space="preserve">Elektroinstallation und 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>Dokumentation an den Kunden</w:t>
            </w:r>
            <w:r w:rsidRPr="00153238">
              <w:rPr>
                <w:rFonts w:ascii="Sarabun Light" w:hAnsi="Sarabun Light" w:cs="Sarabun Light"/>
                <w:color w:val="auto"/>
              </w:rPr>
              <w:t>. Anschließend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 </w:t>
            </w:r>
            <w:r w:rsidRPr="00153238">
              <w:rPr>
                <w:rFonts w:ascii="Sarabun Light" w:hAnsi="Sarabun Light" w:cs="Sarabun Light"/>
                <w:color w:val="auto"/>
              </w:rPr>
              <w:t>gibt der Meister eine Fertigmeldung an das Büro ab.</w:t>
            </w:r>
          </w:p>
          <w:p w14:paraId="47E94024" w14:textId="77777777" w:rsidR="00153238" w:rsidRPr="00153238" w:rsidRDefault="00153238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495FA8A" w14:textId="5A4E8177" w:rsidR="00730DDF" w:rsidRPr="00153238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u </w:t>
            </w:r>
            <w:r w:rsidR="004377A0" w:rsidRPr="00153238">
              <w:rPr>
                <w:rFonts w:ascii="Sarabun Light" w:hAnsi="Sarabun Light" w:cs="Sarabun Light"/>
                <w:color w:val="auto"/>
              </w:rPr>
              <w:t>4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 xml:space="preserve">: Die Bürokraft generiert </w:t>
            </w:r>
            <w:r w:rsidR="004377A0" w:rsidRPr="00153238">
              <w:rPr>
                <w:rFonts w:ascii="Sarabun Light" w:hAnsi="Sarabun Light" w:cs="Sarabun Light"/>
                <w:color w:val="auto"/>
              </w:rPr>
              <w:t xml:space="preserve">mit Hilfe der Branchensoftware </w:t>
            </w:r>
            <w:r w:rsidR="00730DDF" w:rsidRPr="00153238">
              <w:rPr>
                <w:rFonts w:ascii="Sarabun Light" w:hAnsi="Sarabun Light" w:cs="Sarabun Light"/>
                <w:color w:val="auto"/>
              </w:rPr>
              <w:t>aus dem ab</w:t>
            </w:r>
            <w:r w:rsidR="004377A0" w:rsidRPr="00153238">
              <w:rPr>
                <w:rFonts w:ascii="Sarabun Light" w:hAnsi="Sarabun Light" w:cs="Sarabun Light"/>
                <w:color w:val="auto"/>
              </w:rPr>
              <w:t>geschlossenen Auftrag eine Rechnung und versendet diese an den Kunden.</w:t>
            </w:r>
            <w:r w:rsidR="00153238">
              <w:rPr>
                <w:rFonts w:ascii="Sarabun Light" w:hAnsi="Sarabun Light" w:cs="Sarabun Light"/>
                <w:color w:val="auto"/>
              </w:rPr>
              <w:br/>
            </w:r>
          </w:p>
          <w:p w14:paraId="55E1D64E" w14:textId="4256EE30" w:rsidR="00577D06" w:rsidRPr="00153238" w:rsidRDefault="00577D0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zu 5: Die Bürokraft prüft in regelmäßigen Abständen die Zahlungseingänge. Erfolgt die Zahlung des Rechnungsbetrages nicht fristgerecht, wird eine Zahlungserinnerung an den Kunden versandt.</w:t>
            </w:r>
          </w:p>
          <w:p w14:paraId="05CE4C40" w14:textId="77777777" w:rsidR="00B86C27" w:rsidRPr="00153238" w:rsidRDefault="00B86C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64FE41A" w14:textId="77777777" w:rsidR="00B86C27" w:rsidRPr="00153238" w:rsidRDefault="00B86C2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B0D8CBD" w14:textId="77777777" w:rsidR="004F3633" w:rsidRDefault="004F3633">
      <w:pPr>
        <w:spacing w:line="276" w:lineRule="auto"/>
      </w:pPr>
      <w:r>
        <w:br w:type="page"/>
      </w:r>
    </w:p>
    <w:p w14:paraId="03ED71B2" w14:textId="6E8BE1B8" w:rsidR="0003314C" w:rsidRPr="00315D5B" w:rsidRDefault="0020142E" w:rsidP="00607DA5">
      <w:pPr>
        <w:pStyle w:val="BiBBHeadline"/>
      </w:pPr>
      <w:bookmarkStart w:id="4" w:name="_Toc163824082"/>
      <w:r>
        <w:lastRenderedPageBreak/>
        <w:t>Varianten</w:t>
      </w:r>
      <w:bookmarkEnd w:id="4"/>
    </w:p>
    <w:p w14:paraId="472F79A7" w14:textId="4DBCD51C" w:rsidR="0003314C" w:rsidRDefault="00AE5178" w:rsidP="0003314C">
      <w:pPr>
        <w:spacing w:line="276" w:lineRule="auto"/>
        <w:jc w:val="center"/>
      </w:pP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EC56C5" wp14:editId="4A102DE3">
                <wp:simplePos x="0" y="0"/>
                <wp:positionH relativeFrom="column">
                  <wp:posOffset>5097145</wp:posOffset>
                </wp:positionH>
                <wp:positionV relativeFrom="paragraph">
                  <wp:posOffset>2533015</wp:posOffset>
                </wp:positionV>
                <wp:extent cx="719455" cy="359410"/>
                <wp:effectExtent l="0" t="0" r="4445" b="2540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41A41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56C5" id="_x0000_s1031" type="#_x0000_t202" style="position:absolute;left:0;text-align:left;margin-left:401.35pt;margin-top:199.45pt;width:56.65pt;height:28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S2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" stroked="f">
                <v:textbox>
                  <w:txbxContent>
                    <w:p w14:paraId="1BE41A41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0B7123" wp14:editId="25CD24F9">
                <wp:simplePos x="0" y="0"/>
                <wp:positionH relativeFrom="column">
                  <wp:posOffset>5093970</wp:posOffset>
                </wp:positionH>
                <wp:positionV relativeFrom="paragraph">
                  <wp:posOffset>1412875</wp:posOffset>
                </wp:positionV>
                <wp:extent cx="719455" cy="359410"/>
                <wp:effectExtent l="0" t="0" r="4445" b="254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30CC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7123" id="_x0000_s1032" type="#_x0000_t202" style="position:absolute;left:0;text-align:left;margin-left:401.1pt;margin-top:111.25pt;width:56.65pt;height: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3+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" stroked="f">
                <v:textbox>
                  <w:txbxContent>
                    <w:p w14:paraId="75F530CC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20D414" wp14:editId="3DC0BADA">
                <wp:simplePos x="0" y="0"/>
                <wp:positionH relativeFrom="column">
                  <wp:posOffset>5093970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F021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D414" id="_x0000_s1033" type="#_x0000_t202" style="position:absolute;left:0;text-align:left;margin-left:401.1pt;margin-top:66.4pt;width:56.65pt;height:28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" stroked="f">
                <v:textbox>
                  <w:txbxContent>
                    <w:p w14:paraId="18CFF021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9CA80F" wp14:editId="19A9F1CC">
                <wp:simplePos x="0" y="0"/>
                <wp:positionH relativeFrom="column">
                  <wp:posOffset>5090160</wp:posOffset>
                </wp:positionH>
                <wp:positionV relativeFrom="paragraph">
                  <wp:posOffset>302895</wp:posOffset>
                </wp:positionV>
                <wp:extent cx="719455" cy="359410"/>
                <wp:effectExtent l="0" t="0" r="4445" b="254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D091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A80F" id="_x0000_s1034" type="#_x0000_t202" style="position:absolute;left:0;text-align:left;margin-left:400.8pt;margin-top:23.85pt;width:56.65pt;height:2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a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" stroked="f">
                <v:textbox>
                  <w:txbxContent>
                    <w:p w14:paraId="7AFCD091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630630" wp14:editId="7DEB67B7">
                <wp:simplePos x="0" y="0"/>
                <wp:positionH relativeFrom="column">
                  <wp:posOffset>3914775</wp:posOffset>
                </wp:positionH>
                <wp:positionV relativeFrom="paragraph">
                  <wp:posOffset>302895</wp:posOffset>
                </wp:positionV>
                <wp:extent cx="719455" cy="359410"/>
                <wp:effectExtent l="0" t="0" r="4445" b="254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FF8E8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0630" id="_x0000_s1035" type="#_x0000_t202" style="position:absolute;left:0;text-align:left;margin-left:308.25pt;margin-top:23.85pt;width:56.65pt;height:28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z8EwIAAP8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" stroked="f">
                <v:textbox>
                  <w:txbxContent>
                    <w:p w14:paraId="54FFF8E8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FCD6512" wp14:editId="4AF6C58D">
                <wp:simplePos x="0" y="0"/>
                <wp:positionH relativeFrom="column">
                  <wp:posOffset>3918585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ACDE9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6512" id="_x0000_s1036" type="#_x0000_t202" style="position:absolute;left:0;text-align:left;margin-left:308.55pt;margin-top:66.4pt;width:56.65pt;height:2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dp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" stroked="f">
                <v:textbox>
                  <w:txbxContent>
                    <w:p w14:paraId="20BACDE9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6C4A0FB" wp14:editId="7805859D">
                <wp:simplePos x="0" y="0"/>
                <wp:positionH relativeFrom="column">
                  <wp:posOffset>3918585</wp:posOffset>
                </wp:positionH>
                <wp:positionV relativeFrom="paragraph">
                  <wp:posOffset>1412875</wp:posOffset>
                </wp:positionV>
                <wp:extent cx="719455" cy="359410"/>
                <wp:effectExtent l="0" t="0" r="4445" b="254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997E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A0FB" id="_x0000_s1037" type="#_x0000_t202" style="position:absolute;left:0;text-align:left;margin-left:308.55pt;margin-top:111.25pt;width:56.65pt;height:28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rp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" stroked="f">
                <v:textbox>
                  <w:txbxContent>
                    <w:p w14:paraId="64E1997E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E79B7DF" wp14:editId="06E3DE9C">
                <wp:simplePos x="0" y="0"/>
                <wp:positionH relativeFrom="column">
                  <wp:posOffset>3921760</wp:posOffset>
                </wp:positionH>
                <wp:positionV relativeFrom="paragraph">
                  <wp:posOffset>2533015</wp:posOffset>
                </wp:positionV>
                <wp:extent cx="719455" cy="359410"/>
                <wp:effectExtent l="0" t="0" r="4445" b="254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1F54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9B7DF" id="_x0000_s1038" type="#_x0000_t202" style="position:absolute;left:0;text-align:left;margin-left:308.8pt;margin-top:199.45pt;width:56.65pt;height:28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Oh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" stroked="f">
                <v:textbox>
                  <w:txbxContent>
                    <w:p w14:paraId="475F1F54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BE8ED9" wp14:editId="6EDFC2D6">
                <wp:simplePos x="0" y="0"/>
                <wp:positionH relativeFrom="column">
                  <wp:posOffset>2714625</wp:posOffset>
                </wp:positionH>
                <wp:positionV relativeFrom="paragraph">
                  <wp:posOffset>302895</wp:posOffset>
                </wp:positionV>
                <wp:extent cx="719455" cy="359410"/>
                <wp:effectExtent l="0" t="0" r="4445" b="254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378E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8ED9" id="_x0000_s1039" type="#_x0000_t202" style="position:absolute;left:0;text-align:left;margin-left:213.75pt;margin-top:23.85pt;width:56.65pt;height:28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" stroked="f">
                <v:textbox>
                  <w:txbxContent>
                    <w:p w14:paraId="1E20378E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AA9E522" wp14:editId="1942867A">
                <wp:simplePos x="0" y="0"/>
                <wp:positionH relativeFrom="column">
                  <wp:posOffset>2718435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E485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E522" id="_x0000_s1040" type="#_x0000_t202" style="position:absolute;left:0;text-align:left;margin-left:214.05pt;margin-top:66.4pt;width:56.65pt;height:28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" stroked="f">
                <v:textbox>
                  <w:txbxContent>
                    <w:p w14:paraId="7C3BE485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EC0FB50" wp14:editId="282DBE2E">
                <wp:simplePos x="0" y="0"/>
                <wp:positionH relativeFrom="column">
                  <wp:posOffset>2718435</wp:posOffset>
                </wp:positionH>
                <wp:positionV relativeFrom="paragraph">
                  <wp:posOffset>1412875</wp:posOffset>
                </wp:positionV>
                <wp:extent cx="719455" cy="359410"/>
                <wp:effectExtent l="0" t="0" r="4445" b="254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E0B3A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FB50" id="_x0000_s1041" type="#_x0000_t202" style="position:absolute;left:0;text-align:left;margin-left:214.05pt;margin-top:111.25pt;width:56.65pt;height:2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EPEgIAAP4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" stroked="f">
                <v:textbox>
                  <w:txbxContent>
                    <w:p w14:paraId="5A5E0B3A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BC521A" wp14:editId="7DE5A59A">
                <wp:simplePos x="0" y="0"/>
                <wp:positionH relativeFrom="column">
                  <wp:posOffset>2721610</wp:posOffset>
                </wp:positionH>
                <wp:positionV relativeFrom="paragraph">
                  <wp:posOffset>2533015</wp:posOffset>
                </wp:positionV>
                <wp:extent cx="719455" cy="359410"/>
                <wp:effectExtent l="0" t="0" r="4445" b="2540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A1AC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521A" id="_x0000_s1042" type="#_x0000_t202" style="position:absolute;left:0;text-align:left;margin-left:214.3pt;margin-top:199.45pt;width:56.65pt;height:28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" stroked="f">
                <v:textbox>
                  <w:txbxContent>
                    <w:p w14:paraId="2741A1AC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C44724" wp14:editId="6E0EFC4E">
                <wp:simplePos x="0" y="0"/>
                <wp:positionH relativeFrom="column">
                  <wp:posOffset>1546225</wp:posOffset>
                </wp:positionH>
                <wp:positionV relativeFrom="paragraph">
                  <wp:posOffset>2533015</wp:posOffset>
                </wp:positionV>
                <wp:extent cx="719455" cy="359410"/>
                <wp:effectExtent l="0" t="0" r="4445" b="254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313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4724" id="_x0000_s1043" type="#_x0000_t202" style="position:absolute;left:0;text-align:left;margin-left:121.75pt;margin-top:199.45pt;width:56.65pt;height:28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2N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" stroked="f">
                <v:textbox>
                  <w:txbxContent>
                    <w:p w14:paraId="18C7E313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97E082" wp14:editId="4FF223D0">
                <wp:simplePos x="0" y="0"/>
                <wp:positionH relativeFrom="column">
                  <wp:posOffset>1543050</wp:posOffset>
                </wp:positionH>
                <wp:positionV relativeFrom="paragraph">
                  <wp:posOffset>1412875</wp:posOffset>
                </wp:positionV>
                <wp:extent cx="719455" cy="359410"/>
                <wp:effectExtent l="0" t="0" r="4445" b="254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A666B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E082" id="_x0000_s1044" type="#_x0000_t202" style="position:absolute;left:0;text-align:left;margin-left:121.5pt;margin-top:111.25pt;width:56.65pt;height:28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Zr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" stroked="f">
                <v:textbox>
                  <w:txbxContent>
                    <w:p w14:paraId="3DCA666B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9A8A2C" wp14:editId="1754B68F">
                <wp:simplePos x="0" y="0"/>
                <wp:positionH relativeFrom="column">
                  <wp:posOffset>1543050</wp:posOffset>
                </wp:positionH>
                <wp:positionV relativeFrom="paragraph">
                  <wp:posOffset>843280</wp:posOffset>
                </wp:positionV>
                <wp:extent cx="719455" cy="359410"/>
                <wp:effectExtent l="0" t="0" r="4445" b="254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2668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8A2C" id="_x0000_s1045" type="#_x0000_t202" style="position:absolute;left:0;text-align:left;margin-left:121.5pt;margin-top:66.4pt;width:56.65pt;height:28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uYEwIAAP8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" stroked="f">
                <v:textbox>
                  <w:txbxContent>
                    <w:p w14:paraId="397A2668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6A93E5" wp14:editId="27EC572E">
                <wp:simplePos x="0" y="0"/>
                <wp:positionH relativeFrom="column">
                  <wp:posOffset>1539240</wp:posOffset>
                </wp:positionH>
                <wp:positionV relativeFrom="paragraph">
                  <wp:posOffset>302895</wp:posOffset>
                </wp:positionV>
                <wp:extent cx="719455" cy="35941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A4748" w14:textId="77777777" w:rsidR="0003314C" w:rsidRPr="00153238" w:rsidRDefault="0003314C" w:rsidP="0003314C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153238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93E5" id="_x0000_s1046" type="#_x0000_t202" style="position:absolute;left:0;text-align:left;margin-left:121.2pt;margin-top:23.85pt;width:56.65pt;height:2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bq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" stroked="f">
                <v:textbox>
                  <w:txbxContent>
                    <w:p w14:paraId="4FDA4748" w14:textId="77777777" w:rsidR="0003314C" w:rsidRPr="00153238" w:rsidRDefault="0003314C" w:rsidP="0003314C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153238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03314C">
        <w:rPr>
          <w:noProof/>
        </w:rPr>
        <w:drawing>
          <wp:inline distT="0" distB="0" distL="0" distR="0" wp14:anchorId="14FE2C46" wp14:editId="7F5017F9">
            <wp:extent cx="6192265" cy="3610349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18" cy="36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DA28" w14:textId="77777777" w:rsidR="0003314C" w:rsidRDefault="0003314C" w:rsidP="0003314C">
      <w:pPr>
        <w:spacing w:line="276" w:lineRule="auto"/>
      </w:pPr>
    </w:p>
    <w:tbl>
      <w:tblPr>
        <w:tblStyle w:val="TableGrid"/>
        <w:tblW w:w="9771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153238" w:rsidRPr="00153238" w14:paraId="3C6263B6" w14:textId="77777777" w:rsidTr="00153238">
        <w:tc>
          <w:tcPr>
            <w:tcW w:w="850" w:type="dxa"/>
            <w:vAlign w:val="center"/>
          </w:tcPr>
          <w:p w14:paraId="4F6FE5E1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A</w:t>
            </w:r>
          </w:p>
        </w:tc>
        <w:tc>
          <w:tcPr>
            <w:tcW w:w="8921" w:type="dxa"/>
          </w:tcPr>
          <w:p w14:paraId="12D2CF2B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Da es sich um einen langjährigen Stammkunden handelt wird ein Kostenvoranschlag satt ein verbindliches Angebot. Die Arbeitsschritte 6 und 7 verändern sich entsprechend dieser betrieblichen Vorgabe bzw. Rahmenbedingung.</w:t>
            </w:r>
          </w:p>
        </w:tc>
      </w:tr>
      <w:tr w:rsidR="00153238" w:rsidRPr="00153238" w14:paraId="20BC0B85" w14:textId="77777777" w:rsidTr="00153238">
        <w:tc>
          <w:tcPr>
            <w:tcW w:w="850" w:type="dxa"/>
            <w:vAlign w:val="center"/>
          </w:tcPr>
          <w:p w14:paraId="259814B6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B</w:t>
            </w:r>
          </w:p>
        </w:tc>
        <w:tc>
          <w:tcPr>
            <w:tcW w:w="8921" w:type="dxa"/>
          </w:tcPr>
          <w:p w14:paraId="565F4A8E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 xml:space="preserve">Die Geschäftsführung beschließt, eine Nachkalkulation durchzuführen, um die Wirtschaftlichkeit des durchgeführten Auftrags zu prüfen. Entsprechend dieser Vorgabe wird Arbeitsschritt 6 „Nachkalkulation durchführen“ dem Ablauf hinzugefügt. </w:t>
            </w:r>
          </w:p>
        </w:tc>
      </w:tr>
      <w:tr w:rsidR="00153238" w:rsidRPr="00153238" w14:paraId="272ED18A" w14:textId="77777777" w:rsidTr="00153238">
        <w:tc>
          <w:tcPr>
            <w:tcW w:w="850" w:type="dxa"/>
            <w:vAlign w:val="center"/>
          </w:tcPr>
          <w:p w14:paraId="6912B04D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C</w:t>
            </w:r>
          </w:p>
        </w:tc>
        <w:tc>
          <w:tcPr>
            <w:tcW w:w="8921" w:type="dxa"/>
          </w:tcPr>
          <w:p w14:paraId="0D0262A7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2F8F4AA1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153238" w:rsidRPr="00153238" w14:paraId="5242D624" w14:textId="77777777" w:rsidTr="00153238">
        <w:tc>
          <w:tcPr>
            <w:tcW w:w="850" w:type="dxa"/>
            <w:vAlign w:val="center"/>
          </w:tcPr>
          <w:p w14:paraId="4A2966CF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D</w:t>
            </w:r>
          </w:p>
        </w:tc>
        <w:tc>
          <w:tcPr>
            <w:tcW w:w="8921" w:type="dxa"/>
          </w:tcPr>
          <w:p w14:paraId="3159FE93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64880C0A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153238" w:rsidRPr="00153238" w14:paraId="2D5CF25E" w14:textId="77777777" w:rsidTr="00153238">
        <w:tc>
          <w:tcPr>
            <w:tcW w:w="850" w:type="dxa"/>
            <w:vAlign w:val="center"/>
          </w:tcPr>
          <w:p w14:paraId="691DFC3E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E</w:t>
            </w:r>
          </w:p>
        </w:tc>
        <w:tc>
          <w:tcPr>
            <w:tcW w:w="8921" w:type="dxa"/>
          </w:tcPr>
          <w:p w14:paraId="3E62B635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6BF4E75E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153238" w:rsidRPr="00153238" w14:paraId="32B1AD94" w14:textId="77777777" w:rsidTr="00153238">
        <w:tc>
          <w:tcPr>
            <w:tcW w:w="850" w:type="dxa"/>
            <w:vAlign w:val="center"/>
          </w:tcPr>
          <w:p w14:paraId="61CAC54E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F</w:t>
            </w:r>
          </w:p>
        </w:tc>
        <w:tc>
          <w:tcPr>
            <w:tcW w:w="8921" w:type="dxa"/>
          </w:tcPr>
          <w:p w14:paraId="3B003447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11E253B3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153238" w:rsidRPr="00153238" w14:paraId="0F72B363" w14:textId="77777777" w:rsidTr="00153238">
        <w:tc>
          <w:tcPr>
            <w:tcW w:w="850" w:type="dxa"/>
            <w:vAlign w:val="center"/>
          </w:tcPr>
          <w:p w14:paraId="655CDF67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G</w:t>
            </w:r>
          </w:p>
        </w:tc>
        <w:tc>
          <w:tcPr>
            <w:tcW w:w="8921" w:type="dxa"/>
          </w:tcPr>
          <w:p w14:paraId="36F36E0D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33D1B753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153238" w:rsidRPr="00153238" w14:paraId="4363A05A" w14:textId="77777777" w:rsidTr="00153238">
        <w:tc>
          <w:tcPr>
            <w:tcW w:w="850" w:type="dxa"/>
            <w:vAlign w:val="center"/>
          </w:tcPr>
          <w:p w14:paraId="3E589456" w14:textId="77777777" w:rsidR="0003314C" w:rsidRPr="00153238" w:rsidRDefault="0003314C" w:rsidP="00E54BBF">
            <w:pPr>
              <w:pStyle w:val="Textfeld"/>
              <w:jc w:val="center"/>
              <w:rPr>
                <w:rFonts w:ascii="Reef" w:hAnsi="Reef" w:cs="Reef"/>
                <w:color w:val="056336"/>
                <w:sz w:val="40"/>
                <w:szCs w:val="40"/>
              </w:rPr>
            </w:pPr>
            <w:r w:rsidRPr="00153238">
              <w:rPr>
                <w:rFonts w:ascii="Reef" w:hAnsi="Reef" w:cs="Reef"/>
                <w:color w:val="056336"/>
                <w:sz w:val="40"/>
                <w:szCs w:val="40"/>
              </w:rPr>
              <w:t>H</w:t>
            </w:r>
          </w:p>
        </w:tc>
        <w:tc>
          <w:tcPr>
            <w:tcW w:w="8921" w:type="dxa"/>
          </w:tcPr>
          <w:p w14:paraId="673F89FF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  <w:p w14:paraId="0B9DE4EA" w14:textId="77777777" w:rsidR="0003314C" w:rsidRPr="00153238" w:rsidRDefault="0003314C" w:rsidP="00E54BB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153238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</w:tbl>
    <w:p w14:paraId="74546773" w14:textId="77777777" w:rsidR="0020142E" w:rsidRDefault="0020142E" w:rsidP="004F3633">
      <w:pPr>
        <w:spacing w:line="276" w:lineRule="auto"/>
      </w:pPr>
    </w:p>
    <w:p w14:paraId="6511A5EE" w14:textId="77777777" w:rsidR="006D5F54" w:rsidRDefault="006D5F54" w:rsidP="004F3633">
      <w:pPr>
        <w:spacing w:line="276" w:lineRule="auto"/>
      </w:pPr>
    </w:p>
    <w:p w14:paraId="71177EBD" w14:textId="77777777" w:rsidR="0020142E" w:rsidRDefault="0020142E">
      <w:pPr>
        <w:spacing w:line="276" w:lineRule="auto"/>
      </w:pPr>
      <w:r>
        <w:br w:type="page"/>
      </w:r>
    </w:p>
    <w:p w14:paraId="2D660C5A" w14:textId="77777777" w:rsidR="003C6E8B" w:rsidRPr="00315D5B" w:rsidRDefault="003C6E8B" w:rsidP="00607DA5">
      <w:pPr>
        <w:pStyle w:val="BiBBHeadline"/>
      </w:pPr>
      <w:bookmarkStart w:id="5" w:name="_Toc163824083"/>
      <w:r>
        <w:lastRenderedPageBreak/>
        <w:t>Zuständigkeiten</w:t>
      </w:r>
      <w:bookmarkEnd w:id="5"/>
    </w:p>
    <w:p w14:paraId="3EF49D8E" w14:textId="77777777" w:rsidR="0020142E" w:rsidRDefault="0020142E" w:rsidP="0020142E">
      <w:pPr>
        <w:pStyle w:val="BodyText"/>
      </w:pPr>
    </w:p>
    <w:tbl>
      <w:tblPr>
        <w:tblStyle w:val="TableGrid"/>
        <w:tblW w:w="965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34"/>
        <w:gridCol w:w="2129"/>
        <w:gridCol w:w="2129"/>
        <w:gridCol w:w="2129"/>
        <w:gridCol w:w="2129"/>
      </w:tblGrid>
      <w:tr w:rsidR="003C6E8B" w:rsidRPr="003C6E8B" w14:paraId="71429C60" w14:textId="77777777" w:rsidTr="002F3435">
        <w:trPr>
          <w:trHeight w:val="1134"/>
        </w:trPr>
        <w:tc>
          <w:tcPr>
            <w:tcW w:w="1134" w:type="dxa"/>
            <w:tcBorders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494D27A7" w14:textId="77777777" w:rsidR="0020142E" w:rsidRPr="00153238" w:rsidRDefault="0020142E" w:rsidP="0020142E">
            <w:pPr>
              <w:pStyle w:val="BodyText"/>
              <w:jc w:val="left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Arbeits</w:t>
            </w:r>
            <w:r w:rsidR="003C6E8B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-</w:t>
            </w:r>
            <w:r w:rsidR="003C6E8B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person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  <w:bottom w:val="single" w:sz="8" w:space="0" w:color="E36C0A" w:themeColor="accent6" w:themeShade="BF"/>
            </w:tcBorders>
            <w:vAlign w:val="center"/>
          </w:tcPr>
          <w:p w14:paraId="2FF70E0E" w14:textId="77777777" w:rsidR="0020142E" w:rsidRPr="00153238" w:rsidRDefault="0020142E" w:rsidP="0020142E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A</w:t>
            </w:r>
            <w:r w:rsidR="003C6E8B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uftrags-</w:t>
            </w:r>
            <w:r w:rsidR="003C6E8B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nnahme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33E30781" w14:textId="77777777" w:rsidR="0020142E" w:rsidRPr="00153238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p</w:t>
            </w:r>
            <w:r w:rsidR="0020142E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lanung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27A3A03A" w14:textId="77777777" w:rsidR="0020142E" w:rsidRPr="00153238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d</w:t>
            </w:r>
            <w:r w:rsidR="0020142E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urchführung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4B46AC08" w14:textId="77777777" w:rsidR="0020142E" w:rsidRPr="00153238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</w:t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softHyphen/>
            </w:r>
            <w:r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="0020142E" w:rsidRPr="00153238">
              <w:rPr>
                <w:rFonts w:ascii="Reef" w:hAnsi="Reef" w:cs="Reef"/>
                <w:b/>
                <w:color w:val="056336"/>
                <w:sz w:val="24"/>
                <w:szCs w:val="24"/>
              </w:rPr>
              <w:t>bschluss</w:t>
            </w:r>
          </w:p>
        </w:tc>
      </w:tr>
      <w:tr w:rsidR="003C6E8B" w14:paraId="5D720F25" w14:textId="77777777" w:rsidTr="002F3435">
        <w:trPr>
          <w:trHeight w:val="850"/>
        </w:trPr>
        <w:tc>
          <w:tcPr>
            <w:tcW w:w="1134" w:type="dxa"/>
            <w:tcBorders>
              <w:top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2375F72D" w14:textId="507CA9EC" w:rsidR="003C6E8B" w:rsidRPr="00153238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153238">
              <w:rPr>
                <w:rFonts w:ascii="Sarabun Light" w:hAnsi="Sarabun Light" w:cs="Sarabun Light"/>
                <w:color w:val="056336"/>
              </w:rPr>
              <w:t>Bürokraft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</w:tcBorders>
            <w:vAlign w:val="center"/>
          </w:tcPr>
          <w:p w14:paraId="7F984D3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8311D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C913CC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C913CC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C913CC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C913CC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⑥</w:t>
            </w: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0D63475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①②③④⑤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04A73676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DE10B0F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③④⑤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FD4AEB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BBBF054" w14:textId="5DA92A60" w:rsidR="003C6E8B" w:rsidRPr="00153238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153238">
              <w:rPr>
                <w:rFonts w:ascii="Sarabun Light" w:hAnsi="Sarabun Light" w:cs="Sarabun Light"/>
                <w:color w:val="056336"/>
              </w:rPr>
              <w:t>Meister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73FFCA5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①②③④⑤⑥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7014C62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7DC260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3AC30B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897E6D1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D3FC06D" w14:textId="68C2CBCD" w:rsidR="003C6E8B" w:rsidRPr="00153238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153238">
              <w:rPr>
                <w:rFonts w:ascii="Sarabun Light" w:hAnsi="Sarabun Light" w:cs="Sarabun Light"/>
                <w:color w:val="056336"/>
              </w:rPr>
              <w:t>Geselle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11C611E8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6A9B1F1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④⑤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71C6163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6D0F01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6DDEA4A9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567EC3CE" w14:textId="77740E40" w:rsidR="003C6E8B" w:rsidRPr="00153238" w:rsidRDefault="003C6E8B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82A948B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491891C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E45F79A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2D388F4F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76FB3A6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15FD4DE" w14:textId="007EC57C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24760AAA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F83D035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ED760C9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7A8EF91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1743872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EFC927B" w14:textId="7D480AD3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A8C4555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24CC71D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67F7953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35E6488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08C924DF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4A4C387" w14:textId="037E8B94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0FEDDC26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32369EF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0A3BE47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4C79C6F" w14:textId="77777777" w:rsidR="003C6E8B" w:rsidRPr="004046B4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4046B4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4046B4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4046B4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</w:tbl>
    <w:p w14:paraId="27982A9F" w14:textId="77777777" w:rsidR="0020142E" w:rsidRDefault="0020142E" w:rsidP="0020142E">
      <w:pPr>
        <w:pStyle w:val="BodyText"/>
      </w:pPr>
    </w:p>
    <w:p w14:paraId="13A7E4AA" w14:textId="508B21CD" w:rsidR="00CC1ED0" w:rsidRDefault="00CC1ED0">
      <w:pPr>
        <w:spacing w:line="276" w:lineRule="auto"/>
      </w:pPr>
      <w:r>
        <w:br w:type="page"/>
      </w:r>
    </w:p>
    <w:p w14:paraId="049C89D9" w14:textId="1E89E6EF" w:rsidR="0020142E" w:rsidRPr="00016095" w:rsidRDefault="00B25752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5344" behindDoc="1" locked="0" layoutInCell="1" allowOverlap="1" wp14:anchorId="2B6D2CD3" wp14:editId="700F3237">
            <wp:simplePos x="0" y="0"/>
            <wp:positionH relativeFrom="page">
              <wp:posOffset>-19050</wp:posOffset>
            </wp:positionH>
            <wp:positionV relativeFrom="paragraph">
              <wp:posOffset>-1334770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2"/>
      <w:footerReference w:type="default" r:id="rId13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DDD1B" w14:textId="77777777" w:rsidR="001500C4" w:rsidRDefault="001500C4" w:rsidP="003A5E89">
      <w:r>
        <w:separator/>
      </w:r>
    </w:p>
  </w:endnote>
  <w:endnote w:type="continuationSeparator" w:id="0">
    <w:p w14:paraId="4E6095AB" w14:textId="77777777" w:rsidR="001500C4" w:rsidRDefault="001500C4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1744FF05" w14:textId="77777777" w:rsidR="00607DA5" w:rsidRPr="00607DA5" w:rsidRDefault="00607DA5" w:rsidP="00607DA5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607DA5">
          <w:rPr>
            <w:rFonts w:ascii="Sarabun Light" w:hAnsi="Sarabun Light" w:cs="Sarabun Light"/>
            <w:color w:val="056336"/>
          </w:rPr>
          <w:t xml:space="preserve">Seite </w:t>
        </w:r>
        <w:r w:rsidRPr="00607DA5">
          <w:rPr>
            <w:rFonts w:ascii="Sarabun Light" w:hAnsi="Sarabun Light" w:cs="Sarabun Light"/>
            <w:color w:val="056336"/>
          </w:rPr>
          <w:fldChar w:fldCharType="begin"/>
        </w:r>
        <w:r w:rsidRPr="00607DA5">
          <w:rPr>
            <w:rFonts w:ascii="Sarabun Light" w:hAnsi="Sarabun Light" w:cs="Sarabun Light"/>
            <w:color w:val="056336"/>
          </w:rPr>
          <w:instrText>PAGE   \* MERGEFORMAT</w:instrText>
        </w:r>
        <w:r w:rsidRPr="00607DA5">
          <w:rPr>
            <w:rFonts w:ascii="Sarabun Light" w:hAnsi="Sarabun Light" w:cs="Sarabun Light"/>
            <w:color w:val="056336"/>
          </w:rPr>
          <w:fldChar w:fldCharType="separate"/>
        </w:r>
        <w:r w:rsidRPr="00607DA5">
          <w:rPr>
            <w:rFonts w:ascii="Sarabun Light" w:hAnsi="Sarabun Light" w:cs="Sarabun Light"/>
            <w:color w:val="056336"/>
          </w:rPr>
          <w:t>2</w:t>
        </w:r>
        <w:r w:rsidRPr="00607DA5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25228086" w14:textId="77777777" w:rsidR="00607DA5" w:rsidRPr="00607DA5" w:rsidRDefault="00607DA5" w:rsidP="00EF321F">
    <w:pPr>
      <w:pStyle w:val="Footer"/>
      <w:spacing w:after="0" w:line="240" w:lineRule="auto"/>
    </w:pPr>
  </w:p>
  <w:p w14:paraId="79A5BA20" w14:textId="77777777" w:rsidR="00607DA5" w:rsidRPr="00416DD6" w:rsidRDefault="00607DA5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80306" w14:textId="77777777" w:rsidR="001500C4" w:rsidRDefault="001500C4" w:rsidP="003A5E89">
      <w:r>
        <w:separator/>
      </w:r>
    </w:p>
  </w:footnote>
  <w:footnote w:type="continuationSeparator" w:id="0">
    <w:p w14:paraId="6D1DFA34" w14:textId="77777777" w:rsidR="001500C4" w:rsidRDefault="001500C4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59262945" w:rsidR="003C6E8B" w:rsidRPr="00607DA5" w:rsidRDefault="00607DA5" w:rsidP="00607DA5">
    <w:pPr>
      <w:pStyle w:val="BodyText"/>
      <w:rPr>
        <w:rFonts w:ascii="Reef" w:hAnsi="Reef" w:cs="Reef"/>
        <w:color w:val="056336"/>
      </w:rPr>
    </w:pPr>
    <w:bookmarkStart w:id="6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44696149">
    <w:abstractNumId w:val="14"/>
  </w:num>
  <w:num w:numId="2" w16cid:durableId="778836039">
    <w:abstractNumId w:val="12"/>
  </w:num>
  <w:num w:numId="3" w16cid:durableId="438909663">
    <w:abstractNumId w:val="24"/>
  </w:num>
  <w:num w:numId="4" w16cid:durableId="1195265790">
    <w:abstractNumId w:val="17"/>
  </w:num>
  <w:num w:numId="5" w16cid:durableId="1522283111">
    <w:abstractNumId w:val="19"/>
  </w:num>
  <w:num w:numId="6" w16cid:durableId="894702253">
    <w:abstractNumId w:val="20"/>
  </w:num>
  <w:num w:numId="7" w16cid:durableId="959843278">
    <w:abstractNumId w:val="25"/>
  </w:num>
  <w:num w:numId="8" w16cid:durableId="1523394882">
    <w:abstractNumId w:val="16"/>
  </w:num>
  <w:num w:numId="9" w16cid:durableId="1028868284">
    <w:abstractNumId w:val="21"/>
  </w:num>
  <w:num w:numId="10" w16cid:durableId="1179393457">
    <w:abstractNumId w:val="18"/>
  </w:num>
  <w:num w:numId="11" w16cid:durableId="1041132552">
    <w:abstractNumId w:val="9"/>
  </w:num>
  <w:num w:numId="12" w16cid:durableId="1023897461">
    <w:abstractNumId w:val="7"/>
  </w:num>
  <w:num w:numId="13" w16cid:durableId="20278790">
    <w:abstractNumId w:val="6"/>
  </w:num>
  <w:num w:numId="14" w16cid:durableId="1988238851">
    <w:abstractNumId w:val="5"/>
  </w:num>
  <w:num w:numId="15" w16cid:durableId="1247878986">
    <w:abstractNumId w:val="4"/>
  </w:num>
  <w:num w:numId="16" w16cid:durableId="19596228">
    <w:abstractNumId w:val="8"/>
  </w:num>
  <w:num w:numId="17" w16cid:durableId="301738811">
    <w:abstractNumId w:val="3"/>
  </w:num>
  <w:num w:numId="18" w16cid:durableId="2138640948">
    <w:abstractNumId w:val="2"/>
  </w:num>
  <w:num w:numId="19" w16cid:durableId="773938709">
    <w:abstractNumId w:val="1"/>
  </w:num>
  <w:num w:numId="20" w16cid:durableId="281350711">
    <w:abstractNumId w:val="0"/>
  </w:num>
  <w:num w:numId="21" w16cid:durableId="1992324697">
    <w:abstractNumId w:val="10"/>
  </w:num>
  <w:num w:numId="22" w16cid:durableId="112600214">
    <w:abstractNumId w:val="27"/>
  </w:num>
  <w:num w:numId="23" w16cid:durableId="1268275865">
    <w:abstractNumId w:val="26"/>
  </w:num>
  <w:num w:numId="24" w16cid:durableId="1541700376">
    <w:abstractNumId w:val="15"/>
  </w:num>
  <w:num w:numId="25" w16cid:durableId="1246843179">
    <w:abstractNumId w:val="28"/>
  </w:num>
  <w:num w:numId="26" w16cid:durableId="470832649">
    <w:abstractNumId w:val="13"/>
  </w:num>
  <w:num w:numId="27" w16cid:durableId="226841243">
    <w:abstractNumId w:val="11"/>
  </w:num>
  <w:num w:numId="28" w16cid:durableId="1552644172">
    <w:abstractNumId w:val="8"/>
    <w:lvlOverride w:ilvl="0">
      <w:startOverride w:val="1"/>
    </w:lvlOverride>
  </w:num>
  <w:num w:numId="29" w16cid:durableId="641888149">
    <w:abstractNumId w:val="8"/>
    <w:lvlOverride w:ilvl="0">
      <w:startOverride w:val="1"/>
    </w:lvlOverride>
  </w:num>
  <w:num w:numId="30" w16cid:durableId="1775977448">
    <w:abstractNumId w:val="22"/>
  </w:num>
  <w:num w:numId="31" w16cid:durableId="9192889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oJn1DxS6pF62wPuCXWjurdSowju1jXaWziMbyluDopGMiX+swNbaNSkrOPyfrbItDhSj0Laf+2Pm+o4aRHbMw==" w:salt="srZ+VQgEDbS/NaITzLIry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314C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86713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00C4"/>
    <w:rsid w:val="0015177F"/>
    <w:rsid w:val="00153238"/>
    <w:rsid w:val="00153B8B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35EB8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53EC0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046B4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07DA5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612A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045B"/>
    <w:rsid w:val="007B143E"/>
    <w:rsid w:val="007B3982"/>
    <w:rsid w:val="007B534C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06442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112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876AF"/>
    <w:rsid w:val="00A90710"/>
    <w:rsid w:val="00A9219B"/>
    <w:rsid w:val="00A93AA0"/>
    <w:rsid w:val="00A9417E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5178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5752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6AA3"/>
    <w:rsid w:val="00C079E8"/>
    <w:rsid w:val="00C222B2"/>
    <w:rsid w:val="00C253E6"/>
    <w:rsid w:val="00C254A5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13CC"/>
    <w:rsid w:val="00C95537"/>
    <w:rsid w:val="00C9779C"/>
    <w:rsid w:val="00CA08CE"/>
    <w:rsid w:val="00CA0B61"/>
    <w:rsid w:val="00CA34AB"/>
    <w:rsid w:val="00CB00B8"/>
    <w:rsid w:val="00CB0BED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03B43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04DF9"/>
    <w:rsid w:val="00F103AF"/>
    <w:rsid w:val="00F11949"/>
    <w:rsid w:val="00F124C0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paragraph" w:customStyle="1" w:styleId="BiBBHeadline">
    <w:name w:val="BiBB Headline"/>
    <w:basedOn w:val="Heading1"/>
    <w:link w:val="BiBBHeadlineChar"/>
    <w:uiPriority w:val="1"/>
    <w:qFormat/>
    <w:rsid w:val="00607DA5"/>
    <w:pPr>
      <w:numPr>
        <w:numId w:val="0"/>
      </w:numPr>
      <w:jc w:val="center"/>
    </w:pPr>
    <w:rPr>
      <w:rFonts w:ascii="Reef" w:hAnsi="Reef"/>
      <w:color w:val="056336"/>
      <w:sz w:val="40"/>
      <w:szCs w:val="40"/>
    </w:rPr>
  </w:style>
  <w:style w:type="character" w:customStyle="1" w:styleId="BiBBHeadlineChar">
    <w:name w:val="BiBB Headline Char"/>
    <w:basedOn w:val="Heading1Char"/>
    <w:link w:val="BiBBHeadline"/>
    <w:uiPriority w:val="1"/>
    <w:rsid w:val="00607DA5"/>
    <w:rPr>
      <w:rFonts w:ascii="Reef" w:eastAsiaTheme="majorEastAsia" w:hAnsi="Reef" w:cstheme="majorBidi"/>
      <w:b/>
      <w:bCs/>
      <w:color w:val="056336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F04DF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04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59FFC-E2C8-4009-B5EC-7E0B8BB7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13</Pages>
  <Words>1819</Words>
  <Characters>11461</Characters>
  <Application>Microsoft Office Word</Application>
  <DocSecurity>8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19</cp:revision>
  <cp:lastPrinted>2020-06-23T07:54:00Z</cp:lastPrinted>
  <dcterms:created xsi:type="dcterms:W3CDTF">2024-01-09T10:03:00Z</dcterms:created>
  <dcterms:modified xsi:type="dcterms:W3CDTF">2024-04-22T14:16:00Z</dcterms:modified>
</cp:coreProperties>
</file>