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37321" w14:textId="160E2D77" w:rsidR="00F24066" w:rsidRPr="005106FC" w:rsidRDefault="00277BC6">
      <w:pPr>
        <w:spacing w:line="276" w:lineRule="auto"/>
        <w:rPr>
          <w:rFonts w:ascii="Sarabun Light" w:hAnsi="Sarabun Light" w:cs="Sarabun Light"/>
          <w:sz w:val="40"/>
          <w:szCs w:val="40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ABCF" wp14:editId="03123D48">
                <wp:simplePos x="0" y="0"/>
                <wp:positionH relativeFrom="column">
                  <wp:posOffset>213360</wp:posOffset>
                </wp:positionH>
                <wp:positionV relativeFrom="paragraph">
                  <wp:posOffset>5163820</wp:posOffset>
                </wp:positionV>
                <wp:extent cx="6334125" cy="363855"/>
                <wp:effectExtent l="0" t="0" r="9525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37643" w14:textId="568FBCD7" w:rsidR="001D6CE2" w:rsidRPr="00277BC6" w:rsidRDefault="001D6CE2" w:rsidP="001D6CE2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277BC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</w:t>
                            </w:r>
                            <w:r w:rsidR="007B469A" w:rsidRPr="00277BC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ätter</w:t>
                            </w:r>
                            <w:r w:rsidRPr="00277BC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für die Berufsbildungspraxis – Falk Howe</w:t>
                            </w:r>
                            <w:r w:rsidR="00277BC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277BC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277BC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74AB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8pt;margin-top:406.6pt;width:498.75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68rKw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" fillcolor="white [3201]" stroked="f" strokeweight=".5pt">
                <v:textbox>
                  <w:txbxContent>
                    <w:p w14:paraId="0E437643" w14:textId="568FBCD7" w:rsidR="001D6CE2" w:rsidRPr="00277BC6" w:rsidRDefault="001D6CE2" w:rsidP="001D6CE2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277BC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</w:t>
                      </w:r>
                      <w:r w:rsidR="007B469A" w:rsidRPr="00277BC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ätter</w:t>
                      </w:r>
                      <w:r w:rsidRPr="00277BC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für die Berufsbildungspraxis – Falk Howe</w:t>
                      </w:r>
                      <w:r w:rsidR="00277BC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277BC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277BC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1D6CE2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A408D7" wp14:editId="3FFDB3B1">
                <wp:simplePos x="0" y="0"/>
                <wp:positionH relativeFrom="column">
                  <wp:posOffset>184979</wp:posOffset>
                </wp:positionH>
                <wp:positionV relativeFrom="paragraph">
                  <wp:posOffset>6275705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A4278" w14:textId="77777777" w:rsidR="001D6CE2" w:rsidRDefault="001D6CE2" w:rsidP="001D6CE2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 w:rsidRPr="009E1CA8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 xml:space="preserve">Elektroinstallation eines Büros – </w:t>
                            </w:r>
                          </w:p>
                          <w:p w14:paraId="6C04C697" w14:textId="7B6E24CE" w:rsidR="001D6CE2" w:rsidRPr="009E1CA8" w:rsidRDefault="001D6CE2" w:rsidP="001D6CE2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Ablauf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08D7" id="Textfeld 1" o:spid="_x0000_s1027" type="#_x0000_t202" style="position:absolute;margin-left:14.55pt;margin-top:494.15pt;width:373.95pt;height:8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" fillcolor="white [3201]" stroked="f" strokeweight=".5pt">
                <v:textbox>
                  <w:txbxContent>
                    <w:p w14:paraId="2EEA4278" w14:textId="77777777" w:rsidR="001D6CE2" w:rsidRDefault="001D6CE2" w:rsidP="001D6CE2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 w:rsidRPr="009E1CA8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 xml:space="preserve">Elektroinstallation eines Büros – </w:t>
                      </w:r>
                    </w:p>
                    <w:p w14:paraId="6C04C697" w14:textId="7B6E24CE" w:rsidR="001D6CE2" w:rsidRPr="009E1CA8" w:rsidRDefault="001D6CE2" w:rsidP="001D6CE2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Ablauf</w:t>
                      </w:r>
                    </w:p>
                  </w:txbxContent>
                </v:textbox>
              </v:shape>
            </w:pict>
          </mc:Fallback>
        </mc:AlternateContent>
      </w:r>
      <w:r w:rsidR="0085411B" w:rsidRPr="005106FC">
        <w:rPr>
          <w:rFonts w:ascii="Sarabun Light" w:hAnsi="Sarabun Light" w:cs="Sarabun Light"/>
          <w:noProof/>
        </w:rPr>
        <w:drawing>
          <wp:anchor distT="0" distB="0" distL="114300" distR="114300" simplePos="0" relativeHeight="251665408" behindDoc="1" locked="0" layoutInCell="1" allowOverlap="1" wp14:anchorId="07967F78" wp14:editId="46679EAF">
            <wp:simplePos x="0" y="0"/>
            <wp:positionH relativeFrom="column">
              <wp:posOffset>-710759</wp:posOffset>
            </wp:positionH>
            <wp:positionV relativeFrom="paragraph">
              <wp:posOffset>-1160974</wp:posOffset>
            </wp:positionV>
            <wp:extent cx="7534655" cy="1057252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5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66" w:rsidRPr="005106FC">
        <w:rPr>
          <w:rFonts w:ascii="Sarabun Light" w:hAnsi="Sarabun Light" w:cs="Sarabun Light"/>
        </w:rPr>
        <w:br w:type="page"/>
      </w:r>
    </w:p>
    <w:p w14:paraId="7CEA1D97" w14:textId="77777777" w:rsidR="00EC7B65" w:rsidRPr="005106FC" w:rsidRDefault="00EC7B65" w:rsidP="00EC7B65">
      <w:pPr>
        <w:pStyle w:val="Title"/>
        <w:tabs>
          <w:tab w:val="clear" w:pos="2552"/>
        </w:tabs>
        <w:spacing w:before="0"/>
        <w:rPr>
          <w:rFonts w:ascii="Reef" w:hAnsi="Reef" w:cs="Reef"/>
          <w:color w:val="056336"/>
        </w:rPr>
      </w:pPr>
      <w:r w:rsidRPr="005106FC">
        <w:rPr>
          <w:rFonts w:ascii="Reef" w:hAnsi="Reef" w:cs="Reef"/>
          <w:color w:val="056336"/>
        </w:rPr>
        <w:lastRenderedPageBreak/>
        <w:t>Ablauf</w:t>
      </w:r>
    </w:p>
    <w:p w14:paraId="3C7E2E8E" w14:textId="77777777" w:rsidR="00E01306" w:rsidRPr="005106FC" w:rsidRDefault="00E01306" w:rsidP="00E70A7C">
      <w:pPr>
        <w:pStyle w:val="BodyText"/>
        <w:spacing w:after="0"/>
        <w:rPr>
          <w:rFonts w:ascii="Sarabun Light" w:hAnsi="Sarabun Light" w:cs="Sarabun Light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822C62" w:rsidRPr="005106FC" w14:paraId="0214EF64" w14:textId="77777777" w:rsidTr="001D6CE2">
        <w:tc>
          <w:tcPr>
            <w:tcW w:w="9684" w:type="dxa"/>
            <w:gridSpan w:val="4"/>
            <w:shd w:val="clear" w:color="auto" w:fill="ECECEC"/>
            <w:vAlign w:val="center"/>
          </w:tcPr>
          <w:p w14:paraId="7B13F398" w14:textId="77777777" w:rsidR="004C558A" w:rsidRPr="001D6CE2" w:rsidRDefault="00822C62" w:rsidP="007D2834">
            <w:pPr>
              <w:pStyle w:val="BodyText"/>
              <w:spacing w:after="0"/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</w:pPr>
            <w:r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 xml:space="preserve">Geplante </w:t>
            </w:r>
            <w:r w:rsidR="00363954"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>P</w:t>
            </w:r>
            <w:r w:rsidR="005F4034"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>hase</w:t>
            </w:r>
            <w:r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 xml:space="preserve">n / Gewichtung / </w:t>
            </w:r>
            <w:r w:rsidR="007D2834"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>Ablau</w:t>
            </w:r>
            <w:r w:rsidR="004C558A"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>f</w:t>
            </w:r>
          </w:p>
          <w:p w14:paraId="4FCCE25D" w14:textId="1349EC3D" w:rsidR="004C558A" w:rsidRPr="001D6CE2" w:rsidRDefault="004C558A" w:rsidP="007D2834">
            <w:pPr>
              <w:pStyle w:val="BodyText"/>
              <w:spacing w:after="0"/>
              <w:rPr>
                <w:rFonts w:ascii="Sarabun Medium" w:hAnsi="Sarabun Medium" w:cs="Sarabun Medium"/>
                <w:bCs/>
                <w:color w:val="auto"/>
                <w:sz w:val="24"/>
                <w:szCs w:val="24"/>
              </w:rPr>
            </w:pPr>
          </w:p>
        </w:tc>
      </w:tr>
      <w:tr w:rsidR="00BB7770" w:rsidRPr="005106FC" w14:paraId="79D75655" w14:textId="77777777" w:rsidTr="001D6CE2">
        <w:tc>
          <w:tcPr>
            <w:tcW w:w="9684" w:type="dxa"/>
            <w:gridSpan w:val="4"/>
            <w:shd w:val="clear" w:color="auto" w:fill="ECECEC"/>
          </w:tcPr>
          <w:p w14:paraId="4E9E023E" w14:textId="77777777" w:rsidR="00BB7770" w:rsidRPr="001D6CE2" w:rsidRDefault="0044718F" w:rsidP="00990E35">
            <w:pPr>
              <w:pStyle w:val="BodyText"/>
              <w:spacing w:after="0"/>
              <w:rPr>
                <w:rFonts w:ascii="Sarabun Medium" w:hAnsi="Sarabun Medium" w:cs="Sarabun Medium"/>
                <w:color w:val="auto"/>
              </w:rPr>
            </w:pPr>
            <w:r w:rsidRPr="001D6CE2">
              <w:rPr>
                <w:rFonts w:ascii="Sarabun Medium" w:hAnsi="Sarabun Medium" w:cs="Sarabun Medium"/>
                <w:color w:val="auto"/>
              </w:rPr>
              <w:t xml:space="preserve">Gesamtdauer: </w:t>
            </w:r>
            <w:r w:rsidR="005C2DA8" w:rsidRPr="001D6CE2">
              <w:rPr>
                <w:rFonts w:ascii="Sarabun Medium" w:hAnsi="Sarabun Medium" w:cs="Sarabun Medium"/>
                <w:color w:val="auto"/>
              </w:rPr>
              <w:t>16-20 Stunden</w:t>
            </w:r>
          </w:p>
          <w:p w14:paraId="78308E7D" w14:textId="0E17ECB3" w:rsidR="004C558A" w:rsidRPr="001D6CE2" w:rsidRDefault="004C558A" w:rsidP="00990E35">
            <w:pPr>
              <w:pStyle w:val="BodyText"/>
              <w:spacing w:after="0"/>
              <w:rPr>
                <w:rFonts w:ascii="Sarabun Light" w:hAnsi="Sarabun Light" w:cs="Sarabun Light"/>
                <w:color w:val="auto"/>
              </w:rPr>
            </w:pPr>
          </w:p>
        </w:tc>
      </w:tr>
      <w:tr w:rsidR="00822C62" w:rsidRPr="005106FC" w14:paraId="6D51B44F" w14:textId="77777777" w:rsidTr="00DB069C">
        <w:trPr>
          <w:trHeight w:val="1009"/>
        </w:trPr>
        <w:tc>
          <w:tcPr>
            <w:tcW w:w="2421" w:type="dxa"/>
            <w:shd w:val="clear" w:color="auto" w:fill="95C11F"/>
            <w:vAlign w:val="center"/>
          </w:tcPr>
          <w:p w14:paraId="5517F4A3" w14:textId="77777777" w:rsidR="00822C62" w:rsidRPr="005106FC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noProof/>
                <w:lang w:eastAsia="de-DE"/>
              </w:rPr>
            </w:pPr>
            <w:r w:rsidRPr="005106FC">
              <w:rPr>
                <w:rFonts w:ascii="Sarabun Light" w:hAnsi="Sarabun Light" w:cs="Sarabun Light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553E4CA8" wp14:editId="53EA0AB5">
                      <wp:extent cx="1260000" cy="360000"/>
                      <wp:effectExtent l="19050" t="0" r="16510" b="21590"/>
                      <wp:docPr id="5" name="Chevro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D7868E" w14:textId="77777777" w:rsidR="005C6A31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</w:t>
                                  </w:r>
                                  <w:r w:rsidR="005C6A31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6F01C4A4" w14:textId="1536F812" w:rsidR="002F51E2" w:rsidRPr="00822C62" w:rsidRDefault="002F51E2" w:rsidP="00822C6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53E4CA8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5" o:spid="_x0000_s1028" type="#_x0000_t55" style="width:99.2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" adj="18514" fillcolor="#056336" strokecolor="#1f497d [3215]" strokeweight="2pt">
                      <v:textbox inset="1mm,0,1mm,0">
                        <w:txbxContent>
                          <w:p w14:paraId="78D7868E" w14:textId="77777777" w:rsidR="005C6A31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</w:t>
                            </w:r>
                            <w:r w:rsidR="005C6A3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6F01C4A4" w14:textId="1536F812" w:rsidR="002F51E2" w:rsidRPr="00822C62" w:rsidRDefault="002F51E2" w:rsidP="00822C6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annahme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1" w:type="dxa"/>
            <w:shd w:val="clear" w:color="auto" w:fill="95C11F"/>
            <w:vAlign w:val="center"/>
          </w:tcPr>
          <w:p w14:paraId="1310F180" w14:textId="77777777" w:rsidR="00822C62" w:rsidRPr="005106FC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</w:rPr>
            </w:pPr>
            <w:r w:rsidRPr="005106FC">
              <w:rPr>
                <w:rFonts w:ascii="Sarabun Light" w:hAnsi="Sarabun Light" w:cs="Sarabun Light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40ED2863" wp14:editId="2666F465">
                      <wp:extent cx="1360800" cy="432000"/>
                      <wp:effectExtent l="19050" t="0" r="30480" b="25400"/>
                      <wp:docPr id="6" name="Chevro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0" cy="432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EB7B66" w14:textId="77777777" w:rsidR="005C6A31" w:rsidRDefault="002F51E2" w:rsidP="005C6A3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</w:t>
                                  </w:r>
                                  <w:r w:rsidR="005C6A31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3CABED19" w14:textId="790EE170" w:rsidR="002F51E2" w:rsidRPr="00803FC8" w:rsidRDefault="002F51E2" w:rsidP="005C6A3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ED2863" id="Chevron 6" o:spid="_x0000_s1029" type="#_x0000_t55" style="width:107.1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" adj="18171" fillcolor="#056336" strokecolor="#056336" strokeweight="2pt">
                      <v:textbox inset="1mm,0,1mm,0">
                        <w:txbxContent>
                          <w:p w14:paraId="4AEB7B66" w14:textId="77777777" w:rsidR="005C6A31" w:rsidRDefault="002F51E2" w:rsidP="005C6A3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</w:t>
                            </w:r>
                            <w:r w:rsidR="005C6A3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3CABED19" w14:textId="790EE170" w:rsidR="002F51E2" w:rsidRPr="00803FC8" w:rsidRDefault="002F51E2" w:rsidP="005C6A3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planung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1" w:type="dxa"/>
            <w:shd w:val="clear" w:color="auto" w:fill="95C11F"/>
            <w:vAlign w:val="center"/>
          </w:tcPr>
          <w:p w14:paraId="0C0D7EA4" w14:textId="77777777" w:rsidR="00822C62" w:rsidRPr="005106FC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</w:rPr>
            </w:pPr>
            <w:r w:rsidRPr="005106FC">
              <w:rPr>
                <w:rFonts w:ascii="Sarabun Light" w:hAnsi="Sarabun Light" w:cs="Sarabun Light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763ECA8B" wp14:editId="4601773E">
                      <wp:extent cx="1362075" cy="432000"/>
                      <wp:effectExtent l="19050" t="0" r="47625" b="25400"/>
                      <wp:docPr id="7" name="Chevro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432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F0C80" w14:textId="77777777" w:rsidR="002F51E2" w:rsidRPr="00803FC8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Auftragsdurchführung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3ECA8B" id="Chevron 7" o:spid="_x0000_s1030" type="#_x0000_t55" style="width:107.2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" adj="18175" fillcolor="#056336" strokecolor="#056336" strokeweight="2pt">
                      <v:textbox inset=",0,,0">
                        <w:txbxContent>
                          <w:p w14:paraId="4C1F0C80" w14:textId="77777777" w:rsidR="002F51E2" w:rsidRPr="00803FC8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Auftragsdurchführung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1" w:type="dxa"/>
            <w:shd w:val="clear" w:color="auto" w:fill="95C11F"/>
            <w:vAlign w:val="center"/>
          </w:tcPr>
          <w:p w14:paraId="7CC00376" w14:textId="77777777" w:rsidR="00822C62" w:rsidRPr="005106FC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</w:rPr>
            </w:pPr>
            <w:r w:rsidRPr="005106FC">
              <w:rPr>
                <w:rFonts w:ascii="Sarabun Light" w:hAnsi="Sarabun Light" w:cs="Sarabun Light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63051208" wp14:editId="146BE45E">
                      <wp:extent cx="1360800" cy="432000"/>
                      <wp:effectExtent l="19050" t="0" r="30480" b="25400"/>
                      <wp:docPr id="8" name="Chevro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0" cy="432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D88DF" w14:textId="77777777" w:rsidR="005C6A31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</w:t>
                                  </w:r>
                                  <w:r w:rsidR="005C6A31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59DE9E26" w14:textId="0366998E" w:rsidR="002F51E2" w:rsidRPr="00803FC8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051208" id="Chevron 8" o:spid="_x0000_s1031" type="#_x0000_t55" style="width:107.1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" adj="18171" fillcolor="#056336" strokecolor="#056336" strokeweight="2pt">
                      <v:textbox inset="0,0,0,0">
                        <w:txbxContent>
                          <w:p w14:paraId="121D88DF" w14:textId="77777777" w:rsidR="005C6A31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</w:t>
                            </w:r>
                            <w:r w:rsidR="005C6A3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59DE9E26" w14:textId="0366998E" w:rsidR="002F51E2" w:rsidRPr="00803FC8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abschluss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22C62" w:rsidRPr="005106FC" w14:paraId="49EA03AC" w14:textId="77777777" w:rsidTr="004C558A">
        <w:trPr>
          <w:trHeight w:val="303"/>
        </w:trPr>
        <w:tc>
          <w:tcPr>
            <w:tcW w:w="2421" w:type="dxa"/>
          </w:tcPr>
          <w:p w14:paraId="00E79729" w14:textId="77777777" w:rsidR="00822C62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Umfang in </w:t>
            </w:r>
            <w:r w:rsidR="00BB7770"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%</w:t>
            </w:r>
            <w:r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: </w:t>
            </w:r>
            <w:r w:rsidR="008E7749"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15</w:t>
            </w:r>
          </w:p>
          <w:p w14:paraId="727F3102" w14:textId="33FF6F3B" w:rsidR="001D6CE2" w:rsidRPr="005106FC" w:rsidRDefault="001D6CE2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</w:pPr>
          </w:p>
        </w:tc>
        <w:tc>
          <w:tcPr>
            <w:tcW w:w="2421" w:type="dxa"/>
          </w:tcPr>
          <w:p w14:paraId="148812BD" w14:textId="44CCCA32" w:rsidR="00822C62" w:rsidRPr="005106FC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Umfang in %:</w:t>
            </w:r>
            <w:r w:rsidR="008E7749"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 25</w:t>
            </w:r>
          </w:p>
        </w:tc>
        <w:tc>
          <w:tcPr>
            <w:tcW w:w="2421" w:type="dxa"/>
          </w:tcPr>
          <w:p w14:paraId="43439DA0" w14:textId="29543D8F" w:rsidR="00822C62" w:rsidRPr="005106FC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Umfang in %:</w:t>
            </w:r>
            <w:r w:rsidR="008E7749"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 40</w:t>
            </w:r>
          </w:p>
        </w:tc>
        <w:tc>
          <w:tcPr>
            <w:tcW w:w="2421" w:type="dxa"/>
          </w:tcPr>
          <w:p w14:paraId="1402C91C" w14:textId="66439BD2" w:rsidR="00822C62" w:rsidRPr="005106FC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Umfang in %:</w:t>
            </w:r>
            <w:r w:rsidR="008E7749"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 20</w:t>
            </w:r>
          </w:p>
        </w:tc>
      </w:tr>
      <w:tr w:rsidR="00822C62" w:rsidRPr="005106FC" w14:paraId="3F29AC76" w14:textId="77777777" w:rsidTr="004C558A">
        <w:trPr>
          <w:trHeight w:val="454"/>
        </w:trPr>
        <w:tc>
          <w:tcPr>
            <w:tcW w:w="2421" w:type="dxa"/>
          </w:tcPr>
          <w:p w14:paraId="319BC8C8" w14:textId="77777777" w:rsidR="00822C62" w:rsidRPr="001D6CE2" w:rsidRDefault="00F249D3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p w14:paraId="214B9C09" w14:textId="5258D157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Kundenauftrag analysieren &amp; Rahmenbedingungen prüfen</w:t>
            </w:r>
          </w:p>
          <w:p w14:paraId="6CADC029" w14:textId="77777777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Produktrecherche durchführen</w:t>
            </w:r>
          </w:p>
          <w:p w14:paraId="60B1DC41" w14:textId="77777777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Kunden beraten &amp; Leistungen konkretisieren</w:t>
            </w:r>
          </w:p>
          <w:p w14:paraId="40727EB1" w14:textId="3EC88B40" w:rsidR="0086558E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Dokumentation anlegen</w:t>
            </w:r>
          </w:p>
          <w:p w14:paraId="03732492" w14:textId="77777777" w:rsidR="00071980" w:rsidRPr="005106FC" w:rsidRDefault="00071980" w:rsidP="00990E35">
            <w:pPr>
              <w:pStyle w:val="Textfeld"/>
              <w:rPr>
                <w:rFonts w:ascii="Sarabun Light" w:hAnsi="Sarabun Light" w:cs="Sarabun Light"/>
                <w:b/>
                <w:noProof/>
                <w:color w:val="auto"/>
                <w:sz w:val="19"/>
                <w:szCs w:val="19"/>
                <w:lang w:eastAsia="de-DE"/>
              </w:rPr>
            </w:pPr>
          </w:p>
          <w:p w14:paraId="734EA777" w14:textId="77777777" w:rsidR="00990E35" w:rsidRPr="001D6CE2" w:rsidRDefault="00990E35" w:rsidP="00990E35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 xml:space="preserve">Einstieg </w:t>
            </w:r>
          </w:p>
          <w:p w14:paraId="7082B320" w14:textId="0C92EA57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Auftragsbeschreibung</w:t>
            </w:r>
          </w:p>
          <w:p w14:paraId="611EC9D6" w14:textId="77777777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Kundenprofil</w:t>
            </w:r>
          </w:p>
          <w:p w14:paraId="2B7B6370" w14:textId="2311B005" w:rsidR="0086558E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Gesprächsnotizen</w:t>
            </w:r>
          </w:p>
          <w:p w14:paraId="37A2860C" w14:textId="77777777" w:rsidR="00071980" w:rsidRPr="005106FC" w:rsidRDefault="00071980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</w:rPr>
            </w:pPr>
          </w:p>
          <w:p w14:paraId="70FD4356" w14:textId="77777777" w:rsidR="00822C62" w:rsidRPr="001D6CE2" w:rsidRDefault="00822C62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9F575C"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p w14:paraId="669278FC" w14:textId="59FBBED2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Dokumentation</w:t>
            </w:r>
          </w:p>
          <w:p w14:paraId="3F0D374C" w14:textId="5DF6A3EE" w:rsidR="0086558E" w:rsidRPr="005106FC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790F3E97" w14:textId="77777777" w:rsidR="00822C62" w:rsidRPr="005106FC" w:rsidRDefault="00822C62" w:rsidP="0086558E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noProof/>
                <w:color w:val="auto"/>
                <w:sz w:val="19"/>
                <w:szCs w:val="19"/>
              </w:rPr>
            </w:pPr>
          </w:p>
        </w:tc>
        <w:tc>
          <w:tcPr>
            <w:tcW w:w="2421" w:type="dxa"/>
          </w:tcPr>
          <w:p w14:paraId="58E11AD8" w14:textId="77777777" w:rsidR="00FB3791" w:rsidRPr="001D6CE2" w:rsidRDefault="00F249D3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p w14:paraId="2C26DB07" w14:textId="1E44AC70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color w:val="auto"/>
              </w:rPr>
              <w:t>Ausführungsplanung erstellen</w:t>
            </w:r>
          </w:p>
          <w:p w14:paraId="69AD626C" w14:textId="77777777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color w:val="auto"/>
              </w:rPr>
              <w:t>Geräte, Werkzeuge und Material zusammenstellen</w:t>
            </w:r>
          </w:p>
          <w:p w14:paraId="4ECFB133" w14:textId="5A041182" w:rsidR="0086558E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color w:val="auto"/>
              </w:rPr>
              <w:t>Zeit- und Arbeitsplan erstellen</w:t>
            </w:r>
          </w:p>
          <w:p w14:paraId="10CDDE7A" w14:textId="77777777" w:rsidR="002A427B" w:rsidRPr="005106FC" w:rsidRDefault="002A427B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44DCA5D8" w14:textId="77777777" w:rsidR="00193CC9" w:rsidRPr="001D6CE2" w:rsidRDefault="00193CC9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BB7770"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p w14:paraId="5AEEEC54" w14:textId="211D0A5B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Dokumentation</w:t>
            </w:r>
          </w:p>
          <w:p w14:paraId="5FD319CC" w14:textId="68A871A7" w:rsidR="0086558E" w:rsidRPr="005106FC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40918824" w14:textId="77777777" w:rsidR="00822C62" w:rsidRPr="005106FC" w:rsidRDefault="00822C62" w:rsidP="0086558E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2A20AF89" w14:textId="77777777" w:rsidR="00822C62" w:rsidRPr="005106FC" w:rsidRDefault="00822C62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</w:tc>
        <w:tc>
          <w:tcPr>
            <w:tcW w:w="2421" w:type="dxa"/>
          </w:tcPr>
          <w:p w14:paraId="42FAE82C" w14:textId="77777777" w:rsidR="00FB3791" w:rsidRPr="001D6CE2" w:rsidRDefault="00BE4785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p w14:paraId="2BB0602F" w14:textId="7359F2CF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color w:val="auto"/>
              </w:rPr>
              <w:t>Baustelle einrichten und vorbereiten</w:t>
            </w:r>
          </w:p>
          <w:p w14:paraId="2866AC0A" w14:textId="77777777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color w:val="auto"/>
              </w:rPr>
              <w:t>Elektroinstallation durchführen</w:t>
            </w:r>
          </w:p>
          <w:p w14:paraId="2EA9ABD0" w14:textId="348033CA" w:rsidR="0086558E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color w:val="auto"/>
              </w:rPr>
              <w:t>Ausführung der Installation prüfen</w:t>
            </w:r>
          </w:p>
          <w:p w14:paraId="3E311D82" w14:textId="77777777" w:rsidR="002A427B" w:rsidRPr="005106FC" w:rsidRDefault="002A427B" w:rsidP="002A427B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7D45E0FC" w14:textId="77777777" w:rsidR="00193CC9" w:rsidRPr="001D6CE2" w:rsidRDefault="00193CC9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BB7770"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p w14:paraId="4E6C90EA" w14:textId="2F45ABAD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Dokumentation</w:t>
            </w:r>
          </w:p>
          <w:p w14:paraId="7CD51ECD" w14:textId="4B95074B" w:rsidR="0086558E" w:rsidRPr="005106FC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170B9709" w14:textId="77777777" w:rsidR="00822C62" w:rsidRPr="005106FC" w:rsidRDefault="00822C62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</w:tc>
        <w:tc>
          <w:tcPr>
            <w:tcW w:w="2421" w:type="dxa"/>
          </w:tcPr>
          <w:p w14:paraId="32ADF1C9" w14:textId="77777777" w:rsidR="00FB3791" w:rsidRPr="001D6CE2" w:rsidRDefault="00BE4785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p w14:paraId="69AC203F" w14:textId="12B31BC9" w:rsidR="008E7749" w:rsidRPr="005106FC" w:rsidRDefault="00CF227E" w:rsidP="004C558A">
            <w:pPr>
              <w:pStyle w:val="ListBullet"/>
              <w:ind w:left="284" w:hanging="284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color w:val="auto"/>
              </w:rPr>
              <w:t xml:space="preserve">Dokumentation </w:t>
            </w:r>
            <w:r w:rsidR="00BF17B3">
              <w:rPr>
                <w:rFonts w:ascii="Sarabun Light" w:hAnsi="Sarabun Light" w:cs="Sarabun Light"/>
                <w:color w:val="auto"/>
              </w:rPr>
              <w:br/>
            </w:r>
            <w:r w:rsidRPr="005106FC">
              <w:rPr>
                <w:rFonts w:ascii="Sarabun Light" w:hAnsi="Sarabun Light" w:cs="Sarabun Light"/>
                <w:color w:val="auto"/>
              </w:rPr>
              <w:t>fertigstellen</w:t>
            </w:r>
          </w:p>
          <w:p w14:paraId="0B5E00E8" w14:textId="20C4171E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color w:val="auto"/>
              </w:rPr>
              <w:t>Übergabe durch</w:t>
            </w:r>
            <w:r w:rsidR="00BF17B3">
              <w:rPr>
                <w:rFonts w:ascii="Sarabun Light" w:hAnsi="Sarabun Light" w:cs="Sarabun Light"/>
                <w:color w:val="auto"/>
              </w:rPr>
              <w:t>-</w:t>
            </w:r>
            <w:r w:rsidR="00BF17B3">
              <w:rPr>
                <w:rFonts w:ascii="Sarabun Light" w:hAnsi="Sarabun Light" w:cs="Sarabun Light"/>
                <w:color w:val="auto"/>
              </w:rPr>
              <w:br/>
            </w:r>
            <w:r w:rsidRPr="005106FC">
              <w:rPr>
                <w:rFonts w:ascii="Sarabun Light" w:hAnsi="Sarabun Light" w:cs="Sarabun Light"/>
                <w:color w:val="auto"/>
              </w:rPr>
              <w:t>führen und Kunden einweisen</w:t>
            </w:r>
          </w:p>
          <w:p w14:paraId="56218ABA" w14:textId="26472715" w:rsidR="0086558E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color w:val="auto"/>
              </w:rPr>
              <w:t xml:space="preserve">Lernerfolg der </w:t>
            </w:r>
            <w:r w:rsidR="00BF17B3">
              <w:rPr>
                <w:rFonts w:ascii="Sarabun Light" w:hAnsi="Sarabun Light" w:cs="Sarabun Light"/>
                <w:color w:val="auto"/>
              </w:rPr>
              <w:br/>
            </w:r>
            <w:r w:rsidRPr="005106FC">
              <w:rPr>
                <w:rFonts w:ascii="Sarabun Light" w:hAnsi="Sarabun Light" w:cs="Sarabun Light"/>
                <w:color w:val="auto"/>
              </w:rPr>
              <w:t xml:space="preserve">gesamten Aufgabe </w:t>
            </w:r>
            <w:r w:rsidR="00BF17B3">
              <w:rPr>
                <w:rFonts w:ascii="Sarabun Light" w:hAnsi="Sarabun Light" w:cs="Sarabun Light"/>
                <w:color w:val="auto"/>
              </w:rPr>
              <w:br/>
            </w:r>
            <w:r w:rsidRPr="005106FC">
              <w:rPr>
                <w:rFonts w:ascii="Sarabun Light" w:hAnsi="Sarabun Light" w:cs="Sarabun Light"/>
                <w:color w:val="auto"/>
              </w:rPr>
              <w:t>reflektieren</w:t>
            </w:r>
          </w:p>
          <w:p w14:paraId="5FD3F230" w14:textId="77777777" w:rsidR="002A427B" w:rsidRPr="005106FC" w:rsidRDefault="002A427B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60FEF580" w14:textId="77777777" w:rsidR="00FB3791" w:rsidRPr="001D6CE2" w:rsidRDefault="00FB3791" w:rsidP="00193CC9">
            <w:pPr>
              <w:pStyle w:val="Textfeld"/>
              <w:rPr>
                <w:rFonts w:ascii="Sarabun SemiBold" w:hAnsi="Sarabun SemiBold" w:cs="Sarabun SemiBold"/>
                <w:bCs/>
                <w:color w:val="auto"/>
                <w:sz w:val="19"/>
                <w:szCs w:val="19"/>
              </w:rPr>
            </w:pPr>
            <w:r w:rsidRPr="001D6CE2">
              <w:rPr>
                <w:rFonts w:ascii="Sarabun SemiBold" w:hAnsi="Sarabun SemiBold" w:cs="Sarabun SemiBold"/>
                <w:bCs/>
                <w:color w:val="auto"/>
                <w:sz w:val="19"/>
                <w:szCs w:val="19"/>
              </w:rPr>
              <w:t>Bilanz</w:t>
            </w:r>
          </w:p>
          <w:p w14:paraId="3A1B8F46" w14:textId="2B52F669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Abnahme</w:t>
            </w:r>
          </w:p>
          <w:p w14:paraId="301D1614" w14:textId="594CC0D4" w:rsidR="002A427B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Reflexion</w:t>
            </w:r>
          </w:p>
          <w:p w14:paraId="66E4CA4A" w14:textId="77777777" w:rsidR="00FB3791" w:rsidRPr="005106FC" w:rsidRDefault="00FB3791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72316E98" w14:textId="77777777" w:rsidR="00FB3791" w:rsidRPr="001D6CE2" w:rsidRDefault="00FB3791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BB7770"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p w14:paraId="00C2338E" w14:textId="2FB4D62A" w:rsidR="008E7749" w:rsidRPr="005106FC" w:rsidRDefault="008E7749" w:rsidP="004C558A">
            <w:pPr>
              <w:pStyle w:val="ListBullet"/>
              <w:ind w:left="284" w:hanging="284"/>
              <w:rPr>
                <w:rFonts w:ascii="Sarabun Light" w:hAnsi="Sarabun Light" w:cs="Sarabun Light"/>
                <w:noProof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</w:rPr>
              <w:t>Dokumentation</w:t>
            </w:r>
          </w:p>
          <w:p w14:paraId="6D6CA4C4" w14:textId="291542EA" w:rsidR="0086558E" w:rsidRPr="005106FC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7BF9F49A" w14:textId="77777777" w:rsidR="00FB3791" w:rsidRPr="005106FC" w:rsidRDefault="00FB3791" w:rsidP="0066449A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</w:tc>
      </w:tr>
    </w:tbl>
    <w:p w14:paraId="3CC9EFBA" w14:textId="77777777" w:rsidR="00CA0B61" w:rsidRPr="001D6CE2" w:rsidRDefault="00F634C1" w:rsidP="00F634C1">
      <w:pPr>
        <w:pStyle w:val="BodyText"/>
        <w:spacing w:after="0"/>
        <w:rPr>
          <w:rFonts w:ascii="Sarabun Light" w:hAnsi="Sarabun Light" w:cs="Sarabun Light"/>
          <w:color w:val="056336"/>
          <w:sz w:val="16"/>
          <w:szCs w:val="16"/>
        </w:rPr>
      </w:pPr>
      <w:r w:rsidRPr="001D6CE2">
        <w:rPr>
          <w:rFonts w:ascii="Sarabun Light" w:hAnsi="Sarabun Light" w:cs="Sarabun Light"/>
          <w:color w:val="056336"/>
          <w:sz w:val="16"/>
          <w:szCs w:val="16"/>
        </w:rPr>
        <w:t xml:space="preserve">* </w:t>
      </w:r>
      <w:r w:rsidR="00BA0E5E" w:rsidRPr="001D6CE2">
        <w:rPr>
          <w:rFonts w:ascii="Sarabun Light" w:hAnsi="Sarabun Light" w:cs="Sarabun Light"/>
          <w:color w:val="056336"/>
          <w:sz w:val="16"/>
          <w:szCs w:val="16"/>
        </w:rPr>
        <w:t>Auflistung der geplanten Teilaufgaben</w:t>
      </w:r>
    </w:p>
    <w:p w14:paraId="0A492042" w14:textId="0D90C449" w:rsidR="0066623B" w:rsidRPr="005106FC" w:rsidRDefault="00ED36CA" w:rsidP="00E5585B">
      <w:pPr>
        <w:spacing w:line="276" w:lineRule="auto"/>
        <w:rPr>
          <w:rFonts w:ascii="Sarabun Light" w:hAnsi="Sarabun Light" w:cs="Sarabun Light"/>
          <w:sz w:val="16"/>
          <w:szCs w:val="16"/>
        </w:rPr>
      </w:pPr>
      <w:r w:rsidRPr="005106FC">
        <w:rPr>
          <w:rFonts w:ascii="Sarabun Light" w:hAnsi="Sarabun Light" w:cs="Sarabun Light"/>
          <w:sz w:val="16"/>
          <w:szCs w:val="16"/>
        </w:rPr>
        <w:br w:type="page"/>
      </w:r>
    </w:p>
    <w:p w14:paraId="32673CD9" w14:textId="77777777" w:rsidR="00575AC8" w:rsidRPr="005106FC" w:rsidRDefault="00575AC8" w:rsidP="002A427B">
      <w:pPr>
        <w:pStyle w:val="BodyText"/>
        <w:spacing w:after="0"/>
        <w:rPr>
          <w:rFonts w:ascii="Sarabun Light" w:hAnsi="Sarabun Light" w:cs="Sarabun Light"/>
          <w:sz w:val="16"/>
          <w:szCs w:val="16"/>
        </w:rPr>
        <w:sectPr w:rsidR="00575AC8" w:rsidRPr="005106FC" w:rsidSect="00D17818">
          <w:headerReference w:type="default" r:id="rId9"/>
          <w:footerReference w:type="default" r:id="rId10"/>
          <w:headerReference w:type="first" r:id="rId11"/>
          <w:pgSz w:w="11906" w:h="16838" w:code="9"/>
          <w:pgMar w:top="1843" w:right="1134" w:bottom="284" w:left="1134" w:header="709" w:footer="0" w:gutter="0"/>
          <w:cols w:space="708"/>
          <w:titlePg/>
          <w:docGrid w:linePitch="360"/>
        </w:sectPr>
      </w:pPr>
    </w:p>
    <w:p w14:paraId="3D962580" w14:textId="1F43E310" w:rsidR="00575AC8" w:rsidRPr="005106FC" w:rsidRDefault="00DC6B31" w:rsidP="00575AC8">
      <w:pPr>
        <w:rPr>
          <w:rFonts w:ascii="Sarabun Light" w:hAnsi="Sarabun Light" w:cs="Sarabun Light"/>
          <w:lang w:eastAsia="de-DE"/>
        </w:rPr>
      </w:pPr>
      <w:r w:rsidRPr="005106FC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A6AA63F" wp14:editId="338F6D3E">
            <wp:simplePos x="0" y="0"/>
            <wp:positionH relativeFrom="page">
              <wp:posOffset>19050</wp:posOffset>
            </wp:positionH>
            <wp:positionV relativeFrom="paragraph">
              <wp:posOffset>-1160780</wp:posOffset>
            </wp:positionV>
            <wp:extent cx="7660469" cy="10744476"/>
            <wp:effectExtent l="0" t="0" r="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69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98314" w14:textId="77777777" w:rsidR="00F7454A" w:rsidRPr="005106FC" w:rsidRDefault="00F7454A" w:rsidP="002A427B">
      <w:pPr>
        <w:pStyle w:val="BodyText"/>
        <w:spacing w:after="0"/>
        <w:rPr>
          <w:rFonts w:ascii="Sarabun Light" w:hAnsi="Sarabun Light" w:cs="Sarabun Light"/>
          <w:sz w:val="16"/>
          <w:szCs w:val="16"/>
        </w:rPr>
      </w:pPr>
    </w:p>
    <w:sectPr w:rsidR="00F7454A" w:rsidRPr="005106FC" w:rsidSect="00D17818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29EA6B" w14:textId="77777777" w:rsidR="00D17818" w:rsidRDefault="00D17818" w:rsidP="003A5E89">
      <w:r>
        <w:separator/>
      </w:r>
    </w:p>
  </w:endnote>
  <w:endnote w:type="continuationSeparator" w:id="0">
    <w:p w14:paraId="142F9A00" w14:textId="77777777" w:rsidR="00D17818" w:rsidRDefault="00D17818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179B30B2" w14:textId="77777777" w:rsidR="00C87AEE" w:rsidRPr="007C4F38" w:rsidRDefault="00C87AEE" w:rsidP="00C87AEE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C87AEE" w:rsidRDefault="002F51E2" w:rsidP="00C87A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6C6AB" w14:textId="77777777" w:rsidR="00D17818" w:rsidRDefault="00D17818" w:rsidP="003A5E89">
      <w:r>
        <w:separator/>
      </w:r>
    </w:p>
  </w:footnote>
  <w:footnote w:type="continuationSeparator" w:id="0">
    <w:p w14:paraId="0CB1C01B" w14:textId="77777777" w:rsidR="00D17818" w:rsidRDefault="00D17818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63E5D7FC" w:rsidR="002F51E2" w:rsidRPr="00C87AEE" w:rsidRDefault="0071349B" w:rsidP="0071349B">
    <w:pPr>
      <w:pStyle w:val="Footer"/>
      <w:rPr>
        <w:rFonts w:ascii="Reef" w:hAnsi="Reef" w:cs="Reef"/>
        <w:color w:val="056336"/>
        <w:sz w:val="24"/>
        <w:szCs w:val="24"/>
      </w:rPr>
    </w:pPr>
    <w:bookmarkStart w:id="0" w:name="_Hlk151812339"/>
    <w:bookmarkStart w:id="1" w:name="_Hlk151812340"/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="00C87AEE">
      <w:rPr>
        <w:rFonts w:ascii="Reef" w:hAnsi="Reef" w:cs="Reef"/>
        <w:color w:val="056336"/>
        <w:sz w:val="32"/>
        <w:szCs w:val="32"/>
      </w:rPr>
      <w:tab/>
      <w:t xml:space="preserve">   </w:t>
    </w:r>
    <w:r w:rsidRPr="005C6A31">
      <w:rPr>
        <w:rFonts w:ascii="Reef" w:hAnsi="Reef" w:cs="Reef"/>
        <w:color w:val="056336"/>
        <w:sz w:val="24"/>
        <w:szCs w:val="24"/>
      </w:rPr>
      <w:t>Stand:</w:t>
    </w:r>
    <w:r w:rsidR="00C87AEE">
      <w:rPr>
        <w:rFonts w:ascii="Reef" w:hAnsi="Reef" w:cs="Reef"/>
        <w:color w:val="056336"/>
        <w:sz w:val="24"/>
        <w:szCs w:val="24"/>
      </w:rPr>
      <w:t xml:space="preserve"> </w:t>
    </w:r>
    <w:r w:rsidR="00BF17B3">
      <w:rPr>
        <w:rStyle w:val="FooterChar"/>
        <w:rFonts w:ascii="Reef" w:hAnsi="Reef" w:cs="Reef"/>
        <w:color w:val="056336"/>
        <w:sz w:val="24"/>
        <w:szCs w:val="24"/>
      </w:rPr>
      <w:t>10.0</w:t>
    </w:r>
    <w:r w:rsidR="00AC7BEB">
      <w:rPr>
        <w:rStyle w:val="FooterChar"/>
        <w:rFonts w:ascii="Reef" w:hAnsi="Reef" w:cs="Reef"/>
        <w:color w:val="056336"/>
        <w:sz w:val="24"/>
        <w:szCs w:val="24"/>
      </w:rPr>
      <w:t>4</w:t>
    </w:r>
    <w:r w:rsidR="00BF17B3">
      <w:rPr>
        <w:rStyle w:val="FooterChar"/>
        <w:rFonts w:ascii="Reef" w:hAnsi="Reef" w:cs="Reef"/>
        <w:color w:val="056336"/>
        <w:sz w:val="24"/>
        <w:szCs w:val="24"/>
      </w:rPr>
      <w:t>.2024</w:t>
    </w:r>
    <w:r w:rsidRPr="005C6A31">
      <w:rPr>
        <w:rFonts w:ascii="Reef" w:hAnsi="Reef" w:cs="Reef"/>
        <w:color w:val="056336"/>
        <w:sz w:val="24"/>
        <w:szCs w:val="24"/>
      </w:rPr>
      <w:t xml:space="preserve"> </w:t>
    </w:r>
    <w:r w:rsidR="00C87AEE">
      <w:rPr>
        <w:rFonts w:ascii="Reef" w:hAnsi="Reef" w:cs="Reef"/>
        <w:color w:val="056336"/>
        <w:sz w:val="24"/>
        <w:szCs w:val="24"/>
      </w:rPr>
      <w:br/>
    </w:r>
    <w:r w:rsidRPr="007C4F38">
      <w:rPr>
        <w:rFonts w:ascii="Sarabun Light" w:hAnsi="Sarabun Light" w:cs="Sarabun Light"/>
        <w:color w:val="056336"/>
        <w:sz w:val="24"/>
        <w:szCs w:val="24"/>
      </w:rPr>
      <w:t>Elektroinstallation eines Büros</w:t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07823174">
    <w:abstractNumId w:val="15"/>
  </w:num>
  <w:num w:numId="2" w16cid:durableId="217715971">
    <w:abstractNumId w:val="12"/>
  </w:num>
  <w:num w:numId="3" w16cid:durableId="69431173">
    <w:abstractNumId w:val="24"/>
  </w:num>
  <w:num w:numId="4" w16cid:durableId="392042899">
    <w:abstractNumId w:val="18"/>
  </w:num>
  <w:num w:numId="5" w16cid:durableId="1622808385">
    <w:abstractNumId w:val="20"/>
  </w:num>
  <w:num w:numId="6" w16cid:durableId="1352873754">
    <w:abstractNumId w:val="21"/>
  </w:num>
  <w:num w:numId="7" w16cid:durableId="1785031687">
    <w:abstractNumId w:val="25"/>
  </w:num>
  <w:num w:numId="8" w16cid:durableId="300890333">
    <w:abstractNumId w:val="17"/>
  </w:num>
  <w:num w:numId="9" w16cid:durableId="2029677266">
    <w:abstractNumId w:val="23"/>
  </w:num>
  <w:num w:numId="10" w16cid:durableId="850609700">
    <w:abstractNumId w:val="19"/>
  </w:num>
  <w:num w:numId="11" w16cid:durableId="966009428">
    <w:abstractNumId w:val="9"/>
  </w:num>
  <w:num w:numId="12" w16cid:durableId="678312747">
    <w:abstractNumId w:val="7"/>
  </w:num>
  <w:num w:numId="13" w16cid:durableId="1838113110">
    <w:abstractNumId w:val="6"/>
  </w:num>
  <w:num w:numId="14" w16cid:durableId="616984611">
    <w:abstractNumId w:val="5"/>
  </w:num>
  <w:num w:numId="15" w16cid:durableId="344133613">
    <w:abstractNumId w:val="4"/>
  </w:num>
  <w:num w:numId="16" w16cid:durableId="2080394939">
    <w:abstractNumId w:val="8"/>
  </w:num>
  <w:num w:numId="17" w16cid:durableId="1927687264">
    <w:abstractNumId w:val="3"/>
  </w:num>
  <w:num w:numId="18" w16cid:durableId="1827472322">
    <w:abstractNumId w:val="2"/>
  </w:num>
  <w:num w:numId="19" w16cid:durableId="1904364219">
    <w:abstractNumId w:val="1"/>
  </w:num>
  <w:num w:numId="20" w16cid:durableId="4863961">
    <w:abstractNumId w:val="0"/>
  </w:num>
  <w:num w:numId="21" w16cid:durableId="1491558681">
    <w:abstractNumId w:val="10"/>
  </w:num>
  <w:num w:numId="22" w16cid:durableId="1556962712">
    <w:abstractNumId w:val="27"/>
  </w:num>
  <w:num w:numId="23" w16cid:durableId="1154444249">
    <w:abstractNumId w:val="26"/>
  </w:num>
  <w:num w:numId="24" w16cid:durableId="1880974320">
    <w:abstractNumId w:val="16"/>
  </w:num>
  <w:num w:numId="25" w16cid:durableId="2111267647">
    <w:abstractNumId w:val="28"/>
  </w:num>
  <w:num w:numId="26" w16cid:durableId="522666840">
    <w:abstractNumId w:val="14"/>
  </w:num>
  <w:num w:numId="27" w16cid:durableId="1145581662">
    <w:abstractNumId w:val="11"/>
  </w:num>
  <w:num w:numId="28" w16cid:durableId="1907565203">
    <w:abstractNumId w:val="22"/>
  </w:num>
  <w:num w:numId="29" w16cid:durableId="278150100">
    <w:abstractNumId w:val="13"/>
  </w:num>
  <w:num w:numId="30" w16cid:durableId="1422602938">
    <w:abstractNumId w:val="9"/>
  </w:num>
  <w:num w:numId="31" w16cid:durableId="1862818468">
    <w:abstractNumId w:val="9"/>
  </w:num>
  <w:num w:numId="32" w16cid:durableId="1978411034">
    <w:abstractNumId w:val="9"/>
  </w:num>
  <w:num w:numId="33" w16cid:durableId="1793671795">
    <w:abstractNumId w:val="9"/>
  </w:num>
  <w:num w:numId="34" w16cid:durableId="120535925">
    <w:abstractNumId w:val="9"/>
  </w:num>
  <w:num w:numId="35" w16cid:durableId="14239873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lx0fXsLn8KpVTooTMi7mEKrw67d+Rd1b5JKxOR168mD6Osf643bM25pjOT5vta8CLURSUpL6Y1bl2T2FJ5okJw==" w:salt="CIDH+NmFYKyDWsizAWWYsQ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37"/>
    <w:rsid w:val="00021DE3"/>
    <w:rsid w:val="00024B6A"/>
    <w:rsid w:val="00027732"/>
    <w:rsid w:val="000315B0"/>
    <w:rsid w:val="00034992"/>
    <w:rsid w:val="00034FD6"/>
    <w:rsid w:val="00037C5D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A00EC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54B5"/>
    <w:rsid w:val="001744C2"/>
    <w:rsid w:val="00180CCD"/>
    <w:rsid w:val="00183E60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1D6CE2"/>
    <w:rsid w:val="001F0888"/>
    <w:rsid w:val="00205C5D"/>
    <w:rsid w:val="00206CFD"/>
    <w:rsid w:val="00207021"/>
    <w:rsid w:val="002100C1"/>
    <w:rsid w:val="002121DF"/>
    <w:rsid w:val="0021570A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77BC6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4A3"/>
    <w:rsid w:val="0032780A"/>
    <w:rsid w:val="00327D1C"/>
    <w:rsid w:val="00341278"/>
    <w:rsid w:val="003503C9"/>
    <w:rsid w:val="0035402D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79B8"/>
    <w:rsid w:val="00470384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558A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6FC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851"/>
    <w:rsid w:val="00591C60"/>
    <w:rsid w:val="00593D99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C6A31"/>
    <w:rsid w:val="005D0564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36693"/>
    <w:rsid w:val="0063766D"/>
    <w:rsid w:val="00637E5F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4AD0"/>
    <w:rsid w:val="006D5B82"/>
    <w:rsid w:val="006D74E5"/>
    <w:rsid w:val="006D7679"/>
    <w:rsid w:val="006E2478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349B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221E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469A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075E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11F29"/>
    <w:rsid w:val="00913413"/>
    <w:rsid w:val="00923E46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6A7D"/>
    <w:rsid w:val="00AB7D14"/>
    <w:rsid w:val="00AC362E"/>
    <w:rsid w:val="00AC3E07"/>
    <w:rsid w:val="00AC628F"/>
    <w:rsid w:val="00AC721D"/>
    <w:rsid w:val="00AC7BEB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0CF1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4F5A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17B3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87AEE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17818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069C"/>
    <w:rsid w:val="00DB528E"/>
    <w:rsid w:val="00DB52F3"/>
    <w:rsid w:val="00DC35DF"/>
    <w:rsid w:val="00DC5B6B"/>
    <w:rsid w:val="00DC5DD2"/>
    <w:rsid w:val="00DC636B"/>
    <w:rsid w:val="00DC6B31"/>
    <w:rsid w:val="00DC75F8"/>
    <w:rsid w:val="00DD0393"/>
    <w:rsid w:val="00DE09AD"/>
    <w:rsid w:val="00DE5BE6"/>
    <w:rsid w:val="00DF22BF"/>
    <w:rsid w:val="00DF29AF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5585B"/>
    <w:rsid w:val="00E60E7D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315E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76F8"/>
    <w:rsid w:val="00F00E33"/>
    <w:rsid w:val="00F03265"/>
    <w:rsid w:val="00F04CE9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6D4AD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A76433-9F4E-44B5-8B6E-9903B59ED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3</Pages>
  <Words>136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vorlage-arbeitsmappe</vt:lpstr>
    </vt:vector>
  </TitlesOfParts>
  <Manager>Prof. Dr. Falk Howe;Prof. Dr. Sönke Knutzen</Manager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8</cp:revision>
  <cp:lastPrinted>2019-05-08T16:36:00Z</cp:lastPrinted>
  <dcterms:created xsi:type="dcterms:W3CDTF">2023-11-26T23:40:00Z</dcterms:created>
  <dcterms:modified xsi:type="dcterms:W3CDTF">2024-04-22T11:37:00Z</dcterms:modified>
</cp:coreProperties>
</file>