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30279" w14:textId="368E12E1" w:rsidR="007E1109" w:rsidRPr="00CC1ED0" w:rsidRDefault="00DE5FEF" w:rsidP="00CC1ED0">
      <w:pPr>
        <w:tabs>
          <w:tab w:val="left" w:pos="2780"/>
        </w:tabs>
        <w:sectPr w:rsidR="007E1109" w:rsidRPr="00CC1ED0" w:rsidSect="004F3633">
          <w:footerReference w:type="default" r:id="rId8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 w:rsidRPr="005D3D2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D6F7D" wp14:editId="4AB1E2B7">
                <wp:simplePos x="0" y="0"/>
                <wp:positionH relativeFrom="margin">
                  <wp:posOffset>0</wp:posOffset>
                </wp:positionH>
                <wp:positionV relativeFrom="paragraph">
                  <wp:posOffset>4886325</wp:posOffset>
                </wp:positionV>
                <wp:extent cx="6305550" cy="2962275"/>
                <wp:effectExtent l="0" t="0" r="0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5F2E81" w14:textId="2D0A3D0D" w:rsidR="00142F75" w:rsidRPr="001370ED" w:rsidRDefault="00142F75" w:rsidP="00142F75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1370ED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Handout für die Ausbildungspraxis - Falk Howe</w:t>
                            </w:r>
                            <w:r w:rsidR="009855E4" w:rsidRPr="001370ED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1370ED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9855E4" w:rsidRPr="001370ED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  <w:p w14:paraId="2A87CE3A" w14:textId="77777777" w:rsidR="00142F75" w:rsidRDefault="00142F75" w:rsidP="00142F75">
                            <w:pPr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</w:pPr>
                          </w:p>
                          <w:p w14:paraId="36FF45DC" w14:textId="5D640674" w:rsidR="00142F75" w:rsidRDefault="00142F75" w:rsidP="00142F75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 w:rsidRPr="004E64C9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Arbeitsprozess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 xml:space="preserve">e analysieren 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br/>
                              <w:t xml:space="preserve">und </w:t>
                            </w:r>
                            <w:r w:rsidR="00BE6E4A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eschreiben</w:t>
                            </w:r>
                          </w:p>
                          <w:p w14:paraId="7A27EB00" w14:textId="77777777" w:rsidR="00142F75" w:rsidRDefault="00142F75" w:rsidP="00142F75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</w:p>
                          <w:p w14:paraId="686F5649" w14:textId="4EBEC60C" w:rsidR="00142F75" w:rsidRPr="004E64C9" w:rsidRDefault="00142F75" w:rsidP="00142F75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Zuständigkeiten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D6F7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84.75pt;width:496.5pt;height:2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" fillcolor="white [3201]" stroked="f" strokeweight=".5pt">
                <v:textbox>
                  <w:txbxContent>
                    <w:p w14:paraId="3C5F2E81" w14:textId="2D0A3D0D" w:rsidR="00142F75" w:rsidRPr="001370ED" w:rsidRDefault="00142F75" w:rsidP="00142F75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1370ED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Handout für die Ausbildungspraxis - Falk Howe</w:t>
                      </w:r>
                      <w:r w:rsidR="009855E4" w:rsidRPr="001370ED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1370ED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9855E4" w:rsidRPr="001370ED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  <w:p w14:paraId="2A87CE3A" w14:textId="77777777" w:rsidR="00142F75" w:rsidRDefault="00142F75" w:rsidP="00142F75">
                      <w:pPr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</w:pPr>
                    </w:p>
                    <w:p w14:paraId="36FF45DC" w14:textId="5D640674" w:rsidR="00142F75" w:rsidRDefault="00142F75" w:rsidP="00142F75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 w:rsidRPr="004E64C9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Arbeitsprozess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 xml:space="preserve">e analysieren 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br/>
                        <w:t xml:space="preserve">und </w:t>
                      </w:r>
                      <w:r w:rsidR="00BE6E4A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b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eschreiben</w:t>
                      </w:r>
                    </w:p>
                    <w:p w14:paraId="7A27EB00" w14:textId="77777777" w:rsidR="00142F75" w:rsidRDefault="00142F75" w:rsidP="00142F75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</w:p>
                    <w:p w14:paraId="686F5649" w14:textId="4EBEC60C" w:rsidR="00142F75" w:rsidRPr="004E64C9" w:rsidRDefault="00142F75" w:rsidP="00142F75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Zuständigkeiten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3D22">
        <w:rPr>
          <w:noProof/>
        </w:rPr>
        <w:drawing>
          <wp:anchor distT="0" distB="0" distL="114300" distR="114300" simplePos="0" relativeHeight="251691008" behindDoc="1" locked="0" layoutInCell="1" allowOverlap="1" wp14:anchorId="05F73F2B" wp14:editId="2553633E">
            <wp:simplePos x="0" y="0"/>
            <wp:positionH relativeFrom="column">
              <wp:posOffset>-710566</wp:posOffset>
            </wp:positionH>
            <wp:positionV relativeFrom="paragraph">
              <wp:posOffset>-1250950</wp:posOffset>
            </wp:positionV>
            <wp:extent cx="7591877" cy="10648950"/>
            <wp:effectExtent l="0" t="0" r="9525" b="0"/>
            <wp:wrapNone/>
            <wp:docPr id="1850542397" name="Picture 1" descr="A person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42397" name="Picture 1" descr="A person in a gy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612" cy="1066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77EBD" w14:textId="43162093" w:rsidR="0020142E" w:rsidRDefault="0020142E">
      <w:pPr>
        <w:spacing w:line="276" w:lineRule="auto"/>
      </w:pPr>
    </w:p>
    <w:p w14:paraId="2D660C5A" w14:textId="77777777" w:rsidR="003C6E8B" w:rsidRPr="00AF216A" w:rsidRDefault="003C6E8B" w:rsidP="003C6E8B">
      <w:pPr>
        <w:pStyle w:val="BodyText"/>
        <w:jc w:val="center"/>
        <w:rPr>
          <w:rFonts w:ascii="Reef" w:hAnsi="Reef" w:cs="Reef"/>
          <w:color w:val="056336"/>
          <w:sz w:val="40"/>
          <w:szCs w:val="40"/>
        </w:rPr>
      </w:pPr>
      <w:r w:rsidRPr="00AF216A">
        <w:rPr>
          <w:rFonts w:ascii="Reef" w:hAnsi="Reef" w:cs="Reef"/>
          <w:color w:val="056336"/>
          <w:sz w:val="40"/>
          <w:szCs w:val="40"/>
        </w:rPr>
        <w:t>Zuständigkeiten</w:t>
      </w:r>
    </w:p>
    <w:p w14:paraId="3EF49D8E" w14:textId="77777777" w:rsidR="0020142E" w:rsidRDefault="0020142E" w:rsidP="0020142E">
      <w:pPr>
        <w:pStyle w:val="BodyText"/>
      </w:pPr>
    </w:p>
    <w:tbl>
      <w:tblPr>
        <w:tblStyle w:val="TableGrid"/>
        <w:tblW w:w="9650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134"/>
        <w:gridCol w:w="2129"/>
        <w:gridCol w:w="2129"/>
        <w:gridCol w:w="2129"/>
        <w:gridCol w:w="2129"/>
      </w:tblGrid>
      <w:tr w:rsidR="003C6E8B" w:rsidRPr="003C6E8B" w14:paraId="71429C60" w14:textId="77777777" w:rsidTr="002F3435">
        <w:trPr>
          <w:trHeight w:val="1134"/>
        </w:trPr>
        <w:tc>
          <w:tcPr>
            <w:tcW w:w="1134" w:type="dxa"/>
            <w:tcBorders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vAlign w:val="center"/>
          </w:tcPr>
          <w:p w14:paraId="494D27A7" w14:textId="77777777" w:rsidR="0020142E" w:rsidRPr="00AF216A" w:rsidRDefault="0020142E" w:rsidP="0020142E">
            <w:pPr>
              <w:pStyle w:val="BodyText"/>
              <w:jc w:val="left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Arbeits</w:t>
            </w:r>
            <w:r w:rsidR="003C6E8B"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-</w:t>
            </w:r>
            <w:r w:rsidR="003C6E8B"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</w:r>
            <w:r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person</w:t>
            </w:r>
          </w:p>
        </w:tc>
        <w:tc>
          <w:tcPr>
            <w:tcW w:w="2129" w:type="dxa"/>
            <w:tcBorders>
              <w:left w:val="single" w:sz="8" w:space="0" w:color="E36C0A" w:themeColor="accent6" w:themeShade="BF"/>
              <w:bottom w:val="single" w:sz="8" w:space="0" w:color="E36C0A" w:themeColor="accent6" w:themeShade="BF"/>
            </w:tcBorders>
            <w:vAlign w:val="center"/>
          </w:tcPr>
          <w:p w14:paraId="2FF70E0E" w14:textId="77777777" w:rsidR="0020142E" w:rsidRPr="00AF216A" w:rsidRDefault="0020142E" w:rsidP="0020142E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A</w:t>
            </w:r>
            <w:r w:rsidR="003C6E8B"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uftrags-</w:t>
            </w:r>
            <w:r w:rsidR="003C6E8B"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a</w:t>
            </w:r>
            <w:r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nnahme</w:t>
            </w:r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33E30781" w14:textId="77777777" w:rsidR="0020142E" w:rsidRPr="00AF216A" w:rsidRDefault="003C6E8B" w:rsidP="003C6E8B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Auftrags-</w:t>
            </w:r>
            <w:r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p</w:t>
            </w:r>
            <w:r w:rsidR="0020142E"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lanung</w:t>
            </w:r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27A3A03A" w14:textId="77777777" w:rsidR="0020142E" w:rsidRPr="00AF216A" w:rsidRDefault="003C6E8B" w:rsidP="003C6E8B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Auftrags-</w:t>
            </w:r>
            <w:r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d</w:t>
            </w:r>
            <w:r w:rsidR="0020142E"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urchführung</w:t>
            </w:r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4B46AC08" w14:textId="77777777" w:rsidR="0020142E" w:rsidRPr="00AF216A" w:rsidRDefault="003C6E8B" w:rsidP="003C6E8B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Auftrags</w:t>
            </w:r>
            <w:r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softHyphen/>
            </w:r>
            <w:r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a</w:t>
            </w:r>
            <w:r w:rsidR="0020142E" w:rsidRPr="00AF216A">
              <w:rPr>
                <w:rFonts w:ascii="Reef" w:hAnsi="Reef" w:cs="Reef"/>
                <w:b/>
                <w:color w:val="056336"/>
                <w:sz w:val="24"/>
                <w:szCs w:val="24"/>
              </w:rPr>
              <w:t>bschluss</w:t>
            </w:r>
          </w:p>
        </w:tc>
      </w:tr>
      <w:tr w:rsidR="003C6E8B" w14:paraId="5D720F25" w14:textId="77777777" w:rsidTr="002F3435">
        <w:trPr>
          <w:trHeight w:val="850"/>
        </w:trPr>
        <w:tc>
          <w:tcPr>
            <w:tcW w:w="1134" w:type="dxa"/>
            <w:tcBorders>
              <w:top w:val="single" w:sz="8" w:space="0" w:color="E36C0A" w:themeColor="accent6" w:themeShade="BF"/>
              <w:right w:val="single" w:sz="8" w:space="0" w:color="E36C0A" w:themeColor="accent6" w:themeShade="BF"/>
            </w:tcBorders>
            <w:vAlign w:val="center"/>
          </w:tcPr>
          <w:p w14:paraId="2375F72D" w14:textId="507CA9EC" w:rsidR="003C6E8B" w:rsidRPr="00AF216A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AF216A">
              <w:rPr>
                <w:rFonts w:ascii="Sarabun Light" w:hAnsi="Sarabun Light" w:cs="Sarabun Light"/>
                <w:color w:val="056336"/>
              </w:rPr>
              <w:t>Bürokraft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</w:tcBorders>
            <w:vAlign w:val="center"/>
          </w:tcPr>
          <w:p w14:paraId="7F984D3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28311D">
              <w:rPr>
                <w:rFonts w:cstheme="minorHAnsi"/>
                <w:color w:val="E36C0A" w:themeColor="accent6" w:themeShade="BF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⑥</w:t>
            </w:r>
            <w:r w:rsidRPr="002747E6">
              <w:rPr>
                <w:rFonts w:cstheme="minorHAnsi"/>
                <w:color w:val="E36C0A" w:themeColor="accent6" w:themeShade="BF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10D63475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①②③④⑤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04A73676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1DE10B0F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③④⑤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5FD4AEB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7BBBF054" w14:textId="5DA92A60" w:rsidR="003C6E8B" w:rsidRPr="00AF216A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AF216A">
              <w:rPr>
                <w:rFonts w:ascii="Sarabun Light" w:hAnsi="Sarabun Light" w:cs="Sarabun Light"/>
                <w:color w:val="056336"/>
              </w:rPr>
              <w:t>Meister</w:t>
            </w: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73FFCA5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2747E6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①②③④⑤⑥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37014C62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7DC260A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3AC30B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5897E6D1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7D3FC06D" w14:textId="68C2CBCD" w:rsidR="003C6E8B" w:rsidRPr="00AF216A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AF216A">
              <w:rPr>
                <w:rFonts w:ascii="Sarabun Light" w:hAnsi="Sarabun Light" w:cs="Sarabun Light"/>
                <w:color w:val="056336"/>
              </w:rPr>
              <w:t>Geselle</w:t>
            </w: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11C611E8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6A9B1F1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④⑤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71C6163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6D0F01A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6DDEA4A9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567EC3CE" w14:textId="77740E40" w:rsidR="003C6E8B" w:rsidRDefault="003C6E8B" w:rsidP="003C6E8B">
            <w:pPr>
              <w:pStyle w:val="BodyText"/>
              <w:jc w:val="left"/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582A948B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491891C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0E45F79A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2D388F4F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76FB3A6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15FD4DE" w14:textId="007EC57C" w:rsidR="003C6E8B" w:rsidRDefault="003C6E8B" w:rsidP="003C6E8B">
            <w:pPr>
              <w:pStyle w:val="BodyText"/>
              <w:jc w:val="left"/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24760AAA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F83D035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ED760C9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07A8EF91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1743872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EFC927B" w14:textId="7D480AD3" w:rsidR="003C6E8B" w:rsidRDefault="003C6E8B" w:rsidP="003C6E8B">
            <w:pPr>
              <w:pStyle w:val="BodyText"/>
              <w:jc w:val="left"/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5A8C4555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24CC71D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67F7953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35E6488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08C924DF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4A4C387" w14:textId="037E8B94" w:rsidR="003C6E8B" w:rsidRDefault="003C6E8B" w:rsidP="003C6E8B">
            <w:pPr>
              <w:pStyle w:val="BodyText"/>
              <w:jc w:val="left"/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0FEDDC26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332369EF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0A3BE47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4C79C6F" w14:textId="77777777" w:rsidR="003C6E8B" w:rsidRPr="00AF216A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AF216A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AF216A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AF216A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</w:tbl>
    <w:p w14:paraId="27982A9F" w14:textId="77777777" w:rsidR="0020142E" w:rsidRDefault="0020142E" w:rsidP="0020142E">
      <w:pPr>
        <w:pStyle w:val="BodyText"/>
      </w:pPr>
    </w:p>
    <w:p w14:paraId="13A7E4AA" w14:textId="508B21CD" w:rsidR="00CC1ED0" w:rsidRDefault="00CC1ED0">
      <w:pPr>
        <w:spacing w:line="276" w:lineRule="auto"/>
      </w:pPr>
      <w:r>
        <w:br w:type="page"/>
      </w:r>
    </w:p>
    <w:p w14:paraId="049C89D9" w14:textId="67F5C307" w:rsidR="0020142E" w:rsidRPr="00016095" w:rsidRDefault="00003CFB" w:rsidP="0020142E">
      <w:pPr>
        <w:pStyle w:val="BodyTex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7936" behindDoc="1" locked="0" layoutInCell="1" allowOverlap="1" wp14:anchorId="5A47D4AF" wp14:editId="2D9A7BB3">
            <wp:simplePos x="0" y="0"/>
            <wp:positionH relativeFrom="page">
              <wp:posOffset>0</wp:posOffset>
            </wp:positionH>
            <wp:positionV relativeFrom="paragraph">
              <wp:posOffset>-1344295</wp:posOffset>
            </wp:positionV>
            <wp:extent cx="7553325" cy="10594196"/>
            <wp:effectExtent l="0" t="0" r="0" b="0"/>
            <wp:wrapNone/>
            <wp:docPr id="14953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88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6D5F54">
      <w:headerReference w:type="default" r:id="rId11"/>
      <w:footerReference w:type="default" r:id="rId12"/>
      <w:pgSz w:w="11906" w:h="16838" w:code="9"/>
      <w:pgMar w:top="2127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4EE95A" w14:textId="77777777" w:rsidR="007142BB" w:rsidRDefault="007142BB" w:rsidP="003A5E89">
      <w:r>
        <w:separator/>
      </w:r>
    </w:p>
  </w:endnote>
  <w:endnote w:type="continuationSeparator" w:id="0">
    <w:p w14:paraId="39795390" w14:textId="77777777" w:rsidR="007142BB" w:rsidRDefault="007142BB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F74C" w14:textId="77777777" w:rsidR="003C6E8B" w:rsidRPr="00416DD6" w:rsidRDefault="003C6E8B" w:rsidP="00EF321F">
    <w:pPr>
      <w:pStyle w:val="Footer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EA6F5" w14:textId="77777777" w:rsidR="003C6E8B" w:rsidRDefault="003C6E8B" w:rsidP="00EF321F">
    <w:pPr>
      <w:pStyle w:val="Footer"/>
      <w:spacing w:after="0" w:line="240" w:lineRule="auto"/>
    </w:pPr>
  </w:p>
  <w:sdt>
    <w:sdtPr>
      <w:rPr>
        <w:rFonts w:ascii="Sarabun Light" w:hAnsi="Sarabun Light" w:cs="Sarabun Light"/>
        <w:color w:val="05633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  <w:color w:val="254585"/>
      </w:rPr>
    </w:sdtEndPr>
    <w:sdtContent>
      <w:p w14:paraId="3D752ECE" w14:textId="5CAB2EAA" w:rsidR="00AF216A" w:rsidRPr="00AF216A" w:rsidRDefault="00AF216A" w:rsidP="00AF216A">
        <w:pPr>
          <w:pStyle w:val="Footer"/>
          <w:tabs>
            <w:tab w:val="center" w:pos="4536"/>
            <w:tab w:val="right" w:pos="9072"/>
          </w:tabs>
          <w:spacing w:line="264" w:lineRule="auto"/>
          <w:jc w:val="center"/>
          <w:rPr>
            <w:color w:val="254585"/>
          </w:rPr>
        </w:pPr>
        <w:r w:rsidRPr="00E40D8A">
          <w:rPr>
            <w:rFonts w:ascii="Sarabun Light" w:hAnsi="Sarabun Light" w:cs="Sarabun Light"/>
            <w:color w:val="056336"/>
          </w:rPr>
          <w:t xml:space="preserve">Seite </w:t>
        </w:r>
        <w:r w:rsidRPr="00E40D8A">
          <w:rPr>
            <w:rFonts w:ascii="Sarabun Light" w:hAnsi="Sarabun Light" w:cs="Sarabun Light"/>
            <w:color w:val="056336"/>
          </w:rPr>
          <w:fldChar w:fldCharType="begin"/>
        </w:r>
        <w:r w:rsidRPr="00E40D8A">
          <w:rPr>
            <w:rFonts w:ascii="Sarabun Light" w:hAnsi="Sarabun Light" w:cs="Sarabun Light"/>
            <w:color w:val="056336"/>
          </w:rPr>
          <w:instrText>PAGE   \* MERGEFORMAT</w:instrText>
        </w:r>
        <w:r w:rsidRPr="00E40D8A">
          <w:rPr>
            <w:rFonts w:ascii="Sarabun Light" w:hAnsi="Sarabun Light" w:cs="Sarabun Light"/>
            <w:color w:val="056336"/>
          </w:rPr>
          <w:fldChar w:fldCharType="separate"/>
        </w:r>
        <w:r>
          <w:rPr>
            <w:rFonts w:ascii="Sarabun Light" w:hAnsi="Sarabun Light" w:cs="Sarabun Light"/>
            <w:color w:val="056336"/>
          </w:rPr>
          <w:t>2</w:t>
        </w:r>
        <w:r w:rsidRPr="00E40D8A">
          <w:rPr>
            <w:rFonts w:ascii="Sarabun Light" w:hAnsi="Sarabun Light" w:cs="Sarabun Light"/>
            <w:color w:val="056336"/>
          </w:rPr>
          <w:fldChar w:fldCharType="end"/>
        </w:r>
      </w:p>
    </w:sdtContent>
  </w:sdt>
  <w:p w14:paraId="0DC2AF5A" w14:textId="77777777" w:rsidR="00AF216A" w:rsidRPr="00416DD6" w:rsidRDefault="00AF216A" w:rsidP="00EF321F">
    <w:pPr>
      <w:pStyle w:val="Footer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8D952A" w14:textId="77777777" w:rsidR="007142BB" w:rsidRDefault="007142BB" w:rsidP="003A5E89">
      <w:r>
        <w:separator/>
      </w:r>
    </w:p>
  </w:footnote>
  <w:footnote w:type="continuationSeparator" w:id="0">
    <w:p w14:paraId="054F4E89" w14:textId="77777777" w:rsidR="007142BB" w:rsidRDefault="007142BB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A1D76" w14:textId="1834B28F" w:rsidR="003C6E8B" w:rsidRPr="00AF216A" w:rsidRDefault="00AF216A" w:rsidP="00AF216A">
    <w:pPr>
      <w:pStyle w:val="BodyText"/>
      <w:rPr>
        <w:rFonts w:ascii="Reef" w:hAnsi="Reef" w:cs="Reef"/>
        <w:color w:val="056336"/>
      </w:rPr>
    </w:pPr>
    <w:bookmarkStart w:id="0" w:name="_Hlk163804656"/>
    <w:r w:rsidRPr="007907C6">
      <w:rPr>
        <w:rFonts w:ascii="Reef" w:hAnsi="Reef" w:cs="Reef"/>
        <w:color w:val="056336"/>
      </w:rPr>
      <w:t>Arbeitsprozesse analysieren und beschreiben</w:t>
    </w:r>
    <w:r>
      <w:rPr>
        <w:rFonts w:ascii="Reef" w:hAnsi="Reef" w:cs="Reef"/>
        <w:color w:val="056336"/>
      </w:rPr>
      <w:t>: Elektroinstallation eines Büros</w:t>
    </w:r>
    <w:r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907C6">
      <w:rPr>
        <w:rFonts w:ascii="Reef" w:hAnsi="Reef" w:cs="Reef"/>
        <w:color w:val="056336"/>
      </w:rPr>
      <w:t>Stand April 2024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152718413">
    <w:abstractNumId w:val="14"/>
  </w:num>
  <w:num w:numId="2" w16cid:durableId="800462157">
    <w:abstractNumId w:val="12"/>
  </w:num>
  <w:num w:numId="3" w16cid:durableId="463893649">
    <w:abstractNumId w:val="24"/>
  </w:num>
  <w:num w:numId="4" w16cid:durableId="172651828">
    <w:abstractNumId w:val="17"/>
  </w:num>
  <w:num w:numId="5" w16cid:durableId="1312372578">
    <w:abstractNumId w:val="19"/>
  </w:num>
  <w:num w:numId="6" w16cid:durableId="979573092">
    <w:abstractNumId w:val="20"/>
  </w:num>
  <w:num w:numId="7" w16cid:durableId="1366710137">
    <w:abstractNumId w:val="25"/>
  </w:num>
  <w:num w:numId="8" w16cid:durableId="1879850346">
    <w:abstractNumId w:val="16"/>
  </w:num>
  <w:num w:numId="9" w16cid:durableId="1903520800">
    <w:abstractNumId w:val="21"/>
  </w:num>
  <w:num w:numId="10" w16cid:durableId="1432554263">
    <w:abstractNumId w:val="18"/>
  </w:num>
  <w:num w:numId="11" w16cid:durableId="833182209">
    <w:abstractNumId w:val="9"/>
  </w:num>
  <w:num w:numId="12" w16cid:durableId="1047293638">
    <w:abstractNumId w:val="7"/>
  </w:num>
  <w:num w:numId="13" w16cid:durableId="1414889373">
    <w:abstractNumId w:val="6"/>
  </w:num>
  <w:num w:numId="14" w16cid:durableId="480734300">
    <w:abstractNumId w:val="5"/>
  </w:num>
  <w:num w:numId="15" w16cid:durableId="1673948497">
    <w:abstractNumId w:val="4"/>
  </w:num>
  <w:num w:numId="16" w16cid:durableId="735395031">
    <w:abstractNumId w:val="8"/>
  </w:num>
  <w:num w:numId="17" w16cid:durableId="1377657071">
    <w:abstractNumId w:val="3"/>
  </w:num>
  <w:num w:numId="18" w16cid:durableId="1737237378">
    <w:abstractNumId w:val="2"/>
  </w:num>
  <w:num w:numId="19" w16cid:durableId="1113206436">
    <w:abstractNumId w:val="1"/>
  </w:num>
  <w:num w:numId="20" w16cid:durableId="943343211">
    <w:abstractNumId w:val="0"/>
  </w:num>
  <w:num w:numId="21" w16cid:durableId="182593323">
    <w:abstractNumId w:val="10"/>
  </w:num>
  <w:num w:numId="22" w16cid:durableId="964432026">
    <w:abstractNumId w:val="27"/>
  </w:num>
  <w:num w:numId="23" w16cid:durableId="1978802197">
    <w:abstractNumId w:val="26"/>
  </w:num>
  <w:num w:numId="24" w16cid:durableId="1893694822">
    <w:abstractNumId w:val="15"/>
  </w:num>
  <w:num w:numId="25" w16cid:durableId="1546527585">
    <w:abstractNumId w:val="28"/>
  </w:num>
  <w:num w:numId="26" w16cid:durableId="1315451540">
    <w:abstractNumId w:val="13"/>
  </w:num>
  <w:num w:numId="27" w16cid:durableId="544561109">
    <w:abstractNumId w:val="11"/>
  </w:num>
  <w:num w:numId="28" w16cid:durableId="104233630">
    <w:abstractNumId w:val="8"/>
    <w:lvlOverride w:ilvl="0">
      <w:startOverride w:val="1"/>
    </w:lvlOverride>
  </w:num>
  <w:num w:numId="29" w16cid:durableId="121774692">
    <w:abstractNumId w:val="8"/>
    <w:lvlOverride w:ilvl="0">
      <w:startOverride w:val="1"/>
    </w:lvlOverride>
  </w:num>
  <w:num w:numId="30" w16cid:durableId="2089383006">
    <w:abstractNumId w:val="22"/>
  </w:num>
  <w:num w:numId="31" w16cid:durableId="151507018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CFB"/>
    <w:rsid w:val="00003E0B"/>
    <w:rsid w:val="00007E85"/>
    <w:rsid w:val="00016095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370ED"/>
    <w:rsid w:val="00142F75"/>
    <w:rsid w:val="00146F4F"/>
    <w:rsid w:val="0015177F"/>
    <w:rsid w:val="00153B8B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2F6344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E6790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3759"/>
    <w:rsid w:val="005C5907"/>
    <w:rsid w:val="005C646D"/>
    <w:rsid w:val="005D3D12"/>
    <w:rsid w:val="005D3D2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6AEF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740E"/>
    <w:rsid w:val="006F2F90"/>
    <w:rsid w:val="006F49DC"/>
    <w:rsid w:val="006F6F28"/>
    <w:rsid w:val="00706290"/>
    <w:rsid w:val="00710D70"/>
    <w:rsid w:val="00712B8B"/>
    <w:rsid w:val="007142B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6089"/>
    <w:rsid w:val="00797F49"/>
    <w:rsid w:val="007A0180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87971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5E4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219B"/>
    <w:rsid w:val="00A93AA0"/>
    <w:rsid w:val="00AA4D78"/>
    <w:rsid w:val="00AA56C3"/>
    <w:rsid w:val="00AA65B1"/>
    <w:rsid w:val="00AA786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216A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658CD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E6E4A"/>
    <w:rsid w:val="00BF6FF6"/>
    <w:rsid w:val="00C00B51"/>
    <w:rsid w:val="00C0166B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5AF7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323E"/>
    <w:rsid w:val="00D05E48"/>
    <w:rsid w:val="00D10F85"/>
    <w:rsid w:val="00D14316"/>
    <w:rsid w:val="00D16816"/>
    <w:rsid w:val="00D16BF1"/>
    <w:rsid w:val="00D204EF"/>
    <w:rsid w:val="00D2376A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E5FEF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6BDD"/>
    <w:rsid w:val="00F26F39"/>
    <w:rsid w:val="00F306C2"/>
    <w:rsid w:val="00F32900"/>
    <w:rsid w:val="00F37D2B"/>
    <w:rsid w:val="00F42417"/>
    <w:rsid w:val="00F44897"/>
    <w:rsid w:val="00F50EB0"/>
    <w:rsid w:val="00F51AD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49A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312B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rsid w:val="001116CD"/>
    <w:pPr>
      <w:jc w:val="both"/>
    </w:pPr>
  </w:style>
  <w:style w:type="character" w:customStyle="1" w:styleId="BodyTextChar">
    <w:name w:val="Body Text Char"/>
    <w:basedOn w:val="DefaultParagraphFont"/>
    <w:link w:val="BodyText"/>
    <w:rsid w:val="001116CD"/>
    <w:rPr>
      <w:rFonts w:cs="Times New Roman"/>
    </w:rPr>
  </w:style>
  <w:style w:type="paragraph" w:styleId="ListNumber">
    <w:name w:val="List Number"/>
    <w:basedOn w:val="Normal"/>
    <w:link w:val="ListNumberChar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Header">
    <w:name w:val="header"/>
    <w:basedOn w:val="Normal"/>
    <w:link w:val="HeaderChar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23F78"/>
    <w:pPr>
      <w:ind w:left="720"/>
      <w:contextualSpacing/>
    </w:pPr>
  </w:style>
  <w:style w:type="paragraph" w:styleId="Title">
    <w:name w:val="Title"/>
    <w:basedOn w:val="Normal"/>
    <w:next w:val="BodyText"/>
    <w:link w:val="TitleChar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leGrid">
    <w:name w:val="Table Grid"/>
    <w:basedOn w:val="TableNormal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Numb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NumberChar">
    <w:name w:val="List Number Char"/>
    <w:basedOn w:val="DefaultParagraphFont"/>
    <w:link w:val="ListNumb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NumberChar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Normal"/>
    <w:rsid w:val="00B5357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Textfeld-blau">
    <w:name w:val="Textfeld-blau"/>
    <w:basedOn w:val="BodyText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BodyTextChar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53CBAE-9529-4FE4-85D8-4F07720F4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48</Words>
  <Characters>363</Characters>
  <Application>Microsoft Office Word</Application>
  <DocSecurity>0</DocSecurity>
  <Lines>6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Arbeitsmappe Kompetenzwerkstatt Band 2</vt:lpstr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17</cp:revision>
  <cp:lastPrinted>2020-06-23T07:54:00Z</cp:lastPrinted>
  <dcterms:created xsi:type="dcterms:W3CDTF">2023-12-06T08:16:00Z</dcterms:created>
  <dcterms:modified xsi:type="dcterms:W3CDTF">2024-04-23T13:53:00Z</dcterms:modified>
</cp:coreProperties>
</file>