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342458D9" w:rsidR="007E1109" w:rsidRPr="00CC1ED0" w:rsidRDefault="008D5A54" w:rsidP="00CC1ED0">
      <w:pPr>
        <w:tabs>
          <w:tab w:val="left" w:pos="2780"/>
        </w:tabs>
        <w:sectPr w:rsidR="007E1109" w:rsidRPr="00CC1ED0" w:rsidSect="004F3633">
          <w:footerReference w:type="default" r:id="rId8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B8989C" wp14:editId="4764DD97">
                <wp:simplePos x="0" y="0"/>
                <wp:positionH relativeFrom="margin">
                  <wp:posOffset>0</wp:posOffset>
                </wp:positionH>
                <wp:positionV relativeFrom="paragraph">
                  <wp:posOffset>4867275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84186A" w14:textId="503B810B" w:rsidR="00757380" w:rsidRPr="00921CB5" w:rsidRDefault="00757380" w:rsidP="00757380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921CB5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Handout für die Ausbildungspraxis - Falk Howe</w:t>
                            </w:r>
                            <w:r w:rsidR="00EA5F83" w:rsidRPr="00921CB5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21CB5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Sönke </w:t>
                            </w:r>
                            <w:proofErr w:type="spellStart"/>
                            <w:r w:rsidRPr="00921CB5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Knutzen</w:t>
                            </w:r>
                            <w:proofErr w:type="spellEnd"/>
                            <w:r w:rsidR="00EA5F83" w:rsidRPr="00921CB5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p w14:paraId="53A97B64" w14:textId="77777777" w:rsidR="00757380" w:rsidRDefault="00757380" w:rsidP="00757380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27EF7FD9" w14:textId="3F40F64F" w:rsidR="00757380" w:rsidRDefault="00757380" w:rsidP="00757380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7E369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2A087D7A" w14:textId="24B25D0C" w:rsidR="00757380" w:rsidRDefault="00757380" w:rsidP="00757380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</w:p>
                          <w:p w14:paraId="7A12D37C" w14:textId="2EC765B2" w:rsidR="00757380" w:rsidRPr="004E64C9" w:rsidRDefault="00757380" w:rsidP="00757380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Varianten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8989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83.25pt;width:496.5pt;height:233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" fillcolor="white [3201]" stroked="f" strokeweight=".5pt">
                <v:textbox>
                  <w:txbxContent>
                    <w:p w14:paraId="5184186A" w14:textId="503B810B" w:rsidR="00757380" w:rsidRPr="00921CB5" w:rsidRDefault="00757380" w:rsidP="00757380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921CB5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Handout für die Ausbildungspraxis - Falk Howe</w:t>
                      </w:r>
                      <w:r w:rsidR="00EA5F83" w:rsidRPr="00921CB5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921CB5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Sönke </w:t>
                      </w:r>
                      <w:proofErr w:type="spellStart"/>
                      <w:r w:rsidRPr="00921CB5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Knutzen</w:t>
                      </w:r>
                      <w:proofErr w:type="spellEnd"/>
                      <w:r w:rsidR="00EA5F83" w:rsidRPr="00921CB5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p w14:paraId="53A97B64" w14:textId="77777777" w:rsidR="00757380" w:rsidRDefault="00757380" w:rsidP="00757380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27EF7FD9" w14:textId="3F40F64F" w:rsidR="00757380" w:rsidRDefault="00757380" w:rsidP="00757380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7E369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2A087D7A" w14:textId="24B25D0C" w:rsidR="00757380" w:rsidRDefault="00757380" w:rsidP="00757380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</w:p>
                    <w:p w14:paraId="7A12D37C" w14:textId="2EC765B2" w:rsidR="00757380" w:rsidRPr="004E64C9" w:rsidRDefault="00757380" w:rsidP="00757380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Varianten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708416" behindDoc="1" locked="0" layoutInCell="1" allowOverlap="1" wp14:anchorId="79AB6737" wp14:editId="0395C14D">
            <wp:simplePos x="0" y="0"/>
            <wp:positionH relativeFrom="column">
              <wp:posOffset>-710566</wp:posOffset>
            </wp:positionH>
            <wp:positionV relativeFrom="paragraph">
              <wp:posOffset>-1250950</wp:posOffset>
            </wp:positionV>
            <wp:extent cx="7598667" cy="10658475"/>
            <wp:effectExtent l="0" t="0" r="2540" b="0"/>
            <wp:wrapNone/>
            <wp:docPr id="1485386334" name="Picture 1" descr="A group of men wearing hard hats and ja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86334" name="Picture 1" descr="A group of men wearing hard hats and jacke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438" cy="1067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D1622" w14:textId="77777777" w:rsidR="0020142E" w:rsidRPr="00120970" w:rsidRDefault="0020142E" w:rsidP="0020142E">
      <w:pPr>
        <w:pStyle w:val="BodyText"/>
        <w:jc w:val="center"/>
        <w:rPr>
          <w:rFonts w:ascii="Reef" w:hAnsi="Reef" w:cs="Reef"/>
          <w:b/>
          <w:bCs/>
          <w:color w:val="056336"/>
          <w:sz w:val="40"/>
          <w:szCs w:val="40"/>
        </w:rPr>
      </w:pPr>
      <w:r w:rsidRPr="00120970">
        <w:rPr>
          <w:rFonts w:ascii="Reef" w:hAnsi="Reef" w:cs="Reef"/>
          <w:b/>
          <w:bCs/>
          <w:color w:val="056336"/>
          <w:sz w:val="40"/>
          <w:szCs w:val="40"/>
        </w:rPr>
        <w:lastRenderedPageBreak/>
        <w:t>Varianten</w:t>
      </w:r>
    </w:p>
    <w:p w14:paraId="70B43E65" w14:textId="2805F49E" w:rsidR="006305EB" w:rsidRDefault="00921CB5" w:rsidP="006305EB">
      <w:pPr>
        <w:spacing w:line="276" w:lineRule="auto"/>
        <w:jc w:val="center"/>
      </w:pP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F28F019" wp14:editId="13440561">
                <wp:simplePos x="0" y="0"/>
                <wp:positionH relativeFrom="column">
                  <wp:posOffset>5192395</wp:posOffset>
                </wp:positionH>
                <wp:positionV relativeFrom="paragraph">
                  <wp:posOffset>2523490</wp:posOffset>
                </wp:positionV>
                <wp:extent cx="719455" cy="359410"/>
                <wp:effectExtent l="0" t="0" r="4445" b="254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AC39B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8F019" id="_x0000_s1027" type="#_x0000_t202" style="position:absolute;left:0;text-align:left;margin-left:408.85pt;margin-top:198.7pt;width:56.65pt;height:28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" stroked="f">
                <v:textbox>
                  <w:txbxContent>
                    <w:p w14:paraId="3D9AC39B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E644197" wp14:editId="372EA385">
                <wp:simplePos x="0" y="0"/>
                <wp:positionH relativeFrom="column">
                  <wp:posOffset>5189220</wp:posOffset>
                </wp:positionH>
                <wp:positionV relativeFrom="paragraph">
                  <wp:posOffset>1450975</wp:posOffset>
                </wp:positionV>
                <wp:extent cx="719455" cy="359410"/>
                <wp:effectExtent l="0" t="0" r="4445" b="254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EA0D6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4197" id="_x0000_s1028" type="#_x0000_t202" style="position:absolute;left:0;text-align:left;margin-left:408.6pt;margin-top:114.25pt;width:56.65pt;height:28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" stroked="f">
                <v:textbox>
                  <w:txbxContent>
                    <w:p w14:paraId="2DFEA0D6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9F636A" wp14:editId="22D3ECC2">
                <wp:simplePos x="0" y="0"/>
                <wp:positionH relativeFrom="column">
                  <wp:posOffset>5189220</wp:posOffset>
                </wp:positionH>
                <wp:positionV relativeFrom="paragraph">
                  <wp:posOffset>909955</wp:posOffset>
                </wp:positionV>
                <wp:extent cx="719455" cy="359410"/>
                <wp:effectExtent l="0" t="0" r="4445" b="254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DE068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F636A" id="_x0000_s1029" type="#_x0000_t202" style="position:absolute;left:0;text-align:left;margin-left:408.6pt;margin-top:71.65pt;width:56.65pt;height:28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Ii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" stroked="f">
                <v:textbox>
                  <w:txbxContent>
                    <w:p w14:paraId="6FCDE068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C8301EF" wp14:editId="0D5A4890">
                <wp:simplePos x="0" y="0"/>
                <wp:positionH relativeFrom="column">
                  <wp:posOffset>5185410</wp:posOffset>
                </wp:positionH>
                <wp:positionV relativeFrom="paragraph">
                  <wp:posOffset>331470</wp:posOffset>
                </wp:positionV>
                <wp:extent cx="719455" cy="359410"/>
                <wp:effectExtent l="0" t="0" r="4445" b="254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230C1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01EF" id="_x0000_s1030" type="#_x0000_t202" style="position:absolute;left:0;text-align:left;margin-left:408.3pt;margin-top:26.1pt;width:56.65pt;height:28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" stroked="f">
                <v:textbox>
                  <w:txbxContent>
                    <w:p w14:paraId="538230C1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C00B8CD" wp14:editId="32F9160D">
                <wp:simplePos x="0" y="0"/>
                <wp:positionH relativeFrom="column">
                  <wp:posOffset>4019550</wp:posOffset>
                </wp:positionH>
                <wp:positionV relativeFrom="paragraph">
                  <wp:posOffset>331470</wp:posOffset>
                </wp:positionV>
                <wp:extent cx="719455" cy="359410"/>
                <wp:effectExtent l="0" t="0" r="4445" b="254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41892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B8CD" id="_x0000_s1031" type="#_x0000_t202" style="position:absolute;left:0;text-align:left;margin-left:316.5pt;margin-top:26.1pt;width:56.65pt;height:28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Vl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" stroked="f">
                <v:textbox>
                  <w:txbxContent>
                    <w:p w14:paraId="7B641892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549C1C5" wp14:editId="18CFB728">
                <wp:simplePos x="0" y="0"/>
                <wp:positionH relativeFrom="column">
                  <wp:posOffset>4023360</wp:posOffset>
                </wp:positionH>
                <wp:positionV relativeFrom="paragraph">
                  <wp:posOffset>909955</wp:posOffset>
                </wp:positionV>
                <wp:extent cx="719455" cy="359410"/>
                <wp:effectExtent l="0" t="0" r="4445" b="254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2C7FB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C1C5" id="_x0000_s1032" type="#_x0000_t202" style="position:absolute;left:0;text-align:left;margin-left:316.8pt;margin-top:71.65pt;width:56.65pt;height:28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" stroked="f">
                <v:textbox>
                  <w:txbxContent>
                    <w:p w14:paraId="6132C7FB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02C68D3" wp14:editId="73B2497A">
                <wp:simplePos x="0" y="0"/>
                <wp:positionH relativeFrom="column">
                  <wp:posOffset>4023360</wp:posOffset>
                </wp:positionH>
                <wp:positionV relativeFrom="paragraph">
                  <wp:posOffset>1450975</wp:posOffset>
                </wp:positionV>
                <wp:extent cx="719455" cy="359410"/>
                <wp:effectExtent l="0" t="0" r="4445" b="254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0AC8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68D3" id="_x0000_s1033" type="#_x0000_t202" style="position:absolute;left:0;text-align:left;margin-left:316.8pt;margin-top:114.25pt;width:56.65pt;height:28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ca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" stroked="f">
                <v:textbox>
                  <w:txbxContent>
                    <w:p w14:paraId="5B8A0AC8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29F781B" wp14:editId="19B9C642">
                <wp:simplePos x="0" y="0"/>
                <wp:positionH relativeFrom="column">
                  <wp:posOffset>4026535</wp:posOffset>
                </wp:positionH>
                <wp:positionV relativeFrom="paragraph">
                  <wp:posOffset>2523490</wp:posOffset>
                </wp:positionV>
                <wp:extent cx="719455" cy="359410"/>
                <wp:effectExtent l="0" t="0" r="4445" b="254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69277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F781B" id="_x0000_s1034" type="#_x0000_t202" style="position:absolute;left:0;text-align:left;margin-left:317.05pt;margin-top:198.7pt;width:56.65pt;height:28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" stroked="f">
                <v:textbox>
                  <w:txbxContent>
                    <w:p w14:paraId="04169277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7C03C33" wp14:editId="06F78C0D">
                <wp:simplePos x="0" y="0"/>
                <wp:positionH relativeFrom="column">
                  <wp:posOffset>2778760</wp:posOffset>
                </wp:positionH>
                <wp:positionV relativeFrom="paragraph">
                  <wp:posOffset>2523490</wp:posOffset>
                </wp:positionV>
                <wp:extent cx="719455" cy="359410"/>
                <wp:effectExtent l="0" t="0" r="4445" b="254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AA571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3C33" id="_x0000_s1035" type="#_x0000_t202" style="position:absolute;left:0;text-align:left;margin-left:218.8pt;margin-top:198.7pt;width:56.65pt;height:28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" stroked="f">
                <v:textbox>
                  <w:txbxContent>
                    <w:p w14:paraId="4CDAA571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423E6AD" wp14:editId="61C4796E">
                <wp:simplePos x="0" y="0"/>
                <wp:positionH relativeFrom="column">
                  <wp:posOffset>2775585</wp:posOffset>
                </wp:positionH>
                <wp:positionV relativeFrom="paragraph">
                  <wp:posOffset>1450975</wp:posOffset>
                </wp:positionV>
                <wp:extent cx="719455" cy="359410"/>
                <wp:effectExtent l="0" t="0" r="4445" b="254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D5991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E6AD" id="_x0000_s1036" type="#_x0000_t202" style="position:absolute;left:0;text-align:left;margin-left:218.55pt;margin-top:114.25pt;width:56.65pt;height:28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" stroked="f">
                <v:textbox>
                  <w:txbxContent>
                    <w:p w14:paraId="19CD5991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64E79CC" wp14:editId="49735F54">
                <wp:simplePos x="0" y="0"/>
                <wp:positionH relativeFrom="column">
                  <wp:posOffset>2775585</wp:posOffset>
                </wp:positionH>
                <wp:positionV relativeFrom="paragraph">
                  <wp:posOffset>909955</wp:posOffset>
                </wp:positionV>
                <wp:extent cx="719455" cy="359410"/>
                <wp:effectExtent l="0" t="0" r="4445" b="254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A4668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79CC" id="_x0000_s1037" type="#_x0000_t202" style="position:absolute;left:0;text-align:left;margin-left:218.55pt;margin-top:71.65pt;width:56.65pt;height:28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" stroked="f">
                <v:textbox>
                  <w:txbxContent>
                    <w:p w14:paraId="158A4668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CFF672E" wp14:editId="6A1D08B5">
                <wp:simplePos x="0" y="0"/>
                <wp:positionH relativeFrom="column">
                  <wp:posOffset>2771775</wp:posOffset>
                </wp:positionH>
                <wp:positionV relativeFrom="paragraph">
                  <wp:posOffset>331470</wp:posOffset>
                </wp:positionV>
                <wp:extent cx="719455" cy="359410"/>
                <wp:effectExtent l="0" t="0" r="4445" b="254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4E80B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672E" id="_x0000_s1038" type="#_x0000_t202" style="position:absolute;left:0;text-align:left;margin-left:218.25pt;margin-top:26.1pt;width:56.65pt;height:28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JR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" stroked="f">
                <v:textbox>
                  <w:txbxContent>
                    <w:p w14:paraId="10A4E80B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3E2432" wp14:editId="76E3F6DF">
                <wp:simplePos x="0" y="0"/>
                <wp:positionH relativeFrom="column">
                  <wp:posOffset>1577340</wp:posOffset>
                </wp:positionH>
                <wp:positionV relativeFrom="paragraph">
                  <wp:posOffset>331470</wp:posOffset>
                </wp:positionV>
                <wp:extent cx="719455" cy="359410"/>
                <wp:effectExtent l="0" t="0" r="4445" b="254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55484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2432" id="_x0000_s1039" type="#_x0000_t202" style="position:absolute;left:0;text-align:left;margin-left:124.2pt;margin-top:26.1pt;width:56.65pt;height:28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Jy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" stroked="f">
                <v:textbox>
                  <w:txbxContent>
                    <w:p w14:paraId="29C55484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BFADF39" wp14:editId="2282B12A">
                <wp:simplePos x="0" y="0"/>
                <wp:positionH relativeFrom="column">
                  <wp:posOffset>1581150</wp:posOffset>
                </wp:positionH>
                <wp:positionV relativeFrom="paragraph">
                  <wp:posOffset>909955</wp:posOffset>
                </wp:positionV>
                <wp:extent cx="719455" cy="359410"/>
                <wp:effectExtent l="0" t="0" r="4445" b="254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53D58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ADF39" id="_x0000_s1040" type="#_x0000_t202" style="position:absolute;left:0;text-align:left;margin-left:124.5pt;margin-top:71.65pt;width:56.65pt;height:28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" stroked="f">
                <v:textbox>
                  <w:txbxContent>
                    <w:p w14:paraId="45653D58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50B127C" wp14:editId="0AD35E52">
                <wp:simplePos x="0" y="0"/>
                <wp:positionH relativeFrom="column">
                  <wp:posOffset>1581150</wp:posOffset>
                </wp:positionH>
                <wp:positionV relativeFrom="paragraph">
                  <wp:posOffset>1450975</wp:posOffset>
                </wp:positionV>
                <wp:extent cx="719455" cy="359410"/>
                <wp:effectExtent l="0" t="0" r="4445" b="254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C781F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127C" id="_x0000_s1041" type="#_x0000_t202" style="position:absolute;left:0;text-align:left;margin-left:124.5pt;margin-top:114.25pt;width:56.65pt;height:28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bq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" stroked="f">
                <v:textbox>
                  <w:txbxContent>
                    <w:p w14:paraId="141C781F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E95BD66" wp14:editId="69D61CE5">
                <wp:simplePos x="0" y="0"/>
                <wp:positionH relativeFrom="column">
                  <wp:posOffset>1584325</wp:posOffset>
                </wp:positionH>
                <wp:positionV relativeFrom="paragraph">
                  <wp:posOffset>2523490</wp:posOffset>
                </wp:positionV>
                <wp:extent cx="719455" cy="359410"/>
                <wp:effectExtent l="0" t="0" r="4445" b="254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98300" w14:textId="77777777" w:rsidR="006305EB" w:rsidRPr="00120970" w:rsidRDefault="006305EB" w:rsidP="006305EB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20970">
                              <w:rPr>
                                <w:rFonts w:ascii="Reef" w:hAnsi="Reef" w:cs="Reef"/>
                                <w:color w:val="0563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BD66" id="_x0000_s1042" type="#_x0000_t202" style="position:absolute;left:0;text-align:left;margin-left:124.75pt;margin-top:198.7pt;width:56.65pt;height:28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" stroked="f">
                <v:textbox>
                  <w:txbxContent>
                    <w:p w14:paraId="5BF98300" w14:textId="77777777" w:rsidR="006305EB" w:rsidRPr="00120970" w:rsidRDefault="006305EB" w:rsidP="006305EB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20970">
                        <w:rPr>
                          <w:rFonts w:ascii="Reef" w:hAnsi="Reef" w:cs="Reef"/>
                          <w:color w:val="0563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305EB">
        <w:rPr>
          <w:noProof/>
        </w:rPr>
        <w:drawing>
          <wp:inline distT="0" distB="0" distL="0" distR="0" wp14:anchorId="22F65E83" wp14:editId="097A0D7D">
            <wp:extent cx="6338655" cy="3695700"/>
            <wp:effectExtent l="0" t="0" r="508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64" cy="37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A2D3" w14:textId="77777777" w:rsidR="006305EB" w:rsidRDefault="006305EB" w:rsidP="006305EB">
      <w:pPr>
        <w:spacing w:line="276" w:lineRule="auto"/>
      </w:pPr>
    </w:p>
    <w:tbl>
      <w:tblPr>
        <w:tblStyle w:val="TableGrid"/>
        <w:tblW w:w="9771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ook w:val="04A0" w:firstRow="1" w:lastRow="0" w:firstColumn="1" w:lastColumn="0" w:noHBand="0" w:noVBand="1"/>
      </w:tblPr>
      <w:tblGrid>
        <w:gridCol w:w="850"/>
        <w:gridCol w:w="8921"/>
      </w:tblGrid>
      <w:tr w:rsidR="006305EB" w14:paraId="713BE394" w14:textId="77777777" w:rsidTr="00120970">
        <w:tc>
          <w:tcPr>
            <w:tcW w:w="850" w:type="dxa"/>
            <w:vAlign w:val="center"/>
          </w:tcPr>
          <w:p w14:paraId="71D5557C" w14:textId="77777777" w:rsidR="006305EB" w:rsidRPr="00120970" w:rsidRDefault="006305EB" w:rsidP="00F45064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20970">
              <w:rPr>
                <w:rFonts w:ascii="Reef" w:hAnsi="Reef" w:cs="Reef"/>
                <w:color w:val="056336"/>
                <w:sz w:val="40"/>
                <w:szCs w:val="40"/>
              </w:rPr>
              <w:t>A</w:t>
            </w:r>
          </w:p>
        </w:tc>
        <w:tc>
          <w:tcPr>
            <w:tcW w:w="8921" w:type="dxa"/>
          </w:tcPr>
          <w:p w14:paraId="1144C035" w14:textId="77777777" w:rsidR="006305EB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Da es sich um einen langjährigen Stammkunden handelt wird ein Kostenvoranschlag satt ein verbindliches Angebot. Die Arbeitsschritte 6 und 7 verändern sich entsprechend dieser betrieblichen Vorgabe bzw. Rahmenbedingung.</w:t>
            </w:r>
          </w:p>
          <w:p w14:paraId="203D7846" w14:textId="77777777" w:rsidR="00921CB5" w:rsidRPr="00120970" w:rsidRDefault="00921CB5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6305EB" w14:paraId="4EAAB00F" w14:textId="77777777" w:rsidTr="00120970">
        <w:tc>
          <w:tcPr>
            <w:tcW w:w="850" w:type="dxa"/>
            <w:vAlign w:val="center"/>
          </w:tcPr>
          <w:p w14:paraId="21968FEA" w14:textId="77777777" w:rsidR="006305EB" w:rsidRPr="00120970" w:rsidRDefault="006305EB" w:rsidP="00F45064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20970">
              <w:rPr>
                <w:rFonts w:ascii="Reef" w:hAnsi="Reef" w:cs="Reef"/>
                <w:color w:val="056336"/>
                <w:sz w:val="40"/>
                <w:szCs w:val="40"/>
              </w:rPr>
              <w:t>B</w:t>
            </w:r>
          </w:p>
        </w:tc>
        <w:tc>
          <w:tcPr>
            <w:tcW w:w="8921" w:type="dxa"/>
          </w:tcPr>
          <w:p w14:paraId="5E1E7DCC" w14:textId="77777777" w:rsidR="006305EB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 xml:space="preserve">Die Geschäftsführung beschließt, eine Nachkalkulation durchzuführen, um die Wirtschaftlichkeit des durchgeführten Auftrags zu prüfen. Entsprechend dieser Vorgabe wird Arbeitsschritt 6 „Nachkalkulation durchführen“ dem Ablauf hinzugefügt. </w:t>
            </w:r>
          </w:p>
          <w:p w14:paraId="281BD442" w14:textId="77777777" w:rsidR="00921CB5" w:rsidRPr="00120970" w:rsidRDefault="00921CB5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6305EB" w14:paraId="25703EE0" w14:textId="77777777" w:rsidTr="00120970">
        <w:tc>
          <w:tcPr>
            <w:tcW w:w="850" w:type="dxa"/>
            <w:vAlign w:val="center"/>
          </w:tcPr>
          <w:p w14:paraId="0530FF40" w14:textId="77777777" w:rsidR="006305EB" w:rsidRPr="00120970" w:rsidRDefault="006305EB" w:rsidP="00F45064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20970">
              <w:rPr>
                <w:rFonts w:ascii="Reef" w:hAnsi="Reef" w:cs="Reef"/>
                <w:color w:val="056336"/>
                <w:sz w:val="40"/>
                <w:szCs w:val="40"/>
              </w:rPr>
              <w:t>C</w:t>
            </w:r>
          </w:p>
        </w:tc>
        <w:tc>
          <w:tcPr>
            <w:tcW w:w="8921" w:type="dxa"/>
          </w:tcPr>
          <w:p w14:paraId="43BCFEE2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  <w:p w14:paraId="448B0CA0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6305EB" w14:paraId="1D9F42C8" w14:textId="77777777" w:rsidTr="00120970">
        <w:tc>
          <w:tcPr>
            <w:tcW w:w="850" w:type="dxa"/>
            <w:vAlign w:val="center"/>
          </w:tcPr>
          <w:p w14:paraId="5E28EEAA" w14:textId="77777777" w:rsidR="006305EB" w:rsidRPr="00120970" w:rsidRDefault="006305EB" w:rsidP="00F45064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20970">
              <w:rPr>
                <w:rFonts w:ascii="Reef" w:hAnsi="Reef" w:cs="Reef"/>
                <w:color w:val="056336"/>
                <w:sz w:val="40"/>
                <w:szCs w:val="40"/>
              </w:rPr>
              <w:t>D</w:t>
            </w:r>
          </w:p>
        </w:tc>
        <w:tc>
          <w:tcPr>
            <w:tcW w:w="8921" w:type="dxa"/>
          </w:tcPr>
          <w:p w14:paraId="6358E10C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  <w:p w14:paraId="63BE7BC6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6305EB" w14:paraId="28270F89" w14:textId="77777777" w:rsidTr="00120970">
        <w:tc>
          <w:tcPr>
            <w:tcW w:w="850" w:type="dxa"/>
            <w:vAlign w:val="center"/>
          </w:tcPr>
          <w:p w14:paraId="01D1C30F" w14:textId="77777777" w:rsidR="006305EB" w:rsidRPr="00120970" w:rsidRDefault="006305EB" w:rsidP="00F45064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20970">
              <w:rPr>
                <w:rFonts w:ascii="Reef" w:hAnsi="Reef" w:cs="Reef"/>
                <w:color w:val="056336"/>
                <w:sz w:val="40"/>
                <w:szCs w:val="40"/>
              </w:rPr>
              <w:t>E</w:t>
            </w:r>
          </w:p>
        </w:tc>
        <w:tc>
          <w:tcPr>
            <w:tcW w:w="8921" w:type="dxa"/>
          </w:tcPr>
          <w:p w14:paraId="6734C61A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  <w:p w14:paraId="6EA0C15D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6305EB" w14:paraId="59389F12" w14:textId="77777777" w:rsidTr="00120970">
        <w:tc>
          <w:tcPr>
            <w:tcW w:w="850" w:type="dxa"/>
            <w:vAlign w:val="center"/>
          </w:tcPr>
          <w:p w14:paraId="7D8BD342" w14:textId="77777777" w:rsidR="006305EB" w:rsidRPr="00120970" w:rsidRDefault="006305EB" w:rsidP="00F45064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20970">
              <w:rPr>
                <w:rFonts w:ascii="Reef" w:hAnsi="Reef" w:cs="Reef"/>
                <w:color w:val="056336"/>
                <w:sz w:val="40"/>
                <w:szCs w:val="40"/>
              </w:rPr>
              <w:t>F</w:t>
            </w:r>
          </w:p>
        </w:tc>
        <w:tc>
          <w:tcPr>
            <w:tcW w:w="8921" w:type="dxa"/>
          </w:tcPr>
          <w:p w14:paraId="783478AB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  <w:p w14:paraId="10063554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6305EB" w14:paraId="568E50D3" w14:textId="77777777" w:rsidTr="00120970">
        <w:tc>
          <w:tcPr>
            <w:tcW w:w="850" w:type="dxa"/>
            <w:vAlign w:val="center"/>
          </w:tcPr>
          <w:p w14:paraId="6C3B6149" w14:textId="77777777" w:rsidR="006305EB" w:rsidRPr="00120970" w:rsidRDefault="006305EB" w:rsidP="00F45064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20970">
              <w:rPr>
                <w:rFonts w:ascii="Reef" w:hAnsi="Reef" w:cs="Reef"/>
                <w:color w:val="056336"/>
                <w:sz w:val="40"/>
                <w:szCs w:val="40"/>
              </w:rPr>
              <w:t>G</w:t>
            </w:r>
          </w:p>
        </w:tc>
        <w:tc>
          <w:tcPr>
            <w:tcW w:w="8921" w:type="dxa"/>
          </w:tcPr>
          <w:p w14:paraId="3D100F00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  <w:p w14:paraId="2C1C58FB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6305EB" w14:paraId="1DD552E5" w14:textId="77777777" w:rsidTr="00120970">
        <w:tc>
          <w:tcPr>
            <w:tcW w:w="850" w:type="dxa"/>
            <w:vAlign w:val="center"/>
          </w:tcPr>
          <w:p w14:paraId="2CBF9EF9" w14:textId="77777777" w:rsidR="006305EB" w:rsidRPr="00120970" w:rsidRDefault="006305EB" w:rsidP="00F45064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20970">
              <w:rPr>
                <w:rFonts w:ascii="Reef" w:hAnsi="Reef" w:cs="Reef"/>
                <w:color w:val="056336"/>
                <w:sz w:val="40"/>
                <w:szCs w:val="40"/>
              </w:rPr>
              <w:t>H</w:t>
            </w:r>
          </w:p>
        </w:tc>
        <w:tc>
          <w:tcPr>
            <w:tcW w:w="8921" w:type="dxa"/>
          </w:tcPr>
          <w:p w14:paraId="4E4274A6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  <w:p w14:paraId="6681D500" w14:textId="77777777" w:rsidR="006305EB" w:rsidRPr="00120970" w:rsidRDefault="006305EB" w:rsidP="00F4506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20970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</w:tbl>
    <w:p w14:paraId="1BD9D244" w14:textId="77777777" w:rsidR="006305EB" w:rsidRDefault="006305EB" w:rsidP="006305EB">
      <w:pPr>
        <w:spacing w:line="276" w:lineRule="auto"/>
      </w:pPr>
    </w:p>
    <w:p w14:paraId="6511A5EE" w14:textId="5B502DEC" w:rsidR="006D5F54" w:rsidRDefault="006D5F54" w:rsidP="006305EB">
      <w:pPr>
        <w:spacing w:line="276" w:lineRule="auto"/>
        <w:jc w:val="center"/>
      </w:pPr>
    </w:p>
    <w:p w14:paraId="13A7E4AA" w14:textId="658C868B" w:rsidR="00CC1ED0" w:rsidRDefault="00CC1ED0">
      <w:pPr>
        <w:spacing w:line="276" w:lineRule="auto"/>
      </w:pPr>
      <w:r>
        <w:br w:type="page"/>
      </w:r>
    </w:p>
    <w:p w14:paraId="049C89D9" w14:textId="1C2BB70D" w:rsidR="0020142E" w:rsidRPr="00016095" w:rsidRDefault="007F3953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5344" behindDoc="1" locked="0" layoutInCell="1" allowOverlap="1" wp14:anchorId="541A39A0" wp14:editId="3CEEA011">
            <wp:simplePos x="0" y="0"/>
            <wp:positionH relativeFrom="page">
              <wp:posOffset>0</wp:posOffset>
            </wp:positionH>
            <wp:positionV relativeFrom="paragraph">
              <wp:posOffset>-1344295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2"/>
      <w:footerReference w:type="default" r:id="rId13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5D9E4" w14:textId="77777777" w:rsidR="00085F39" w:rsidRDefault="00085F39" w:rsidP="003A5E89">
      <w:r>
        <w:separator/>
      </w:r>
    </w:p>
  </w:endnote>
  <w:endnote w:type="continuationSeparator" w:id="0">
    <w:p w14:paraId="5094799A" w14:textId="77777777" w:rsidR="00085F39" w:rsidRDefault="00085F39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EA6F5" w14:textId="77777777" w:rsidR="003C6E8B" w:rsidRDefault="003C6E8B" w:rsidP="00EF321F">
    <w:pPr>
      <w:pStyle w:val="Footer"/>
      <w:spacing w:after="0" w:line="240" w:lineRule="auto"/>
    </w:pPr>
  </w:p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</w:rPr>
    </w:sdtEndPr>
    <w:sdtContent>
      <w:p w14:paraId="501BAC0D" w14:textId="77777777" w:rsidR="00120970" w:rsidRPr="00120970" w:rsidRDefault="00120970" w:rsidP="00120970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120970">
          <w:rPr>
            <w:rFonts w:ascii="Sarabun Light" w:hAnsi="Sarabun Light" w:cs="Sarabun Light"/>
            <w:color w:val="056336"/>
          </w:rPr>
          <w:t xml:space="preserve">Seite </w:t>
        </w:r>
        <w:r w:rsidRPr="00120970">
          <w:rPr>
            <w:rFonts w:ascii="Sarabun Light" w:hAnsi="Sarabun Light" w:cs="Sarabun Light"/>
            <w:color w:val="056336"/>
          </w:rPr>
          <w:fldChar w:fldCharType="begin"/>
        </w:r>
        <w:r w:rsidRPr="00120970">
          <w:rPr>
            <w:rFonts w:ascii="Sarabun Light" w:hAnsi="Sarabun Light" w:cs="Sarabun Light"/>
            <w:color w:val="056336"/>
          </w:rPr>
          <w:instrText>PAGE   \* MERGEFORMAT</w:instrText>
        </w:r>
        <w:r w:rsidRPr="00120970">
          <w:rPr>
            <w:rFonts w:ascii="Sarabun Light" w:hAnsi="Sarabun Light" w:cs="Sarabun Light"/>
            <w:color w:val="056336"/>
          </w:rPr>
          <w:fldChar w:fldCharType="separate"/>
        </w:r>
        <w:r w:rsidRPr="00120970">
          <w:rPr>
            <w:rFonts w:ascii="Sarabun Light" w:hAnsi="Sarabun Light" w:cs="Sarabun Light"/>
            <w:color w:val="056336"/>
          </w:rPr>
          <w:t>2</w:t>
        </w:r>
        <w:r w:rsidRPr="00120970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6E60283E" w14:textId="77777777" w:rsidR="00120970" w:rsidRDefault="00120970" w:rsidP="00EF321F">
    <w:pPr>
      <w:pStyle w:val="Footer"/>
      <w:spacing w:after="0" w:line="240" w:lineRule="auto"/>
    </w:pPr>
  </w:p>
  <w:p w14:paraId="3F81841D" w14:textId="77777777" w:rsidR="00120970" w:rsidRPr="00416DD6" w:rsidRDefault="00120970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A8164" w14:textId="77777777" w:rsidR="00085F39" w:rsidRDefault="00085F39" w:rsidP="003A5E89">
      <w:r>
        <w:separator/>
      </w:r>
    </w:p>
  </w:footnote>
  <w:footnote w:type="continuationSeparator" w:id="0">
    <w:p w14:paraId="22761A97" w14:textId="77777777" w:rsidR="00085F39" w:rsidRDefault="00085F39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38561" w14:textId="77777777" w:rsidR="00120970" w:rsidRPr="00D3120C" w:rsidRDefault="00120970" w:rsidP="00120970">
    <w:pPr>
      <w:pStyle w:val="BodyText"/>
      <w:rPr>
        <w:rFonts w:ascii="Reef" w:hAnsi="Reef" w:cs="Reef"/>
        <w:color w:val="056336"/>
      </w:rPr>
    </w:pPr>
    <w:bookmarkStart w:id="0" w:name="_Hlk163804656"/>
    <w:r w:rsidRPr="007907C6">
      <w:rPr>
        <w:rFonts w:ascii="Reef" w:hAnsi="Reef" w:cs="Reef"/>
        <w:color w:val="056336"/>
      </w:rPr>
      <w:t>Arbeitsprozesse analysieren und beschreiben</w:t>
    </w:r>
    <w:r>
      <w:rPr>
        <w:rFonts w:ascii="Reef" w:hAnsi="Reef" w:cs="Reef"/>
        <w:color w:val="056336"/>
      </w:rPr>
      <w:t>: Elektroinstallation eines Büros</w:t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42872316">
    <w:abstractNumId w:val="14"/>
  </w:num>
  <w:num w:numId="2" w16cid:durableId="1228342333">
    <w:abstractNumId w:val="12"/>
  </w:num>
  <w:num w:numId="3" w16cid:durableId="1342506505">
    <w:abstractNumId w:val="24"/>
  </w:num>
  <w:num w:numId="4" w16cid:durableId="1525706164">
    <w:abstractNumId w:val="17"/>
  </w:num>
  <w:num w:numId="5" w16cid:durableId="1531987436">
    <w:abstractNumId w:val="19"/>
  </w:num>
  <w:num w:numId="6" w16cid:durableId="1511021868">
    <w:abstractNumId w:val="20"/>
  </w:num>
  <w:num w:numId="7" w16cid:durableId="1489633699">
    <w:abstractNumId w:val="25"/>
  </w:num>
  <w:num w:numId="8" w16cid:durableId="1868787908">
    <w:abstractNumId w:val="16"/>
  </w:num>
  <w:num w:numId="9" w16cid:durableId="1702630183">
    <w:abstractNumId w:val="21"/>
  </w:num>
  <w:num w:numId="10" w16cid:durableId="2083797751">
    <w:abstractNumId w:val="18"/>
  </w:num>
  <w:num w:numId="11" w16cid:durableId="2024353271">
    <w:abstractNumId w:val="9"/>
  </w:num>
  <w:num w:numId="12" w16cid:durableId="434061715">
    <w:abstractNumId w:val="7"/>
  </w:num>
  <w:num w:numId="13" w16cid:durableId="69545838">
    <w:abstractNumId w:val="6"/>
  </w:num>
  <w:num w:numId="14" w16cid:durableId="48195365">
    <w:abstractNumId w:val="5"/>
  </w:num>
  <w:num w:numId="15" w16cid:durableId="1607424747">
    <w:abstractNumId w:val="4"/>
  </w:num>
  <w:num w:numId="16" w16cid:durableId="1646276754">
    <w:abstractNumId w:val="8"/>
  </w:num>
  <w:num w:numId="17" w16cid:durableId="660697286">
    <w:abstractNumId w:val="3"/>
  </w:num>
  <w:num w:numId="18" w16cid:durableId="1877498098">
    <w:abstractNumId w:val="2"/>
  </w:num>
  <w:num w:numId="19" w16cid:durableId="879515285">
    <w:abstractNumId w:val="1"/>
  </w:num>
  <w:num w:numId="20" w16cid:durableId="1070539945">
    <w:abstractNumId w:val="0"/>
  </w:num>
  <w:num w:numId="21" w16cid:durableId="700519376">
    <w:abstractNumId w:val="10"/>
  </w:num>
  <w:num w:numId="22" w16cid:durableId="2012563035">
    <w:abstractNumId w:val="27"/>
  </w:num>
  <w:num w:numId="23" w16cid:durableId="880172179">
    <w:abstractNumId w:val="26"/>
  </w:num>
  <w:num w:numId="24" w16cid:durableId="1170875466">
    <w:abstractNumId w:val="15"/>
  </w:num>
  <w:num w:numId="25" w16cid:durableId="928463486">
    <w:abstractNumId w:val="28"/>
  </w:num>
  <w:num w:numId="26" w16cid:durableId="1670211191">
    <w:abstractNumId w:val="13"/>
  </w:num>
  <w:num w:numId="27" w16cid:durableId="1128817526">
    <w:abstractNumId w:val="11"/>
  </w:num>
  <w:num w:numId="28" w16cid:durableId="953945810">
    <w:abstractNumId w:val="8"/>
    <w:lvlOverride w:ilvl="0">
      <w:startOverride w:val="1"/>
    </w:lvlOverride>
  </w:num>
  <w:num w:numId="29" w16cid:durableId="1664317778">
    <w:abstractNumId w:val="8"/>
    <w:lvlOverride w:ilvl="0">
      <w:startOverride w:val="1"/>
    </w:lvlOverride>
  </w:num>
  <w:num w:numId="30" w16cid:durableId="1758556030">
    <w:abstractNumId w:val="22"/>
  </w:num>
  <w:num w:numId="31" w16cid:durableId="114611889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d9FWel39OmWFwMJAX6qlTxLlWG+ldAFTP2JIx83TsJWZuauA3kacFGcXYKk7QWaQOX4MnRysqmW3Rbu4te/nig==" w:salt="rVlF7Iq2l63r1XL0CdtSfw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5F39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0970"/>
    <w:rsid w:val="00123EF9"/>
    <w:rsid w:val="001240E1"/>
    <w:rsid w:val="0013098D"/>
    <w:rsid w:val="001319D4"/>
    <w:rsid w:val="00131B5A"/>
    <w:rsid w:val="00146F4F"/>
    <w:rsid w:val="0015177F"/>
    <w:rsid w:val="00153B8B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C24A6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128B"/>
    <w:rsid w:val="002E64BB"/>
    <w:rsid w:val="002E7D0C"/>
    <w:rsid w:val="002F01C8"/>
    <w:rsid w:val="002F3435"/>
    <w:rsid w:val="002F6344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05EB"/>
    <w:rsid w:val="006336A7"/>
    <w:rsid w:val="006369D2"/>
    <w:rsid w:val="00636AEF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380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6089"/>
    <w:rsid w:val="00797F49"/>
    <w:rsid w:val="007A0180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3699"/>
    <w:rsid w:val="007E515C"/>
    <w:rsid w:val="007F2805"/>
    <w:rsid w:val="007F28A8"/>
    <w:rsid w:val="007F3535"/>
    <w:rsid w:val="007F3953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87971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D5A54"/>
    <w:rsid w:val="008E29B7"/>
    <w:rsid w:val="008E7C7F"/>
    <w:rsid w:val="008F5DAB"/>
    <w:rsid w:val="00903DA6"/>
    <w:rsid w:val="009046BB"/>
    <w:rsid w:val="00913413"/>
    <w:rsid w:val="00921CB5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219B"/>
    <w:rsid w:val="00A93AA0"/>
    <w:rsid w:val="00AA2D46"/>
    <w:rsid w:val="00AA4D78"/>
    <w:rsid w:val="00AA56C3"/>
    <w:rsid w:val="00AA65B1"/>
    <w:rsid w:val="00AA786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658CD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5F83"/>
    <w:rsid w:val="00EA6AB0"/>
    <w:rsid w:val="00EB0D88"/>
    <w:rsid w:val="00EB2ECE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49A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C2D988-1D73-4059-A03B-9CA2302EF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74</Words>
  <Characters>472</Characters>
  <Application>Microsoft Office Word</Application>
  <DocSecurity>8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Arbeitsmappe Kompetenzwerkstatt Band 2</vt:lpstr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17</cp:revision>
  <cp:lastPrinted>2020-06-23T07:54:00Z</cp:lastPrinted>
  <dcterms:created xsi:type="dcterms:W3CDTF">2023-12-06T08:16:00Z</dcterms:created>
  <dcterms:modified xsi:type="dcterms:W3CDTF">2024-04-22T14:32:00Z</dcterms:modified>
</cp:coreProperties>
</file>