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3D34306D" w:rsidR="007E1109" w:rsidRPr="00CC1ED0" w:rsidRDefault="007F7884" w:rsidP="00CC1ED0">
      <w:pPr>
        <w:tabs>
          <w:tab w:val="left" w:pos="2780"/>
        </w:tabs>
        <w:sectPr w:rsidR="007E1109" w:rsidRPr="00CC1ED0" w:rsidSect="004F3633">
          <w:footerReference w:type="default" r:id="rId8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02F7BF" wp14:editId="40FFF0DC">
                <wp:simplePos x="0" y="0"/>
                <wp:positionH relativeFrom="margin">
                  <wp:posOffset>0</wp:posOffset>
                </wp:positionH>
                <wp:positionV relativeFrom="paragraph">
                  <wp:posOffset>4905375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A973F" w14:textId="4FB183AF" w:rsidR="00B905C8" w:rsidRPr="00F565FA" w:rsidRDefault="00B905C8" w:rsidP="00B905C8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F565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Handout für die Ausbildungspraxis - Falk Howe</w:t>
                            </w:r>
                            <w:r w:rsidR="000342D9" w:rsidRPr="00F565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F565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0342D9" w:rsidRPr="00F565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64A9165D" w14:textId="77777777" w:rsidR="00B905C8" w:rsidRDefault="00B905C8" w:rsidP="00B905C8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45CBDCC1" w14:textId="43CD98DA" w:rsidR="00B905C8" w:rsidRDefault="00B905C8" w:rsidP="00B905C8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B86406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38E0B254" w14:textId="77777777" w:rsidR="00B905C8" w:rsidRDefault="00B905C8" w:rsidP="00B905C8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1F260EAB" w14:textId="4B33D669" w:rsidR="00B905C8" w:rsidRPr="004E64C9" w:rsidRDefault="00951849" w:rsidP="00B905C8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Dokumentation zur Auftragsplanung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2F7B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6.25pt;width:496.5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PWDWBjgAAAACQEAAA8AAABkcnMvZG93bnJl&#10;di54bWxMj81OhEAQhO8mvsOkTbwYdxCysiDDxhh/Em8ursbbLNMCkekhzCzg29ue9NhVleqviu1i&#10;ezHh6DtHCq5WEQik2pmOGgWv1cPlBoQPmozuHaGCb/SwLU9PCp0bN9MLTrvQCC4hn2sFbQhDLqWv&#10;W7Tar9yAxN6nG60OfI6NNKOeudz2Mo6ia2l1R/yh1QPetVh/7Y5WwcdF8/7sl8f9nKyT4f5pqtI3&#10;Uyl1frbc3oAIuIS/MPziMzqUzHRwRzJe9Ap4SFCQpvEaBNtZlrBy4FycZBHIspD/F5Q/AA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PWDWBjgAAAACQEAAA8AAAAAAAAAAAAAAAAAhQQA&#10;AGRycy9kb3ducmV2LnhtbFBLBQYAAAAABAAEAPMAAACSBQAAAAA=&#10;" fillcolor="white [3201]" stroked="f" strokeweight=".5pt">
                <v:textbox>
                  <w:txbxContent>
                    <w:p w14:paraId="2B9A973F" w14:textId="4FB183AF" w:rsidR="00B905C8" w:rsidRPr="00F565FA" w:rsidRDefault="00B905C8" w:rsidP="00B905C8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F565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Handout für die Ausbildungspraxis - Falk Howe</w:t>
                      </w:r>
                      <w:r w:rsidR="000342D9" w:rsidRPr="00F565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F565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0342D9" w:rsidRPr="00F565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64A9165D" w14:textId="77777777" w:rsidR="00B905C8" w:rsidRDefault="00B905C8" w:rsidP="00B905C8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45CBDCC1" w14:textId="43CD98DA" w:rsidR="00B905C8" w:rsidRDefault="00B905C8" w:rsidP="00B905C8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B86406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38E0B254" w14:textId="77777777" w:rsidR="00B905C8" w:rsidRDefault="00B905C8" w:rsidP="00B905C8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1F260EAB" w14:textId="4B33D669" w:rsidR="00B905C8" w:rsidRPr="004E64C9" w:rsidRDefault="00951849" w:rsidP="00B905C8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Dokumentation zur Auftragsplanung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691008" behindDoc="1" locked="0" layoutInCell="1" allowOverlap="1" wp14:anchorId="53B682CE" wp14:editId="1632A13D">
            <wp:simplePos x="0" y="0"/>
            <wp:positionH relativeFrom="column">
              <wp:posOffset>-710566</wp:posOffset>
            </wp:positionH>
            <wp:positionV relativeFrom="paragraph">
              <wp:posOffset>-1260475</wp:posOffset>
            </wp:positionV>
            <wp:extent cx="7612263" cy="10677525"/>
            <wp:effectExtent l="0" t="0" r="8255" b="0"/>
            <wp:wrapNone/>
            <wp:docPr id="839711667" name="Picture 1" descr="A person wearing virtual reality head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11667" name="Picture 1" descr="A person wearing virtual reality heads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640" cy="1069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38DC3" w14:textId="3455832B" w:rsidR="00016095" w:rsidRPr="003344C3" w:rsidRDefault="003344C3" w:rsidP="003344C3">
      <w:pPr>
        <w:spacing w:line="276" w:lineRule="auto"/>
        <w:jc w:val="center"/>
        <w:rPr>
          <w:rFonts w:ascii="Reef" w:hAnsi="Reef" w:cs="Reef"/>
          <w:color w:val="056336"/>
          <w:sz w:val="40"/>
          <w:szCs w:val="40"/>
        </w:rPr>
      </w:pPr>
      <w:r w:rsidRPr="003344C3">
        <w:rPr>
          <w:rFonts w:ascii="Reef" w:hAnsi="Reef" w:cs="Reef"/>
          <w:color w:val="056336"/>
          <w:sz w:val="40"/>
          <w:szCs w:val="40"/>
        </w:rPr>
        <w:lastRenderedPageBreak/>
        <w:t>Auftragsplanung</w:t>
      </w:r>
    </w:p>
    <w:p w14:paraId="44799667" w14:textId="77777777" w:rsidR="003344C3" w:rsidRDefault="003344C3" w:rsidP="004F3633">
      <w:pPr>
        <w:spacing w:line="276" w:lineRule="auto"/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3344C3" w:rsidRPr="003344C3" w14:paraId="4FEE8B16" w14:textId="77777777" w:rsidTr="000342D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CE065A7" w14:textId="77777777" w:rsidR="00464ECE" w:rsidRPr="003344C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3344C3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46F21D9E" w14:textId="21397204" w:rsidR="00464ECE" w:rsidRPr="003344C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3344C3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Vorschriften,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1671E40" w14:textId="77777777" w:rsidR="00464ECE" w:rsidRPr="003344C3" w:rsidRDefault="00464ECE" w:rsidP="0056260C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3344C3">
              <w:rPr>
                <w:rFonts w:ascii="Sarabun Light" w:hAnsi="Sarabun Light" w:cs="Sarabun Light"/>
                <w:b/>
                <w:bCs/>
                <w:color w:val="auto"/>
              </w:rPr>
              <w:t>Welche rechtlichen Vorgaben sind zu beachten?</w:t>
            </w:r>
          </w:p>
          <w:p w14:paraId="7C004DA5" w14:textId="7D186400" w:rsidR="00464ECE" w:rsidRPr="003344C3" w:rsidRDefault="00720231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32AFAF53" w14:textId="773032A3" w:rsidR="00464ECE" w:rsidRPr="003344C3" w:rsidRDefault="00720231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18E5CAB6" w14:textId="0007F5A7" w:rsidR="00464ECE" w:rsidRPr="003344C3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52DBA8FB" w14:textId="1604FFC9" w:rsidR="00464ECE" w:rsidRPr="003344C3" w:rsidRDefault="00464ECE" w:rsidP="00F3290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3344C3" w:rsidRPr="003344C3" w14:paraId="44F388AF" w14:textId="77777777" w:rsidTr="000342D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4794888" w14:textId="77777777" w:rsidR="00464ECE" w:rsidRPr="003344C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3344C3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69A04EFB" w14:textId="620D54C1" w:rsidR="00464ECE" w:rsidRPr="003344C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3344C3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602D75D" w14:textId="399EFD08" w:rsidR="00464ECE" w:rsidRPr="003344C3" w:rsidRDefault="00464ECE" w:rsidP="0056260C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3344C3">
              <w:rPr>
                <w:rFonts w:ascii="Sarabun Light" w:hAnsi="Sarabun Light" w:cs="Sarabun Light"/>
                <w:b/>
                <w:bCs/>
                <w:color w:val="auto"/>
              </w:rPr>
              <w:t>Der Betrieb legt fest, dass</w:t>
            </w:r>
            <w:r w:rsidR="002D3AA7" w:rsidRPr="003344C3">
              <w:rPr>
                <w:rFonts w:ascii="Sarabun Light" w:hAnsi="Sarabun Light" w:cs="Sarabun Light"/>
                <w:b/>
                <w:bCs/>
                <w:color w:val="auto"/>
              </w:rPr>
              <w:t xml:space="preserve"> </w:t>
            </w:r>
            <w:r w:rsidRPr="003344C3">
              <w:rPr>
                <w:rFonts w:ascii="Sarabun Light" w:hAnsi="Sarabun Light" w:cs="Sarabun Light"/>
                <w:b/>
                <w:bCs/>
                <w:color w:val="auto"/>
              </w:rPr>
              <w:t>...</w:t>
            </w:r>
          </w:p>
          <w:p w14:paraId="13D48042" w14:textId="6032AFA1" w:rsidR="00464ECE" w:rsidRPr="003344C3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die Planung des Auftrags von einem Meister durchgeführt wird;</w:t>
            </w:r>
          </w:p>
          <w:p w14:paraId="4810BB70" w14:textId="6018FC96" w:rsidR="002D3AA7" w:rsidRPr="003344C3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Termine und Absprachen mit dem Kunden bzw. anderen Gewerken (z. B. Maler) frühzeitig und transparent erfolgen.</w:t>
            </w:r>
          </w:p>
        </w:tc>
      </w:tr>
      <w:tr w:rsidR="003344C3" w:rsidRPr="003344C3" w14:paraId="6B66DF50" w14:textId="77777777" w:rsidTr="000342D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10FB3E24" w14:textId="434937C6" w:rsidR="00464ECE" w:rsidRPr="003344C3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3344C3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3344C3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3344C3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2DC6ABC6" w14:textId="5C35A4AC" w:rsidR="00464ECE" w:rsidRPr="003344C3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3344C3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39B89350" w14:textId="235DDD05" w:rsidR="00464ECE" w:rsidRPr="003344C3" w:rsidRDefault="00464ECE" w:rsidP="0056260C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3344C3">
              <w:rPr>
                <w:rFonts w:ascii="Sarabun Light" w:hAnsi="Sarabun Light" w:cs="Sarabun Light"/>
                <w:b/>
                <w:bCs/>
                <w:color w:val="auto"/>
              </w:rPr>
              <w:t>Der Auftraggeber erwartet, dass</w:t>
            </w:r>
            <w:r w:rsidR="002D3AA7" w:rsidRPr="003344C3">
              <w:rPr>
                <w:rFonts w:ascii="Sarabun Light" w:hAnsi="Sarabun Light" w:cs="Sarabun Light"/>
                <w:b/>
                <w:bCs/>
                <w:color w:val="auto"/>
              </w:rPr>
              <w:t xml:space="preserve"> </w:t>
            </w:r>
            <w:r w:rsidRPr="003344C3">
              <w:rPr>
                <w:rFonts w:ascii="Sarabun Light" w:hAnsi="Sarabun Light" w:cs="Sarabun Light"/>
                <w:b/>
                <w:bCs/>
                <w:color w:val="auto"/>
              </w:rPr>
              <w:t>...</w:t>
            </w:r>
          </w:p>
          <w:p w14:paraId="13BD27CD" w14:textId="3943F53E" w:rsidR="00464ECE" w:rsidRPr="003344C3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eine vollständige Dokumentation der zu erbringenden Leistungen erstellt wird;</w:t>
            </w:r>
          </w:p>
          <w:p w14:paraId="2F2CF95B" w14:textId="25FA2B7C" w:rsidR="009C738E" w:rsidRPr="003344C3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die vereinbarten Termine eingehalten werden.</w:t>
            </w:r>
          </w:p>
        </w:tc>
      </w:tr>
      <w:tr w:rsidR="003344C3" w:rsidRPr="003344C3" w14:paraId="52D5B28C" w14:textId="77777777" w:rsidTr="002A5407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6491F64C" w14:textId="77777777" w:rsidR="004F3633" w:rsidRPr="003344C3" w:rsidRDefault="004F3633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3344C3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4EA2B3B9" w14:textId="77777777" w:rsidR="004F3633" w:rsidRPr="003344C3" w:rsidRDefault="004F3633" w:rsidP="003C6E8B">
            <w:pPr>
              <w:pStyle w:val="BodyText"/>
              <w:jc w:val="center"/>
              <w:rPr>
                <w:rFonts w:ascii="Reef" w:hAnsi="Reef" w:cs="Reef"/>
                <w:color w:val="auto"/>
              </w:rPr>
            </w:pPr>
            <w:r w:rsidRPr="003344C3">
              <w:rPr>
                <w:rFonts w:ascii="Reef" w:hAnsi="Reef" w:cs="Reef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265B0D8E" wp14:editId="4BA4A974">
                      <wp:extent cx="2340000" cy="360000"/>
                      <wp:effectExtent l="19050" t="0" r="22225" b="21590"/>
                      <wp:docPr id="36" name="Chevro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97C8C" w14:textId="1D8B1697" w:rsidR="003C6E8B" w:rsidRPr="003344C3" w:rsidRDefault="00796089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344C3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65B0D8E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6" o:spid="_x0000_s1027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ka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hgY+W8csaiv0DMoRuwryTNxW9+q3w4UEgjRQ1Cq2JcE+HNtDk&#10;HHqJsxLw91vfoz11Omk5a2hEc+5/bQUqzsx3SzPwdTybxZlOl9n55wld8FSzPtXYbX0F1EljWkhO&#10;JjHaB3MQNUL9TNtkFaOSSlhJsalvAx4uV6FbHbSPpFqtkhnNsRPh1j46GcEjz7Gln9pnga5v/UBD&#10;cweHcRaLF+3f2UZPC6ttAF2l2Tjy2r8A7YDUSv2+ikvm9J6sjlt1+Qc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PdtWRq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23297C8C" w14:textId="1D8B1697" w:rsidR="003C6E8B" w:rsidRPr="003344C3" w:rsidRDefault="00796089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44C3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344C3" w:rsidRPr="003344C3" w14:paraId="4459E3F1" w14:textId="77777777" w:rsidTr="000342D9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4" w:space="0" w:color="auto"/>
              <w:right w:val="single" w:sz="8" w:space="0" w:color="1F497D" w:themeColor="text2"/>
            </w:tcBorders>
            <w:shd w:val="clear" w:color="auto" w:fill="95C11F"/>
          </w:tcPr>
          <w:p w14:paraId="05D2665B" w14:textId="3E36B6C6" w:rsidR="00464ECE" w:rsidRPr="003344C3" w:rsidRDefault="00464ECE" w:rsidP="00591C18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3344C3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13111024" w14:textId="4FFB5641" w:rsidR="00464ECE" w:rsidRPr="003344C3" w:rsidRDefault="00591C18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1</w:t>
            </w:r>
            <w:r w:rsidR="00464ECE" w:rsidRPr="003344C3">
              <w:rPr>
                <w:rFonts w:ascii="Sarabun Light" w:hAnsi="Sarabun Light" w:cs="Sarabun Light"/>
                <w:color w:val="auto"/>
              </w:rPr>
              <w:t>. Ausführungsplanung vornehmen</w:t>
            </w:r>
          </w:p>
          <w:p w14:paraId="2503D886" w14:textId="2AC20415" w:rsidR="00464ECE" w:rsidRPr="003344C3" w:rsidRDefault="000C308C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2</w:t>
            </w:r>
            <w:r w:rsidR="00464ECE" w:rsidRPr="003344C3">
              <w:rPr>
                <w:rFonts w:ascii="Sarabun Light" w:hAnsi="Sarabun Light" w:cs="Sarabun Light"/>
                <w:color w:val="auto"/>
              </w:rPr>
              <w:t>. Mit anderen Gewerken abstimmen</w:t>
            </w:r>
          </w:p>
          <w:p w14:paraId="0D862BBF" w14:textId="77777777" w:rsidR="003B7527" w:rsidRPr="003344C3" w:rsidRDefault="003B752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3. Zeit- und Arbeitsplan erstellen</w:t>
            </w:r>
          </w:p>
          <w:p w14:paraId="1F9645ED" w14:textId="11588F82" w:rsidR="00464ECE" w:rsidRPr="003344C3" w:rsidRDefault="003B752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4</w:t>
            </w:r>
            <w:r w:rsidR="00464ECE" w:rsidRPr="003344C3">
              <w:rPr>
                <w:rFonts w:ascii="Sarabun Light" w:hAnsi="Sarabun Light" w:cs="Sarabun Light"/>
                <w:color w:val="auto"/>
              </w:rPr>
              <w:t>. Betriebliche Ressourcen planen</w:t>
            </w:r>
          </w:p>
          <w:p w14:paraId="61304DDC" w14:textId="478E5C93" w:rsidR="00464ECE" w:rsidRPr="003344C3" w:rsidRDefault="003B7527" w:rsidP="00464ECE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5</w:t>
            </w:r>
            <w:r w:rsidR="00464ECE" w:rsidRPr="003344C3">
              <w:rPr>
                <w:rFonts w:ascii="Sarabun Light" w:hAnsi="Sarabun Light" w:cs="Sarabun Light"/>
                <w:color w:val="auto"/>
              </w:rPr>
              <w:t>. Arbeitsgegenstände, Werkzeuge und Hilfsmittel beschaffen und zusammenstellen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4" w:space="0" w:color="auto"/>
              <w:right w:val="single" w:sz="8" w:space="0" w:color="1F497D" w:themeColor="text2"/>
            </w:tcBorders>
          </w:tcPr>
          <w:p w14:paraId="5EC6CBEA" w14:textId="77777777" w:rsidR="00464ECE" w:rsidRPr="003344C3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B89BBC2" w14:textId="31E537BB" w:rsidR="00464ECE" w:rsidRPr="003344C3" w:rsidRDefault="000C308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z</w:t>
            </w:r>
            <w:r w:rsidR="00591C18" w:rsidRPr="003344C3">
              <w:rPr>
                <w:rFonts w:ascii="Sarabun Light" w:hAnsi="Sarabun Light" w:cs="Sarabun Light"/>
                <w:color w:val="auto"/>
              </w:rPr>
              <w:t xml:space="preserve">u 1: Der Meister erstellt einen Grundriss des Raumes und zeichnet </w:t>
            </w:r>
            <w:r w:rsidRPr="003344C3">
              <w:rPr>
                <w:rFonts w:ascii="Sarabun Light" w:hAnsi="Sarabun Light" w:cs="Sarabun Light"/>
                <w:color w:val="auto"/>
              </w:rPr>
              <w:t xml:space="preserve">die elektrischen Betriebsmittel ein (Installationsplan). Zudem aktualisiert er den Verteilungsplan. </w:t>
            </w:r>
          </w:p>
          <w:p w14:paraId="3DF4BC98" w14:textId="24215561" w:rsidR="00464ECE" w:rsidRPr="003344C3" w:rsidRDefault="000C308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zu 2: Er klärt telefonisch mit dem Kunden, wann die Malerarbeiten durchgeführt werden sollen und vereinbart die Termine für die Installationsarbeiten innerhalb des vorgegebenen Zeitrahmens.</w:t>
            </w:r>
          </w:p>
          <w:p w14:paraId="2DD5347E" w14:textId="1643312B" w:rsidR="003B7527" w:rsidRPr="003344C3" w:rsidRDefault="003B752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Zu 3: Auf Grundlage des Gesprächs erstellt er einen Zeit- und Arbeitsplan.</w:t>
            </w:r>
          </w:p>
          <w:p w14:paraId="70F3F91E" w14:textId="6ABC2262" w:rsidR="00464ECE" w:rsidRPr="003344C3" w:rsidRDefault="004764E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>z</w:t>
            </w:r>
            <w:r w:rsidR="000C308C" w:rsidRPr="003344C3">
              <w:rPr>
                <w:rFonts w:ascii="Sarabun Light" w:hAnsi="Sarabun Light" w:cs="Sarabun Light"/>
                <w:color w:val="auto"/>
              </w:rPr>
              <w:t xml:space="preserve">u </w:t>
            </w:r>
            <w:r w:rsidR="003B7527" w:rsidRPr="003344C3">
              <w:rPr>
                <w:rFonts w:ascii="Sarabun Light" w:hAnsi="Sarabun Light" w:cs="Sarabun Light"/>
                <w:color w:val="auto"/>
              </w:rPr>
              <w:t>4</w:t>
            </w:r>
            <w:r w:rsidR="000C308C" w:rsidRPr="003344C3">
              <w:rPr>
                <w:rFonts w:ascii="Sarabun Light" w:hAnsi="Sarabun Light" w:cs="Sarabun Light"/>
                <w:color w:val="auto"/>
              </w:rPr>
              <w:t xml:space="preserve">: </w:t>
            </w:r>
            <w:r w:rsidRPr="003344C3">
              <w:rPr>
                <w:rFonts w:ascii="Sarabun Light" w:hAnsi="Sarabun Light" w:cs="Sarabun Light"/>
                <w:color w:val="auto"/>
              </w:rPr>
              <w:t>Der Meister weist den Auftrag einem Techniker zu und aktualisiert den Personalplan. Er übergibt dem Techniker alle relevanten Auftragsunterlagen.</w:t>
            </w:r>
          </w:p>
          <w:p w14:paraId="3EFDDC86" w14:textId="20138060" w:rsidR="004764E0" w:rsidRPr="003344C3" w:rsidRDefault="004764E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3344C3">
              <w:rPr>
                <w:rFonts w:ascii="Sarabun Light" w:hAnsi="Sarabun Light" w:cs="Sarabun Light"/>
                <w:color w:val="auto"/>
              </w:rPr>
              <w:t xml:space="preserve">zu </w:t>
            </w:r>
            <w:r w:rsidR="003B7527" w:rsidRPr="003344C3">
              <w:rPr>
                <w:rFonts w:ascii="Sarabun Light" w:hAnsi="Sarabun Light" w:cs="Sarabun Light"/>
                <w:color w:val="auto"/>
              </w:rPr>
              <w:t>5</w:t>
            </w:r>
            <w:r w:rsidRPr="003344C3">
              <w:rPr>
                <w:rFonts w:ascii="Sarabun Light" w:hAnsi="Sarabun Light" w:cs="Sarabun Light"/>
                <w:color w:val="auto"/>
              </w:rPr>
              <w:t>: Der Techniker stellt im Lager alle benötigten Materialien und Werkzeuge zusammen. Gegebenenfalls leitet er eine Materialnachbestellung ein.</w:t>
            </w:r>
          </w:p>
          <w:p w14:paraId="4C2DC97F" w14:textId="77777777" w:rsidR="00464ECE" w:rsidRPr="003344C3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397DF30" w14:textId="77777777" w:rsidR="00464ECE" w:rsidRPr="003344C3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13A7E4AA" w14:textId="123DB68E" w:rsidR="00CC1ED0" w:rsidRDefault="004F3633">
      <w:pPr>
        <w:spacing w:line="276" w:lineRule="auto"/>
      </w:pPr>
      <w:r>
        <w:br w:type="page"/>
      </w:r>
    </w:p>
    <w:p w14:paraId="049C89D9" w14:textId="7981C6F9" w:rsidR="0020142E" w:rsidRPr="00016095" w:rsidRDefault="00FB52C2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02BB37B2" wp14:editId="0E532AF8">
            <wp:simplePos x="0" y="0"/>
            <wp:positionH relativeFrom="page">
              <wp:posOffset>9525</wp:posOffset>
            </wp:positionH>
            <wp:positionV relativeFrom="paragraph">
              <wp:posOffset>-1334770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1"/>
      <w:footerReference w:type="default" r:id="rId12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E33CF" w14:textId="77777777" w:rsidR="00434EB4" w:rsidRDefault="00434EB4" w:rsidP="003A5E89">
      <w:r>
        <w:separator/>
      </w:r>
    </w:p>
  </w:endnote>
  <w:endnote w:type="continuationSeparator" w:id="0">
    <w:p w14:paraId="69DDDDF5" w14:textId="77777777" w:rsidR="00434EB4" w:rsidRDefault="00434EB4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EA6F5" w14:textId="77777777" w:rsidR="003C6E8B" w:rsidRDefault="003C6E8B" w:rsidP="00EF321F">
    <w:pPr>
      <w:pStyle w:val="Footer"/>
      <w:spacing w:after="0" w:line="240" w:lineRule="auto"/>
    </w:pPr>
  </w:p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</w:rPr>
    </w:sdtEndPr>
    <w:sdtContent>
      <w:p w14:paraId="19688DBD" w14:textId="33CE8284" w:rsidR="003344C3" w:rsidRPr="003344C3" w:rsidRDefault="003344C3" w:rsidP="003344C3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056336"/>
          </w:rPr>
        </w:pPr>
        <w:r w:rsidRPr="003344C3">
          <w:rPr>
            <w:rFonts w:ascii="Sarabun Light" w:hAnsi="Sarabun Light" w:cs="Sarabun Light"/>
            <w:color w:val="056336"/>
          </w:rPr>
          <w:t xml:space="preserve">Seite </w:t>
        </w:r>
        <w:r w:rsidRPr="003344C3">
          <w:rPr>
            <w:rFonts w:ascii="Sarabun Light" w:hAnsi="Sarabun Light" w:cs="Sarabun Light"/>
            <w:color w:val="056336"/>
          </w:rPr>
          <w:fldChar w:fldCharType="begin"/>
        </w:r>
        <w:r w:rsidRPr="003344C3">
          <w:rPr>
            <w:rFonts w:ascii="Sarabun Light" w:hAnsi="Sarabun Light" w:cs="Sarabun Light"/>
            <w:color w:val="056336"/>
          </w:rPr>
          <w:instrText>PAGE   \* MERGEFORMAT</w:instrText>
        </w:r>
        <w:r w:rsidRPr="003344C3">
          <w:rPr>
            <w:rFonts w:ascii="Sarabun Light" w:hAnsi="Sarabun Light" w:cs="Sarabun Light"/>
            <w:color w:val="056336"/>
          </w:rPr>
          <w:fldChar w:fldCharType="separate"/>
        </w:r>
        <w:r w:rsidRPr="003344C3">
          <w:rPr>
            <w:rFonts w:ascii="Sarabun Light" w:hAnsi="Sarabun Light" w:cs="Sarabun Light"/>
            <w:color w:val="056336"/>
          </w:rPr>
          <w:t>2</w:t>
        </w:r>
        <w:r w:rsidRPr="003344C3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3C18AB18" w14:textId="77777777" w:rsidR="003344C3" w:rsidRPr="00416DD6" w:rsidRDefault="003344C3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D796C5" w14:textId="77777777" w:rsidR="00434EB4" w:rsidRDefault="00434EB4" w:rsidP="003A5E89">
      <w:r>
        <w:separator/>
      </w:r>
    </w:p>
  </w:footnote>
  <w:footnote w:type="continuationSeparator" w:id="0">
    <w:p w14:paraId="5279002C" w14:textId="77777777" w:rsidR="00434EB4" w:rsidRDefault="00434EB4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A1D76" w14:textId="0DB0074A" w:rsidR="003C6E8B" w:rsidRPr="003344C3" w:rsidRDefault="003344C3" w:rsidP="003344C3">
    <w:pPr>
      <w:pStyle w:val="BodyText"/>
      <w:rPr>
        <w:rFonts w:ascii="Reef" w:hAnsi="Reef" w:cs="Reef"/>
        <w:color w:val="056336"/>
      </w:rPr>
    </w:pPr>
    <w:bookmarkStart w:id="0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30494781">
    <w:abstractNumId w:val="14"/>
  </w:num>
  <w:num w:numId="2" w16cid:durableId="2130971278">
    <w:abstractNumId w:val="12"/>
  </w:num>
  <w:num w:numId="3" w16cid:durableId="1389307564">
    <w:abstractNumId w:val="24"/>
  </w:num>
  <w:num w:numId="4" w16cid:durableId="28723959">
    <w:abstractNumId w:val="17"/>
  </w:num>
  <w:num w:numId="5" w16cid:durableId="1603148264">
    <w:abstractNumId w:val="19"/>
  </w:num>
  <w:num w:numId="6" w16cid:durableId="145780748">
    <w:abstractNumId w:val="20"/>
  </w:num>
  <w:num w:numId="7" w16cid:durableId="357246263">
    <w:abstractNumId w:val="25"/>
  </w:num>
  <w:num w:numId="8" w16cid:durableId="1487748588">
    <w:abstractNumId w:val="16"/>
  </w:num>
  <w:num w:numId="9" w16cid:durableId="615141418">
    <w:abstractNumId w:val="21"/>
  </w:num>
  <w:num w:numId="10" w16cid:durableId="415247506">
    <w:abstractNumId w:val="18"/>
  </w:num>
  <w:num w:numId="11" w16cid:durableId="683172571">
    <w:abstractNumId w:val="9"/>
  </w:num>
  <w:num w:numId="12" w16cid:durableId="1153790033">
    <w:abstractNumId w:val="7"/>
  </w:num>
  <w:num w:numId="13" w16cid:durableId="2092315695">
    <w:abstractNumId w:val="6"/>
  </w:num>
  <w:num w:numId="14" w16cid:durableId="1742872605">
    <w:abstractNumId w:val="5"/>
  </w:num>
  <w:num w:numId="15" w16cid:durableId="1471171830">
    <w:abstractNumId w:val="4"/>
  </w:num>
  <w:num w:numId="16" w16cid:durableId="1053575075">
    <w:abstractNumId w:val="8"/>
  </w:num>
  <w:num w:numId="17" w16cid:durableId="1953172211">
    <w:abstractNumId w:val="3"/>
  </w:num>
  <w:num w:numId="18" w16cid:durableId="332801880">
    <w:abstractNumId w:val="2"/>
  </w:num>
  <w:num w:numId="19" w16cid:durableId="1936550063">
    <w:abstractNumId w:val="1"/>
  </w:num>
  <w:num w:numId="20" w16cid:durableId="2082749159">
    <w:abstractNumId w:val="0"/>
  </w:num>
  <w:num w:numId="21" w16cid:durableId="484856688">
    <w:abstractNumId w:val="10"/>
  </w:num>
  <w:num w:numId="22" w16cid:durableId="514003396">
    <w:abstractNumId w:val="27"/>
  </w:num>
  <w:num w:numId="23" w16cid:durableId="1468204179">
    <w:abstractNumId w:val="26"/>
  </w:num>
  <w:num w:numId="24" w16cid:durableId="2053184721">
    <w:abstractNumId w:val="15"/>
  </w:num>
  <w:num w:numId="25" w16cid:durableId="1083453039">
    <w:abstractNumId w:val="28"/>
  </w:num>
  <w:num w:numId="26" w16cid:durableId="488519472">
    <w:abstractNumId w:val="13"/>
  </w:num>
  <w:num w:numId="27" w16cid:durableId="1668554432">
    <w:abstractNumId w:val="11"/>
  </w:num>
  <w:num w:numId="28" w16cid:durableId="2122870857">
    <w:abstractNumId w:val="8"/>
    <w:lvlOverride w:ilvl="0">
      <w:startOverride w:val="1"/>
    </w:lvlOverride>
  </w:num>
  <w:num w:numId="29" w16cid:durableId="653992820">
    <w:abstractNumId w:val="8"/>
    <w:lvlOverride w:ilvl="0">
      <w:startOverride w:val="1"/>
    </w:lvlOverride>
  </w:num>
  <w:num w:numId="30" w16cid:durableId="1859155184">
    <w:abstractNumId w:val="22"/>
  </w:num>
  <w:num w:numId="31" w16cid:durableId="12780269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9JIf9hLrPiywlFDr/TXm1t6hC4rAotRHGu2Zb7hBQX9u/G0fa5ROCkaJ/Z5ooMyaXD91cAWbNyaqReYfNFpKg==" w:salt="JB926WlbzJ2Nju0ivaq7cA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21DE3"/>
    <w:rsid w:val="00024B6A"/>
    <w:rsid w:val="00024EDB"/>
    <w:rsid w:val="00027732"/>
    <w:rsid w:val="000315B0"/>
    <w:rsid w:val="000342D9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3B8B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34EE"/>
    <w:rsid w:val="00216849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407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344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344C3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4EB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6089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7F7884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87971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1849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0"/>
    <w:rsid w:val="00B5736C"/>
    <w:rsid w:val="00B62299"/>
    <w:rsid w:val="00B658CD"/>
    <w:rsid w:val="00B82E69"/>
    <w:rsid w:val="00B86406"/>
    <w:rsid w:val="00B86C27"/>
    <w:rsid w:val="00B905C8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0073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65FA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2C2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49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1C6E2-1A5A-46EB-94F3-78ACB395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268</Words>
  <Characters>1695</Characters>
  <Application>Microsoft Office Word</Application>
  <DocSecurity>8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16</cp:revision>
  <cp:lastPrinted>2020-06-23T07:54:00Z</cp:lastPrinted>
  <dcterms:created xsi:type="dcterms:W3CDTF">2023-12-06T08:16:00Z</dcterms:created>
  <dcterms:modified xsi:type="dcterms:W3CDTF">2024-04-22T14:39:00Z</dcterms:modified>
</cp:coreProperties>
</file>