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1FEBA8BB" w:rsidR="007E1109" w:rsidRPr="00CC1ED0" w:rsidRDefault="00F04C73" w:rsidP="00CC1ED0">
      <w:pPr>
        <w:tabs>
          <w:tab w:val="left" w:pos="2780"/>
        </w:tabs>
        <w:sectPr w:rsidR="007E1109" w:rsidRPr="00CC1ED0" w:rsidSect="004F36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1604C2" wp14:editId="326F3963">
                <wp:simplePos x="0" y="0"/>
                <wp:positionH relativeFrom="margin">
                  <wp:posOffset>0</wp:posOffset>
                </wp:positionH>
                <wp:positionV relativeFrom="paragraph">
                  <wp:posOffset>4943475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D1D5B" w14:textId="73B12CC5" w:rsidR="00F77316" w:rsidRPr="00063036" w:rsidRDefault="00F77316" w:rsidP="00F77316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06303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Handout für die Ausbildungspraxis - Falk Howe</w:t>
                            </w:r>
                            <w:r w:rsidR="00E750C1" w:rsidRPr="0006303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6303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E750C1" w:rsidRPr="00063036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030C25D2" w14:textId="77777777" w:rsidR="00F77316" w:rsidRDefault="00F77316" w:rsidP="00F77316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0413A323" w14:textId="4F92C334" w:rsidR="00F77316" w:rsidRDefault="00F77316" w:rsidP="00F77316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2454E3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006631E4" w14:textId="77777777" w:rsidR="00F77316" w:rsidRDefault="00F77316" w:rsidP="00F77316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6B949676" w14:textId="11DE105D" w:rsidR="00F77316" w:rsidRPr="004E64C9" w:rsidRDefault="00F77316" w:rsidP="00F77316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Begleitbogen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604C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9.2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" fillcolor="white [3201]" stroked="f" strokeweight=".5pt">
                <v:textbox>
                  <w:txbxContent>
                    <w:p w14:paraId="666D1D5B" w14:textId="73B12CC5" w:rsidR="00F77316" w:rsidRPr="00063036" w:rsidRDefault="00F77316" w:rsidP="00F77316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06303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Handout für die Ausbildungspraxis - Falk Howe</w:t>
                      </w:r>
                      <w:r w:rsidR="00E750C1" w:rsidRPr="0006303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06303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E750C1" w:rsidRPr="00063036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030C25D2" w14:textId="77777777" w:rsidR="00F77316" w:rsidRDefault="00F77316" w:rsidP="00F77316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0413A323" w14:textId="4F92C334" w:rsidR="00F77316" w:rsidRDefault="00F77316" w:rsidP="00F77316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2454E3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006631E4" w14:textId="77777777" w:rsidR="00F77316" w:rsidRDefault="00F77316" w:rsidP="00F77316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6B949676" w14:textId="11DE105D" w:rsidR="00F77316" w:rsidRPr="004E64C9" w:rsidRDefault="00F77316" w:rsidP="00F77316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Begleitbogen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91008" behindDoc="1" locked="0" layoutInCell="1" allowOverlap="1" wp14:anchorId="7CD6D442" wp14:editId="2EB4E30E">
            <wp:simplePos x="0" y="0"/>
            <wp:positionH relativeFrom="column">
              <wp:posOffset>-720090</wp:posOffset>
            </wp:positionH>
            <wp:positionV relativeFrom="paragraph">
              <wp:posOffset>-1260475</wp:posOffset>
            </wp:positionV>
            <wp:extent cx="7625844" cy="10696575"/>
            <wp:effectExtent l="0" t="0" r="0" b="0"/>
            <wp:wrapNone/>
            <wp:docPr id="868262791" name="Picture 1" descr="A person wearing virtual reality head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62791" name="Picture 1" descr="A person wearing virtual reality heads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500" cy="1072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57159" w14:textId="77777777" w:rsidR="00315D5B" w:rsidRPr="00002DC0" w:rsidRDefault="00315D5B" w:rsidP="00315D5B">
      <w:pPr>
        <w:pStyle w:val="BodyText"/>
        <w:jc w:val="center"/>
        <w:rPr>
          <w:rFonts w:ascii="Reef" w:hAnsi="Reef" w:cs="Reef"/>
          <w:b/>
          <w:bCs/>
          <w:color w:val="056336"/>
          <w:sz w:val="40"/>
          <w:szCs w:val="40"/>
        </w:rPr>
      </w:pPr>
      <w:r w:rsidRPr="00002DC0">
        <w:rPr>
          <w:rFonts w:ascii="Reef" w:hAnsi="Reef" w:cs="Reef"/>
          <w:b/>
          <w:bCs/>
          <w:color w:val="056336"/>
          <w:sz w:val="40"/>
          <w:szCs w:val="40"/>
        </w:rPr>
        <w:lastRenderedPageBreak/>
        <w:t>Begleitbogen</w:t>
      </w:r>
    </w:p>
    <w:p w14:paraId="764A3BBF" w14:textId="77777777" w:rsidR="00315D5B" w:rsidRPr="00315D5B" w:rsidRDefault="00315D5B" w:rsidP="00315D5B">
      <w:pPr>
        <w:pStyle w:val="BodyText"/>
      </w:pPr>
    </w:p>
    <w:tbl>
      <w:tblPr>
        <w:tblStyle w:val="TableGrid"/>
        <w:tblW w:w="9639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6105"/>
      </w:tblGrid>
      <w:tr w:rsidR="007E1109" w14:paraId="3AD40F18" w14:textId="77777777" w:rsidTr="00002DC0">
        <w:tc>
          <w:tcPr>
            <w:tcW w:w="3534" w:type="dxa"/>
            <w:shd w:val="clear" w:color="auto" w:fill="95C11F"/>
          </w:tcPr>
          <w:p w14:paraId="18E2F51E" w14:textId="77777777" w:rsidR="007E1109" w:rsidRPr="00002DC0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t>Name /</w:t>
            </w: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br/>
              <w:t xml:space="preserve">Kontaktdaten </w:t>
            </w: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br/>
              <w:t>des Betriebs</w:t>
            </w:r>
          </w:p>
        </w:tc>
        <w:tc>
          <w:tcPr>
            <w:tcW w:w="6105" w:type="dxa"/>
          </w:tcPr>
          <w:p w14:paraId="0BF4B611" w14:textId="45F95975" w:rsidR="005F483F" w:rsidRPr="00002DC0" w:rsidRDefault="005F483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Elektrotechnik Meyer</w:t>
            </w:r>
          </w:p>
          <w:p w14:paraId="5D63617F" w14:textId="4B8E59C1" w:rsidR="006D5F54" w:rsidRPr="00002DC0" w:rsidRDefault="005F483F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Funkenstraße 112</w:t>
            </w:r>
          </w:p>
          <w:p w14:paraId="34354939" w14:textId="3217B738" w:rsidR="005933A6" w:rsidRPr="00002DC0" w:rsidRDefault="005933A6" w:rsidP="005933A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2</w:t>
            </w:r>
            <w:r w:rsidR="004D1494" w:rsidRPr="00002DC0">
              <w:rPr>
                <w:rFonts w:ascii="Sarabun Light" w:hAnsi="Sarabun Light" w:cs="Sarabun Light"/>
                <w:color w:val="auto"/>
              </w:rPr>
              <w:t>6123</w:t>
            </w:r>
            <w:r w:rsidRPr="00002DC0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4D1494" w:rsidRPr="00002DC0">
              <w:rPr>
                <w:rFonts w:ascii="Sarabun Light" w:hAnsi="Sarabun Light" w:cs="Sarabun Light"/>
                <w:color w:val="auto"/>
              </w:rPr>
              <w:t>Oldenburg</w:t>
            </w:r>
          </w:p>
          <w:p w14:paraId="7B46DEE7" w14:textId="41F3FFF5" w:rsidR="005933A6" w:rsidRPr="00002DC0" w:rsidRDefault="005933A6" w:rsidP="005933A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Tel.: 04</w:t>
            </w:r>
            <w:r w:rsidR="004D1494" w:rsidRPr="00002DC0">
              <w:rPr>
                <w:rFonts w:ascii="Sarabun Light" w:hAnsi="Sarabun Light" w:cs="Sarabun Light"/>
                <w:color w:val="auto"/>
              </w:rPr>
              <w:t>41</w:t>
            </w:r>
            <w:r w:rsidRPr="00002DC0">
              <w:rPr>
                <w:rFonts w:ascii="Sarabun Light" w:hAnsi="Sarabun Light" w:cs="Sarabun Light"/>
                <w:color w:val="auto"/>
              </w:rPr>
              <w:t>/###</w:t>
            </w:r>
          </w:p>
          <w:p w14:paraId="68E243E5" w14:textId="0A093DD8" w:rsidR="005933A6" w:rsidRPr="00002DC0" w:rsidRDefault="005933A6" w:rsidP="005933A6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E-Mail: elektro-meyer@###.de</w:t>
            </w:r>
          </w:p>
          <w:p w14:paraId="4F243362" w14:textId="77777777" w:rsidR="006D5F54" w:rsidRPr="00002DC0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536F8E09" w14:textId="77777777" w:rsidTr="00002DC0">
        <w:tc>
          <w:tcPr>
            <w:tcW w:w="3534" w:type="dxa"/>
            <w:shd w:val="clear" w:color="auto" w:fill="95C11F"/>
          </w:tcPr>
          <w:p w14:paraId="7453D30C" w14:textId="77777777" w:rsidR="007E1109" w:rsidRPr="00002DC0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t>Ansprechpartner/</w:t>
            </w: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br/>
              <w:t>Arbeitsprozess-Experte(n)</w:t>
            </w:r>
          </w:p>
        </w:tc>
        <w:tc>
          <w:tcPr>
            <w:tcW w:w="6105" w:type="dxa"/>
          </w:tcPr>
          <w:p w14:paraId="4ED47090" w14:textId="418AFF2D" w:rsidR="007E1109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Ludwig Meyer</w:t>
            </w:r>
          </w:p>
          <w:p w14:paraId="0C6C2E87" w14:textId="24BF77B2" w:rsidR="005933A6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Elektrotechnikermeister</w:t>
            </w:r>
          </w:p>
          <w:p w14:paraId="605FBE81" w14:textId="41D93CDD" w:rsidR="005933A6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Betriebsinhaber</w:t>
            </w:r>
          </w:p>
          <w:p w14:paraId="2F6F146E" w14:textId="77777777" w:rsidR="006D5F54" w:rsidRPr="00002DC0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29BC8487" w14:textId="77777777" w:rsidTr="00002DC0">
        <w:tc>
          <w:tcPr>
            <w:tcW w:w="3534" w:type="dxa"/>
            <w:shd w:val="clear" w:color="auto" w:fill="95C11F"/>
          </w:tcPr>
          <w:p w14:paraId="79A8D372" w14:textId="77777777" w:rsidR="007E1109" w:rsidRPr="00002DC0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t>Termin, Ort und Dauer</w:t>
            </w: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br/>
              <w:t>der Analyse</w:t>
            </w:r>
          </w:p>
        </w:tc>
        <w:tc>
          <w:tcPr>
            <w:tcW w:w="6105" w:type="dxa"/>
          </w:tcPr>
          <w:p w14:paraId="5CC4B6FF" w14:textId="2444F248" w:rsidR="007E1109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02.08.2023</w:t>
            </w:r>
          </w:p>
          <w:p w14:paraId="040F6FF4" w14:textId="4D75765F" w:rsidR="005933A6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Besprechungsraum (Elektrotechnik Meyer)</w:t>
            </w:r>
          </w:p>
          <w:p w14:paraId="01AD34C6" w14:textId="1874C960" w:rsidR="006D5F54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10:00 – 13:00 Uhr</w:t>
            </w:r>
          </w:p>
          <w:p w14:paraId="535E2072" w14:textId="4243208F" w:rsidR="005933A6" w:rsidRPr="00002DC0" w:rsidRDefault="005933A6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anschließend kurze Betriebsbegehung</w:t>
            </w:r>
          </w:p>
          <w:p w14:paraId="58E37997" w14:textId="77777777" w:rsidR="006D5F54" w:rsidRPr="00002DC0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5A64B4BA" w14:textId="77777777" w:rsidTr="00002DC0">
        <w:tc>
          <w:tcPr>
            <w:tcW w:w="3534" w:type="dxa"/>
            <w:shd w:val="clear" w:color="auto" w:fill="95C11F"/>
          </w:tcPr>
          <w:p w14:paraId="4034ED62" w14:textId="77777777" w:rsidR="007E1109" w:rsidRPr="00002DC0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t>Informationen zum Auftrag</w:t>
            </w: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r w:rsidRPr="00002DC0">
              <w:rPr>
                <w:rFonts w:ascii="Sarabun Light" w:hAnsi="Sarabun Light" w:cs="Sarabun Light"/>
                <w:color w:val="auto"/>
                <w:sz w:val="24"/>
                <w:szCs w:val="24"/>
              </w:rPr>
              <w:t>(Auftraggeber, Produkt</w:t>
            </w:r>
            <w:r w:rsidRPr="00002DC0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bzw. Dienstleitung,</w:t>
            </w:r>
            <w:r w:rsidRPr="00002DC0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Einsatzort, zeitlicher/</w:t>
            </w:r>
            <w:r w:rsidRPr="00002DC0">
              <w:rPr>
                <w:rFonts w:ascii="Sarabun Light" w:hAnsi="Sarabun Light" w:cs="Sarabun Light"/>
                <w:color w:val="auto"/>
                <w:sz w:val="24"/>
                <w:szCs w:val="24"/>
              </w:rPr>
              <w:br/>
              <w:t>finanzieller Rahmen)</w:t>
            </w:r>
          </w:p>
        </w:tc>
        <w:tc>
          <w:tcPr>
            <w:tcW w:w="6105" w:type="dxa"/>
          </w:tcPr>
          <w:p w14:paraId="4983A73C" w14:textId="012DE936" w:rsidR="007E1109" w:rsidRPr="00002DC0" w:rsidRDefault="006D5671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Eine Stammkundin des Betriebs plant, einen bislang nicht genutzten Abstellraum zu einem Büro umzufunktionieren. Zu diesem Zweck soll die vorhandene Elektroinstallation</w:t>
            </w:r>
            <w:r w:rsidR="00591C18" w:rsidRPr="00002DC0">
              <w:rPr>
                <w:rFonts w:ascii="Sarabun Light" w:hAnsi="Sarabun Light" w:cs="Sarabun Light"/>
                <w:color w:val="auto"/>
              </w:rPr>
              <w:t xml:space="preserve"> kostengünstig</w:t>
            </w:r>
            <w:r w:rsidRPr="00002DC0">
              <w:rPr>
                <w:rFonts w:ascii="Sarabun Light" w:hAnsi="Sarabun Light" w:cs="Sarabun Light"/>
                <w:color w:val="auto"/>
              </w:rPr>
              <w:t xml:space="preserve"> erweitert werden. Hierbei handelt es sich um eine Ausschaltung in Form einer S</w:t>
            </w:r>
            <w:r w:rsidR="00447A9F" w:rsidRPr="00002DC0">
              <w:rPr>
                <w:rFonts w:ascii="Sarabun Light" w:hAnsi="Sarabun Light" w:cs="Sarabun Light"/>
                <w:color w:val="auto"/>
              </w:rPr>
              <w:t>chalter</w:t>
            </w:r>
            <w:r w:rsidRPr="00002DC0">
              <w:rPr>
                <w:rFonts w:ascii="Sarabun Light" w:hAnsi="Sarabun Light" w:cs="Sarabun Light"/>
                <w:color w:val="auto"/>
              </w:rPr>
              <w:t>-/S</w:t>
            </w:r>
            <w:r w:rsidR="00447A9F" w:rsidRPr="00002DC0">
              <w:rPr>
                <w:rFonts w:ascii="Sarabun Light" w:hAnsi="Sarabun Light" w:cs="Sarabun Light"/>
                <w:color w:val="auto"/>
              </w:rPr>
              <w:t>teckdosen</w:t>
            </w:r>
            <w:r w:rsidRPr="00002DC0">
              <w:rPr>
                <w:rFonts w:ascii="Sarabun Light" w:hAnsi="Sarabun Light" w:cs="Sarabun Light"/>
                <w:color w:val="auto"/>
              </w:rPr>
              <w:t>kombination.  Die Installationsarbeiten sollen innerhalb der nächsten zwei Wochen erfolgen, da die Kundin in dieser Zeitspanne vor Ort ist.</w:t>
            </w:r>
          </w:p>
          <w:p w14:paraId="7DC06EB9" w14:textId="77777777" w:rsidR="006D5F54" w:rsidRPr="00002DC0" w:rsidRDefault="006D5F54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7E1109" w14:paraId="45C1CE6A" w14:textId="77777777" w:rsidTr="00002DC0">
        <w:tc>
          <w:tcPr>
            <w:tcW w:w="3534" w:type="dxa"/>
            <w:shd w:val="clear" w:color="auto" w:fill="95C11F"/>
          </w:tcPr>
          <w:p w14:paraId="647637C8" w14:textId="77777777" w:rsidR="007E1109" w:rsidRPr="00002DC0" w:rsidRDefault="007E1109" w:rsidP="007E1109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002DC0">
              <w:rPr>
                <w:rFonts w:ascii="Reef" w:hAnsi="Reef" w:cs="Reef"/>
                <w:color w:val="auto"/>
                <w:sz w:val="28"/>
                <w:szCs w:val="28"/>
              </w:rPr>
              <w:t>Bemerkungen</w:t>
            </w:r>
          </w:p>
        </w:tc>
        <w:tc>
          <w:tcPr>
            <w:tcW w:w="6105" w:type="dxa"/>
          </w:tcPr>
          <w:p w14:paraId="1B0E7464" w14:textId="283522DA" w:rsidR="006D5671" w:rsidRPr="00002DC0" w:rsidRDefault="006D5671" w:rsidP="006D567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>Überlassene Dokumente: Leistungsverzeichnis, Installations</w:t>
            </w:r>
            <w:r w:rsidR="00227EB8" w:rsidRPr="00002DC0">
              <w:rPr>
                <w:rFonts w:ascii="Sarabun Light" w:hAnsi="Sarabun Light" w:cs="Sarabun Light"/>
                <w:color w:val="auto"/>
              </w:rPr>
              <w:t>plan</w:t>
            </w:r>
            <w:r w:rsidRPr="00002DC0">
              <w:rPr>
                <w:rFonts w:ascii="Sarabun Light" w:hAnsi="Sarabun Light" w:cs="Sarabun Light"/>
                <w:color w:val="auto"/>
              </w:rPr>
              <w:t>, Aufmaß</w:t>
            </w:r>
          </w:p>
          <w:p w14:paraId="1493DB86" w14:textId="77777777" w:rsidR="006D5671" w:rsidRPr="00002DC0" w:rsidRDefault="006D5671" w:rsidP="006D567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7596A31" w14:textId="5B64BF07" w:rsidR="006D5671" w:rsidRPr="00002DC0" w:rsidRDefault="006D5671" w:rsidP="006D567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002DC0">
              <w:rPr>
                <w:rFonts w:ascii="Sarabun Light" w:hAnsi="Sarabun Light" w:cs="Sarabun Light"/>
                <w:color w:val="auto"/>
              </w:rPr>
              <w:t xml:space="preserve">Sonstiges: </w:t>
            </w:r>
            <w:r w:rsidR="00227EB8" w:rsidRPr="00002DC0">
              <w:rPr>
                <w:rFonts w:ascii="Sarabun Light" w:hAnsi="Sarabun Light" w:cs="Sarabun Light"/>
                <w:color w:val="auto"/>
              </w:rPr>
              <w:t>Die Kundin stimmte einer Baustellenbegehung zu und gab ihr Einverständnis, dass die oben aufgeführten Dokumente für die Arbeitsprozessanalyse anonymisiert genutzt werden dürfen</w:t>
            </w:r>
            <w:r w:rsidRPr="00002DC0">
              <w:rPr>
                <w:rFonts w:ascii="Sarabun Light" w:hAnsi="Sarabun Light" w:cs="Sarabun Light"/>
                <w:color w:val="auto"/>
              </w:rPr>
              <w:t xml:space="preserve">. </w:t>
            </w:r>
          </w:p>
          <w:p w14:paraId="23566DDF" w14:textId="77777777" w:rsidR="006D5F54" w:rsidRPr="00002DC0" w:rsidRDefault="006D5F54" w:rsidP="00227EB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718A082" w14:textId="77777777" w:rsidR="007E1109" w:rsidRDefault="007E1109"/>
    <w:p w14:paraId="46D27990" w14:textId="77777777" w:rsidR="00315D5B" w:rsidRDefault="00315D5B"/>
    <w:p w14:paraId="138E5717" w14:textId="77777777" w:rsidR="00315D5B" w:rsidRDefault="00315D5B">
      <w:pPr>
        <w:spacing w:line="276" w:lineRule="auto"/>
      </w:pPr>
      <w:r>
        <w:br w:type="page"/>
      </w:r>
    </w:p>
    <w:p w14:paraId="049C89D9" w14:textId="216830BD" w:rsidR="0020142E" w:rsidRPr="00016095" w:rsidRDefault="006E5958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35227670" wp14:editId="058607F9">
            <wp:simplePos x="0" y="0"/>
            <wp:positionH relativeFrom="page">
              <wp:posOffset>0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6"/>
      <w:footerReference w:type="default" r:id="rId17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D285F" w14:textId="77777777" w:rsidR="00CB3A97" w:rsidRDefault="00CB3A97" w:rsidP="003A5E89">
      <w:r>
        <w:separator/>
      </w:r>
    </w:p>
  </w:endnote>
  <w:endnote w:type="continuationSeparator" w:id="0">
    <w:p w14:paraId="645F8289" w14:textId="77777777" w:rsidR="00CB3A97" w:rsidRDefault="00CB3A97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FF0C2" w14:textId="77777777" w:rsidR="00002DC0" w:rsidRDefault="00002D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534B9" w14:textId="77777777" w:rsidR="00002DC0" w:rsidRDefault="00002DC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</w:rPr>
    </w:sdtEndPr>
    <w:sdtContent>
      <w:p w14:paraId="6F9F0561" w14:textId="77777777" w:rsidR="00002DC0" w:rsidRPr="00002DC0" w:rsidRDefault="00002DC0" w:rsidP="00002DC0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002DC0">
          <w:rPr>
            <w:rFonts w:ascii="Sarabun Light" w:hAnsi="Sarabun Light" w:cs="Sarabun Light"/>
            <w:color w:val="056336"/>
          </w:rPr>
          <w:t xml:space="preserve">Seite </w:t>
        </w:r>
        <w:r w:rsidRPr="00002DC0">
          <w:rPr>
            <w:rFonts w:ascii="Sarabun Light" w:hAnsi="Sarabun Light" w:cs="Sarabun Light"/>
            <w:color w:val="056336"/>
          </w:rPr>
          <w:fldChar w:fldCharType="begin"/>
        </w:r>
        <w:r w:rsidRPr="00002DC0">
          <w:rPr>
            <w:rFonts w:ascii="Sarabun Light" w:hAnsi="Sarabun Light" w:cs="Sarabun Light"/>
            <w:color w:val="056336"/>
          </w:rPr>
          <w:instrText>PAGE   \* MERGEFORMAT</w:instrText>
        </w:r>
        <w:r w:rsidRPr="00002DC0">
          <w:rPr>
            <w:rFonts w:ascii="Sarabun Light" w:hAnsi="Sarabun Light" w:cs="Sarabun Light"/>
            <w:color w:val="056336"/>
          </w:rPr>
          <w:fldChar w:fldCharType="separate"/>
        </w:r>
        <w:r w:rsidRPr="00002DC0">
          <w:rPr>
            <w:rFonts w:ascii="Sarabun Light" w:hAnsi="Sarabun Light" w:cs="Sarabun Light"/>
            <w:color w:val="056336"/>
          </w:rPr>
          <w:t>2</w:t>
        </w:r>
        <w:r w:rsidRPr="00002DC0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032EA6F5" w14:textId="77777777" w:rsidR="003C6E8B" w:rsidRDefault="003C6E8B" w:rsidP="00EF321F">
    <w:pPr>
      <w:pStyle w:val="Footer"/>
      <w:spacing w:after="0" w:line="240" w:lineRule="auto"/>
    </w:pPr>
  </w:p>
  <w:p w14:paraId="05EC7AA9" w14:textId="77777777" w:rsidR="00002DC0" w:rsidRDefault="00002DC0" w:rsidP="00EF321F">
    <w:pPr>
      <w:pStyle w:val="Footer"/>
      <w:spacing w:after="0" w:line="240" w:lineRule="auto"/>
    </w:pPr>
  </w:p>
  <w:p w14:paraId="5F277A1D" w14:textId="77777777" w:rsidR="00002DC0" w:rsidRPr="00416DD6" w:rsidRDefault="00002DC0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DD502" w14:textId="77777777" w:rsidR="00CB3A97" w:rsidRDefault="00CB3A97" w:rsidP="003A5E89">
      <w:r>
        <w:separator/>
      </w:r>
    </w:p>
  </w:footnote>
  <w:footnote w:type="continuationSeparator" w:id="0">
    <w:p w14:paraId="786F11DC" w14:textId="77777777" w:rsidR="00CB3A97" w:rsidRDefault="00CB3A97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400BD" w14:textId="77777777" w:rsidR="00002DC0" w:rsidRDefault="00002D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9AC56" w14:textId="77777777" w:rsidR="00002DC0" w:rsidRDefault="00002D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05C12" w14:textId="77777777" w:rsidR="00002DC0" w:rsidRDefault="00002DC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FCE94" w14:textId="77777777" w:rsidR="00002DC0" w:rsidRPr="00D3120C" w:rsidRDefault="00002DC0" w:rsidP="00002DC0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  <w:p w14:paraId="114A1D76" w14:textId="5C68B1E1" w:rsidR="003C6E8B" w:rsidRPr="00002DC0" w:rsidRDefault="003C6E8B" w:rsidP="00002DC0">
    <w:pPr>
      <w:pStyle w:val="Textfel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55277168">
    <w:abstractNumId w:val="14"/>
  </w:num>
  <w:num w:numId="2" w16cid:durableId="2111969934">
    <w:abstractNumId w:val="12"/>
  </w:num>
  <w:num w:numId="3" w16cid:durableId="33232688">
    <w:abstractNumId w:val="24"/>
  </w:num>
  <w:num w:numId="4" w16cid:durableId="1829128436">
    <w:abstractNumId w:val="17"/>
  </w:num>
  <w:num w:numId="5" w16cid:durableId="2115008580">
    <w:abstractNumId w:val="19"/>
  </w:num>
  <w:num w:numId="6" w16cid:durableId="1628469508">
    <w:abstractNumId w:val="20"/>
  </w:num>
  <w:num w:numId="7" w16cid:durableId="11343633">
    <w:abstractNumId w:val="25"/>
  </w:num>
  <w:num w:numId="8" w16cid:durableId="2094661922">
    <w:abstractNumId w:val="16"/>
  </w:num>
  <w:num w:numId="9" w16cid:durableId="913592054">
    <w:abstractNumId w:val="21"/>
  </w:num>
  <w:num w:numId="10" w16cid:durableId="165168575">
    <w:abstractNumId w:val="18"/>
  </w:num>
  <w:num w:numId="11" w16cid:durableId="712971220">
    <w:abstractNumId w:val="9"/>
  </w:num>
  <w:num w:numId="12" w16cid:durableId="1992521414">
    <w:abstractNumId w:val="7"/>
  </w:num>
  <w:num w:numId="13" w16cid:durableId="729570513">
    <w:abstractNumId w:val="6"/>
  </w:num>
  <w:num w:numId="14" w16cid:durableId="560598549">
    <w:abstractNumId w:val="5"/>
  </w:num>
  <w:num w:numId="15" w16cid:durableId="1659840970">
    <w:abstractNumId w:val="4"/>
  </w:num>
  <w:num w:numId="16" w16cid:durableId="2019454889">
    <w:abstractNumId w:val="8"/>
  </w:num>
  <w:num w:numId="17" w16cid:durableId="1858957453">
    <w:abstractNumId w:val="3"/>
  </w:num>
  <w:num w:numId="18" w16cid:durableId="296641831">
    <w:abstractNumId w:val="2"/>
  </w:num>
  <w:num w:numId="19" w16cid:durableId="1696729868">
    <w:abstractNumId w:val="1"/>
  </w:num>
  <w:num w:numId="20" w16cid:durableId="614019534">
    <w:abstractNumId w:val="0"/>
  </w:num>
  <w:num w:numId="21" w16cid:durableId="1590578990">
    <w:abstractNumId w:val="10"/>
  </w:num>
  <w:num w:numId="22" w16cid:durableId="398482239">
    <w:abstractNumId w:val="27"/>
  </w:num>
  <w:num w:numId="23" w16cid:durableId="468131406">
    <w:abstractNumId w:val="26"/>
  </w:num>
  <w:num w:numId="24" w16cid:durableId="1903907659">
    <w:abstractNumId w:val="15"/>
  </w:num>
  <w:num w:numId="25" w16cid:durableId="1768845856">
    <w:abstractNumId w:val="28"/>
  </w:num>
  <w:num w:numId="26" w16cid:durableId="566768708">
    <w:abstractNumId w:val="13"/>
  </w:num>
  <w:num w:numId="27" w16cid:durableId="637226250">
    <w:abstractNumId w:val="11"/>
  </w:num>
  <w:num w:numId="28" w16cid:durableId="1896697298">
    <w:abstractNumId w:val="8"/>
    <w:lvlOverride w:ilvl="0">
      <w:startOverride w:val="1"/>
    </w:lvlOverride>
  </w:num>
  <w:num w:numId="29" w16cid:durableId="679236649">
    <w:abstractNumId w:val="8"/>
    <w:lvlOverride w:ilvl="0">
      <w:startOverride w:val="1"/>
    </w:lvlOverride>
  </w:num>
  <w:num w:numId="30" w16cid:durableId="903372953">
    <w:abstractNumId w:val="22"/>
  </w:num>
  <w:num w:numId="31" w16cid:durableId="16895234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Py/nABeh4Dd/p8igfDcgfJs5zaZWC/aheTVqEvfaZ168m8b2MOJyl/WbPQysMoM/QbGy4tLZCC9VEVTZ8D/1RA==" w:salt="vSE84pRqzq2KW1cW+3gjy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2DC0"/>
    <w:rsid w:val="00003E0B"/>
    <w:rsid w:val="00007E85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3036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54E3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595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3A97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0C1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73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77316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0E03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0B995-A2BD-4337-9C00-2679276F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165</Words>
  <Characters>1042</Characters>
  <Application>Microsoft Office Word</Application>
  <DocSecurity>8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Band 2</vt:lpstr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11</cp:revision>
  <cp:lastPrinted>2020-06-23T07:54:00Z</cp:lastPrinted>
  <dcterms:created xsi:type="dcterms:W3CDTF">2023-12-06T08:16:00Z</dcterms:created>
  <dcterms:modified xsi:type="dcterms:W3CDTF">2024-04-22T14:27:00Z</dcterms:modified>
</cp:coreProperties>
</file>