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DED14" w14:textId="5AAE7DCB" w:rsidR="00DD3B4E" w:rsidRDefault="00D313E1" w:rsidP="008642F8">
      <w:pPr>
        <w:pStyle w:val="BiBBtitel"/>
        <w:spacing w:after="120"/>
        <w:contextualSpacing/>
        <w:rPr>
          <w:rFonts w:ascii="Sarabun Light" w:hAnsi="Sarabun Light" w:cs="Sarabun Light"/>
          <w:color w:val="auto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040000" wp14:editId="1496DF86">
                <wp:simplePos x="0" y="0"/>
                <wp:positionH relativeFrom="column">
                  <wp:posOffset>175260</wp:posOffset>
                </wp:positionH>
                <wp:positionV relativeFrom="paragraph">
                  <wp:posOffset>5153660</wp:posOffset>
                </wp:positionV>
                <wp:extent cx="6457950" cy="363855"/>
                <wp:effectExtent l="0" t="0" r="0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C0789" w14:textId="12F6E12F" w:rsidR="00D340E6" w:rsidRPr="00D313E1" w:rsidRDefault="00D340E6" w:rsidP="00D340E6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D313E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Arbeitsmappe für die Berufsbildungspraxis – Falk Howe</w:t>
                            </w:r>
                            <w:r w:rsidR="00D313E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313E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D313E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0400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.8pt;margin-top:405.8pt;width:508.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" fillcolor="white [3201]" stroked="f" strokeweight=".5pt">
                <v:textbox>
                  <w:txbxContent>
                    <w:p w14:paraId="0CDC0789" w14:textId="12F6E12F" w:rsidR="00D340E6" w:rsidRPr="00D313E1" w:rsidRDefault="00D340E6" w:rsidP="00D340E6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D313E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Arbeitsmappe für die Berufsbildungspraxis – Falk Howe</w:t>
                      </w:r>
                      <w:r w:rsidR="00D313E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D313E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D313E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D340E6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1DA32" wp14:editId="6A6BDDC9">
                <wp:simplePos x="0" y="0"/>
                <wp:positionH relativeFrom="column">
                  <wp:posOffset>187848</wp:posOffset>
                </wp:positionH>
                <wp:positionV relativeFrom="paragraph">
                  <wp:posOffset>6268085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39839" w14:textId="4F56B0CC" w:rsidR="00D340E6" w:rsidRPr="009E1CA8" w:rsidRDefault="00D340E6" w:rsidP="00D340E6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Arbeitsmappe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DA32" id="Textfeld 1" o:spid="_x0000_s1027" type="#_x0000_t202" style="position:absolute;margin-left:14.8pt;margin-top:493.5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" fillcolor="white [3201]" stroked="f" strokeweight=".5pt">
                <v:textbox>
                  <w:txbxContent>
                    <w:p w14:paraId="22639839" w14:textId="4F56B0CC" w:rsidR="00D340E6" w:rsidRPr="009E1CA8" w:rsidRDefault="00D340E6" w:rsidP="00D340E6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Arbeitsmappe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6E58F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7D82E837">
            <wp:simplePos x="0" y="0"/>
            <wp:positionH relativeFrom="page">
              <wp:align>right</wp:align>
            </wp:positionH>
            <wp:positionV relativeFrom="paragraph">
              <wp:posOffset>-1166439</wp:posOffset>
            </wp:positionV>
            <wp:extent cx="7534656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6E58F9">
        <w:rPr>
          <w:rFonts w:ascii="Sarabun Light" w:hAnsi="Sarabun Light" w:cs="Sarabun Light"/>
          <w:color w:val="auto"/>
        </w:rPr>
        <w:br w:type="page"/>
      </w:r>
      <w:bookmarkStart w:id="0" w:name="_Hlk160370179"/>
    </w:p>
    <w:p w14:paraId="152C4AEA" w14:textId="6C733D55" w:rsidR="00DD3B4E" w:rsidRDefault="00DD3B4E">
      <w:pPr>
        <w:spacing w:line="276" w:lineRule="auto"/>
        <w:rPr>
          <w:rFonts w:ascii="Reef" w:hAnsi="Reef" w:cs="Reef"/>
          <w:b/>
          <w:bCs/>
          <w:color w:val="056336"/>
          <w:sz w:val="40"/>
          <w:szCs w:val="40"/>
        </w:rPr>
      </w:pPr>
      <w:r w:rsidRPr="00DD3B4E">
        <w:rPr>
          <w:rFonts w:ascii="Reef" w:hAnsi="Reef" w:cs="Reef"/>
          <w:b/>
          <w:bCs/>
          <w:color w:val="056336"/>
          <w:sz w:val="40"/>
          <w:szCs w:val="40"/>
        </w:rPr>
        <w:lastRenderedPageBreak/>
        <w:t>Inhaltverzeichnis</w:t>
      </w:r>
    </w:p>
    <w:p w14:paraId="6AA02C32" w14:textId="77777777" w:rsidR="00DD3B4E" w:rsidRDefault="00DD3B4E">
      <w:pPr>
        <w:spacing w:line="276" w:lineRule="auto"/>
        <w:rPr>
          <w:rFonts w:ascii="Reef" w:hAnsi="Reef" w:cs="Reef"/>
          <w:b/>
          <w:bCs/>
          <w:color w:val="056336"/>
          <w:sz w:val="40"/>
          <w:szCs w:val="40"/>
        </w:rPr>
      </w:pPr>
    </w:p>
    <w:p w14:paraId="64251DD2" w14:textId="42DFAA24" w:rsidR="00DD3B4E" w:rsidRPr="00DD3B4E" w:rsidRDefault="00DD3B4E">
      <w:pPr>
        <w:pStyle w:val="TOC1"/>
        <w:tabs>
          <w:tab w:val="right" w:leader="dot" w:pos="9628"/>
        </w:tabs>
        <w:rPr>
          <w:noProof/>
          <w:color w:val="auto"/>
        </w:rPr>
      </w:pPr>
      <w:r>
        <w:rPr>
          <w:rFonts w:ascii="Reef" w:hAnsi="Reef" w:cs="Reef"/>
          <w:b/>
          <w:bCs/>
          <w:color w:val="056336"/>
          <w:sz w:val="40"/>
          <w:szCs w:val="40"/>
        </w:rPr>
        <w:fldChar w:fldCharType="begin"/>
      </w:r>
      <w:r>
        <w:rPr>
          <w:rFonts w:ascii="Reef" w:hAnsi="Reef" w:cs="Reef"/>
          <w:b/>
          <w:bCs/>
          <w:color w:val="056336"/>
          <w:sz w:val="40"/>
          <w:szCs w:val="40"/>
        </w:rPr>
        <w:instrText xml:space="preserve"> TOC \o "1-2" \h \z \u </w:instrText>
      </w:r>
      <w:r>
        <w:rPr>
          <w:rFonts w:ascii="Reef" w:hAnsi="Reef" w:cs="Reef"/>
          <w:b/>
          <w:bCs/>
          <w:color w:val="056336"/>
          <w:sz w:val="40"/>
          <w:szCs w:val="40"/>
        </w:rPr>
        <w:fldChar w:fldCharType="separate"/>
      </w:r>
      <w:hyperlink w:anchor="_Toc162972818" w:history="1">
        <w:r w:rsidRPr="00DD3B4E">
          <w:rPr>
            <w:rStyle w:val="Hyperlink"/>
            <w:noProof/>
            <w:color w:val="auto"/>
          </w:rPr>
          <w:t>Deckblatt</w:t>
        </w:r>
        <w:r w:rsidRPr="00DD3B4E">
          <w:rPr>
            <w:noProof/>
            <w:webHidden/>
            <w:color w:val="auto"/>
          </w:rPr>
          <w:tab/>
        </w:r>
        <w:r w:rsidRPr="00DD3B4E">
          <w:rPr>
            <w:noProof/>
            <w:webHidden/>
            <w:color w:val="auto"/>
          </w:rPr>
          <w:fldChar w:fldCharType="begin"/>
        </w:r>
        <w:r w:rsidRPr="00DD3B4E">
          <w:rPr>
            <w:noProof/>
            <w:webHidden/>
            <w:color w:val="auto"/>
          </w:rPr>
          <w:instrText xml:space="preserve"> PAGEREF _Toc162972818 \h </w:instrText>
        </w:r>
        <w:r w:rsidRPr="00DD3B4E">
          <w:rPr>
            <w:noProof/>
            <w:webHidden/>
            <w:color w:val="auto"/>
          </w:rPr>
        </w:r>
        <w:r w:rsidRPr="00DD3B4E">
          <w:rPr>
            <w:noProof/>
            <w:webHidden/>
            <w:color w:val="auto"/>
          </w:rPr>
          <w:fldChar w:fldCharType="separate"/>
        </w:r>
        <w:r w:rsidRPr="00DD3B4E">
          <w:rPr>
            <w:noProof/>
            <w:webHidden/>
            <w:color w:val="auto"/>
          </w:rPr>
          <w:t>3</w:t>
        </w:r>
        <w:r w:rsidRPr="00DD3B4E">
          <w:rPr>
            <w:noProof/>
            <w:webHidden/>
            <w:color w:val="auto"/>
          </w:rPr>
          <w:fldChar w:fldCharType="end"/>
        </w:r>
      </w:hyperlink>
    </w:p>
    <w:p w14:paraId="7EF5DC19" w14:textId="1B8679E4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19" w:history="1">
        <w:r w:rsidR="00DD3B4E" w:rsidRPr="00DD3B4E">
          <w:rPr>
            <w:rStyle w:val="Hyperlink"/>
            <w:noProof/>
            <w:color w:val="auto"/>
          </w:rPr>
          <w:t>Ablauf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_Toc162972819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4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3909B0FB" w14:textId="7C7F7994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0" w:history="1">
        <w:r w:rsidR="00DD3B4E" w:rsidRPr="00DD3B4E">
          <w:rPr>
            <w:rStyle w:val="Hyperlink"/>
            <w:noProof/>
            <w:color w:val="auto"/>
          </w:rPr>
          <w:t>Phase „Auftragsannahme“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_Toc162972820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5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43D75770" w14:textId="134CACAF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1" w:history="1">
        <w:r w:rsidR="00DD3B4E" w:rsidRPr="00DD3B4E">
          <w:rPr>
            <w:rStyle w:val="Hyperlink"/>
            <w:noProof/>
            <w:color w:val="auto"/>
          </w:rPr>
          <w:t>Teilaufgabe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_Toc162972821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6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37423DC1" w14:textId="7D460C4A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2" w:history="1">
        <w:r w:rsidR="00DD3B4E" w:rsidRPr="00DD3B4E">
          <w:rPr>
            <w:rStyle w:val="Hyperlink"/>
            <w:noProof/>
            <w:color w:val="auto"/>
          </w:rPr>
          <w:t>Phase „Auftragsplanung“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_Toc162972822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7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0347D555" w14:textId="27FCD0CF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3" w:history="1">
        <w:r w:rsidR="00DD3B4E" w:rsidRPr="00DD3B4E">
          <w:rPr>
            <w:rStyle w:val="Hyperlink"/>
            <w:noProof/>
            <w:color w:val="auto"/>
          </w:rPr>
          <w:t>Teilaufgabe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_Toc162972823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8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75CFC48A" w14:textId="3688657D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4" w:history="1">
        <w:r w:rsidR="00DD3B4E" w:rsidRPr="00DD3B4E">
          <w:rPr>
            <w:rStyle w:val="Hyperlink"/>
            <w:noProof/>
            <w:color w:val="auto"/>
          </w:rPr>
          <w:t>Phase „Auftragsdurchführung“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_Toc162972824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9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3EB3D7D9" w14:textId="3AC3FAED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5" w:history="1">
        <w:r w:rsidR="00DD3B4E" w:rsidRPr="00DD3B4E">
          <w:rPr>
            <w:rStyle w:val="Hyperlink"/>
            <w:noProof/>
            <w:color w:val="auto"/>
          </w:rPr>
          <w:t>Teilaufgabe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_Toc162972825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10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146C7807" w14:textId="310B983D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6" w:history="1">
        <w:r w:rsidR="00DD3B4E" w:rsidRPr="00DD3B4E">
          <w:rPr>
            <w:rStyle w:val="Hyperlink"/>
            <w:noProof/>
            <w:color w:val="auto"/>
          </w:rPr>
          <w:t>Phase „Auftragsabschluss“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_Toc162972826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11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20455001" w14:textId="0B24AF68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7" w:history="1">
        <w:r w:rsidR="00DD3B4E" w:rsidRPr="00DD3B4E">
          <w:rPr>
            <w:rStyle w:val="Hyperlink"/>
            <w:noProof/>
            <w:color w:val="auto"/>
          </w:rPr>
          <w:t>Teilaufgabe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_Toc162972827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12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1E1AF754" w14:textId="59B9904D" w:rsidR="00DD3B4E" w:rsidRPr="00DD3B4E" w:rsidRDefault="00E90514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2828" w:history="1">
        <w:r w:rsidR="00DD3B4E" w:rsidRPr="00DD3B4E">
          <w:rPr>
            <w:rStyle w:val="Hyperlink"/>
            <w:noProof/>
            <w:color w:val="auto"/>
          </w:rPr>
          <w:t>Medien/Materialien</w:t>
        </w:r>
        <w:r w:rsidR="00DD3B4E" w:rsidRPr="00DD3B4E">
          <w:rPr>
            <w:noProof/>
            <w:webHidden/>
            <w:color w:val="auto"/>
          </w:rPr>
          <w:tab/>
        </w:r>
        <w:r w:rsidR="00DD3B4E" w:rsidRPr="00DD3B4E">
          <w:rPr>
            <w:noProof/>
            <w:webHidden/>
            <w:color w:val="auto"/>
          </w:rPr>
          <w:fldChar w:fldCharType="begin"/>
        </w:r>
        <w:r w:rsidR="00DD3B4E" w:rsidRPr="00DD3B4E">
          <w:rPr>
            <w:noProof/>
            <w:webHidden/>
            <w:color w:val="auto"/>
          </w:rPr>
          <w:instrText xml:space="preserve"> PAGEREF _Toc162972828 \h </w:instrText>
        </w:r>
        <w:r w:rsidR="00DD3B4E" w:rsidRPr="00DD3B4E">
          <w:rPr>
            <w:noProof/>
            <w:webHidden/>
            <w:color w:val="auto"/>
          </w:rPr>
        </w:r>
        <w:r w:rsidR="00DD3B4E" w:rsidRPr="00DD3B4E">
          <w:rPr>
            <w:noProof/>
            <w:webHidden/>
            <w:color w:val="auto"/>
          </w:rPr>
          <w:fldChar w:fldCharType="separate"/>
        </w:r>
        <w:r w:rsidR="00DD3B4E" w:rsidRPr="00DD3B4E">
          <w:rPr>
            <w:noProof/>
            <w:webHidden/>
            <w:color w:val="auto"/>
          </w:rPr>
          <w:t>13</w:t>
        </w:r>
        <w:r w:rsidR="00DD3B4E" w:rsidRPr="00DD3B4E">
          <w:rPr>
            <w:noProof/>
            <w:webHidden/>
            <w:color w:val="auto"/>
          </w:rPr>
          <w:fldChar w:fldCharType="end"/>
        </w:r>
      </w:hyperlink>
    </w:p>
    <w:p w14:paraId="483D1CCB" w14:textId="0B8F1781" w:rsidR="00DD3B4E" w:rsidRPr="00DD3B4E" w:rsidRDefault="00DD3B4E">
      <w:pPr>
        <w:spacing w:line="276" w:lineRule="auto"/>
        <w:rPr>
          <w:rFonts w:ascii="Reef" w:hAnsi="Reef" w:cs="Reef"/>
          <w:b/>
          <w:bCs/>
          <w:color w:val="056336"/>
          <w:sz w:val="40"/>
          <w:szCs w:val="40"/>
        </w:rPr>
      </w:pPr>
      <w:r>
        <w:rPr>
          <w:rFonts w:ascii="Reef" w:hAnsi="Reef" w:cs="Reef"/>
          <w:b/>
          <w:bCs/>
          <w:color w:val="056336"/>
          <w:sz w:val="40"/>
          <w:szCs w:val="40"/>
        </w:rPr>
        <w:fldChar w:fldCharType="end"/>
      </w:r>
    </w:p>
    <w:p w14:paraId="5CC16F5E" w14:textId="2BE1EC20" w:rsidR="00DD3B4E" w:rsidRDefault="00DD3B4E">
      <w:pPr>
        <w:spacing w:line="276" w:lineRule="auto"/>
        <w:rPr>
          <w:rFonts w:ascii="Sarabun Light" w:hAnsi="Sarabun Light" w:cs="Sarabun Light"/>
          <w:color w:val="auto"/>
          <w:sz w:val="28"/>
          <w:szCs w:val="28"/>
        </w:rPr>
      </w:pPr>
      <w:r>
        <w:rPr>
          <w:rFonts w:ascii="Sarabun Light" w:hAnsi="Sarabun Light" w:cs="Sarabun Light"/>
          <w:color w:val="auto"/>
        </w:rPr>
        <w:br w:type="page"/>
      </w:r>
    </w:p>
    <w:p w14:paraId="22189D37" w14:textId="7CCCED88" w:rsidR="00D249A0" w:rsidRPr="0049095A" w:rsidRDefault="00E90514" w:rsidP="008642F8">
      <w:pPr>
        <w:pStyle w:val="BiBBtitel"/>
        <w:spacing w:after="120"/>
        <w:contextualSpacing/>
      </w:pPr>
      <w:sdt>
        <w:sdtPr>
          <w:id w:val="-1922627698"/>
          <w:placeholder>
            <w:docPart w:val="5034A9A6A54E4457861D62928545F7D7"/>
          </w:placeholder>
        </w:sdtPr>
        <w:sdtEndPr/>
        <w:sdtContent>
          <w:r w:rsidR="008642F8" w:rsidRPr="00950F32">
            <w:t xml:space="preserve">Titel: </w:t>
          </w:r>
          <w:r w:rsidR="008642F8">
            <w:t>Klicken oder tippen Sie hier</w:t>
          </w:r>
          <w:r w:rsidR="008642F8" w:rsidRPr="005B4693">
            <w:rPr>
              <w:rStyle w:val="BiBBtitelZchn"/>
            </w:rPr>
            <w:t>, um Text</w:t>
          </w:r>
          <w:r w:rsidR="008642F8">
            <w:t xml:space="preserve"> einzugeben</w:t>
          </w:r>
        </w:sdtContent>
      </w:sdt>
      <w:bookmarkEnd w:id="0"/>
      <w:r w:rsidR="00D249A0" w:rsidRPr="00D249A0">
        <w:t xml:space="preserve"> </w:t>
      </w:r>
    </w:p>
    <w:p w14:paraId="62D48BDB" w14:textId="44B65646" w:rsidR="00ED36CA" w:rsidRPr="00D920C8" w:rsidRDefault="008A3628" w:rsidP="00DD3B4E">
      <w:pPr>
        <w:pStyle w:val="Heading1"/>
      </w:pPr>
      <w:bookmarkStart w:id="1" w:name="_Toc162972818"/>
      <w:r w:rsidRPr="00D920C8">
        <w:t>Deckblatt</w:t>
      </w:r>
      <w:bookmarkEnd w:id="1"/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6E58F9" w:rsidRPr="006E58F9" w14:paraId="190C96E3" w14:textId="77777777" w:rsidTr="00713B7C">
        <w:trPr>
          <w:trHeight w:val="1777"/>
        </w:trPr>
        <w:tc>
          <w:tcPr>
            <w:tcW w:w="2421" w:type="dxa"/>
            <w:shd w:val="clear" w:color="auto" w:fill="95C11F"/>
            <w:vAlign w:val="center"/>
          </w:tcPr>
          <w:p w14:paraId="0F064CB8" w14:textId="77777777" w:rsidR="006B5CFC" w:rsidRPr="00713B7C" w:rsidRDefault="00990E35" w:rsidP="00990E35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Szenario</w:t>
            </w:r>
            <w:r w:rsidR="00E01306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der </w:t>
            </w:r>
            <w:r w:rsidR="00FD28D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249D3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Aufgabe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7028121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</w:tcPr>
              <w:p w14:paraId="7FB9E17E" w14:textId="148D1B3E" w:rsidR="00E01306" w:rsidRPr="006E58F9" w:rsidRDefault="0022372E" w:rsidP="0022372E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3053C8A" w14:textId="77777777" w:rsidR="007130B5" w:rsidRPr="006E58F9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6E58F9" w:rsidRPr="006E58F9" w14:paraId="563357EC" w14:textId="77777777" w:rsidTr="00713B7C">
        <w:tc>
          <w:tcPr>
            <w:tcW w:w="2421" w:type="dxa"/>
            <w:shd w:val="clear" w:color="auto" w:fill="95C11F"/>
            <w:vAlign w:val="center"/>
          </w:tcPr>
          <w:p w14:paraId="4AF024D7" w14:textId="77777777" w:rsidR="00E01306" w:rsidRPr="00713B7C" w:rsidRDefault="00E01306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Umsetzung der </w:t>
            </w:r>
            <w:r w:rsidR="00FD28D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249D3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Aufgabe</w:t>
            </w:r>
            <w:r w:rsidR="0036022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(inkl. Ergebnis)</w:t>
            </w:r>
          </w:p>
          <w:p w14:paraId="79C23A79" w14:textId="77777777" w:rsidR="006B5CFC" w:rsidRPr="00D920C8" w:rsidRDefault="006B5CFC" w:rsidP="00034992">
            <w:pPr>
              <w:pStyle w:val="BodyText"/>
              <w:spacing w:before="120" w:after="0"/>
              <w:jc w:val="left"/>
              <w:rPr>
                <w:rFonts w:ascii="Sarabun Medium" w:hAnsi="Sarabun Medium" w:cs="Sarabun Medium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4237006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</w:tcPr>
              <w:p w14:paraId="2B4A2327" w14:textId="58852048" w:rsidR="00E01306" w:rsidRPr="006E58F9" w:rsidRDefault="0022372E" w:rsidP="0022372E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0AC0E0E3" w14:textId="77777777" w:rsidR="007130B5" w:rsidRPr="006E58F9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6E58F9" w:rsidRPr="006E58F9" w14:paraId="198D0734" w14:textId="77777777" w:rsidTr="00713B7C">
        <w:tc>
          <w:tcPr>
            <w:tcW w:w="2421" w:type="dxa"/>
            <w:shd w:val="clear" w:color="auto" w:fill="95C11F"/>
            <w:vAlign w:val="center"/>
          </w:tcPr>
          <w:p w14:paraId="24802A60" w14:textId="557219AF" w:rsidR="00FD28D5" w:rsidRPr="00713B7C" w:rsidRDefault="00FD28D5" w:rsidP="00D1546C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Bezug zum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8C62C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Ausbildungsrahmenplan</w:t>
            </w:r>
            <w:r w:rsidR="0022372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6044222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</w:tcPr>
              <w:p w14:paraId="63E66A68" w14:textId="1577778B" w:rsidR="00FD28D5" w:rsidRPr="006E58F9" w:rsidRDefault="0022372E" w:rsidP="0022372E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525A0D30" w14:textId="77777777" w:rsidR="007130B5" w:rsidRPr="006E58F9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3670"/>
        <w:gridCol w:w="3548"/>
      </w:tblGrid>
      <w:tr w:rsidR="006E58F9" w:rsidRPr="006E58F9" w14:paraId="61DAFD41" w14:textId="77777777" w:rsidTr="0022372E">
        <w:trPr>
          <w:trHeight w:val="1417"/>
        </w:trPr>
        <w:tc>
          <w:tcPr>
            <w:tcW w:w="2421" w:type="dxa"/>
            <w:shd w:val="clear" w:color="auto" w:fill="95C11F"/>
            <w:vAlign w:val="center"/>
          </w:tcPr>
          <w:p w14:paraId="63B8C639" w14:textId="155022A6" w:rsidR="007130B5" w:rsidRPr="00713B7C" w:rsidRDefault="00FD28D5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Erforderliche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130B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Voraussetzungen bei den </w:t>
            </w:r>
            <w:r w:rsidR="00A417F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8C62C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Auszubildenden</w:t>
            </w:r>
            <w:r w:rsidR="007130B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(Erfahrungen, </w:t>
            </w:r>
            <w:r w:rsidR="00A417F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130B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Wissen, </w:t>
            </w:r>
            <w:proofErr w:type="gramStart"/>
            <w:r w:rsidR="007130B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Können)</w:t>
            </w:r>
            <w:r w:rsidR="0022372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  <w:proofErr w:type="gramEnd"/>
          </w:p>
        </w:tc>
        <w:sdt>
          <w:sdtPr>
            <w:rPr>
              <w:rFonts w:ascii="Sarabun Light" w:hAnsi="Sarabun Light" w:cs="Sarabun Light"/>
              <w:color w:val="auto"/>
            </w:rPr>
            <w:id w:val="6958159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70" w:type="dxa"/>
              </w:tcPr>
              <w:p w14:paraId="4299661A" w14:textId="2A245F68" w:rsidR="007130B5" w:rsidRPr="006E58F9" w:rsidRDefault="0022372E" w:rsidP="0022372E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161824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48" w:type="dxa"/>
              </w:tcPr>
              <w:p w14:paraId="1265AE43" w14:textId="04245E8B" w:rsidR="002A427B" w:rsidRPr="006E58F9" w:rsidRDefault="0022372E" w:rsidP="002A427B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29329A4E" w14:textId="77777777" w:rsidR="00D71795" w:rsidRPr="006E58F9" w:rsidRDefault="00D71795" w:rsidP="00D71795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3670"/>
        <w:gridCol w:w="3548"/>
      </w:tblGrid>
      <w:tr w:rsidR="006E58F9" w:rsidRPr="006E58F9" w14:paraId="6C1A3B1D" w14:textId="77777777" w:rsidTr="0022372E">
        <w:trPr>
          <w:trHeight w:val="1417"/>
        </w:trPr>
        <w:tc>
          <w:tcPr>
            <w:tcW w:w="2421" w:type="dxa"/>
            <w:shd w:val="clear" w:color="auto" w:fill="95C11F"/>
            <w:vAlign w:val="center"/>
          </w:tcPr>
          <w:p w14:paraId="15566733" w14:textId="714810E4" w:rsidR="0066449A" w:rsidRPr="00713B7C" w:rsidRDefault="00B52FC2" w:rsidP="00BA0E5E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Erforderliche </w:t>
            </w:r>
            <w:r w:rsidR="00A417F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Kolleg*innen</w:t>
            </w:r>
            <w:r w:rsidR="00BA0E5E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66449A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(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Schwerpunkte, </w:t>
            </w:r>
            <w:proofErr w:type="gramStart"/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Zeit</w:t>
            </w:r>
            <w:r w:rsidR="0066449A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)</w:t>
            </w:r>
            <w:r w:rsidR="0022372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  <w:proofErr w:type="gramEnd"/>
          </w:p>
        </w:tc>
        <w:sdt>
          <w:sdtPr>
            <w:rPr>
              <w:rFonts w:ascii="Sarabun Light" w:hAnsi="Sarabun Light" w:cs="Sarabun Light"/>
              <w:color w:val="auto"/>
            </w:rPr>
            <w:id w:val="11327579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70" w:type="dxa"/>
              </w:tcPr>
              <w:p w14:paraId="2EC1C03B" w14:textId="3C217226" w:rsidR="0066449A" w:rsidRPr="006E58F9" w:rsidRDefault="0022372E" w:rsidP="0022372E">
                <w:pPr>
                  <w:pStyle w:val="ListBullet"/>
                  <w:numPr>
                    <w:ilvl w:val="0"/>
                    <w:numId w:val="0"/>
                  </w:numPr>
                  <w:ind w:left="16" w:hanging="1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7853221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48" w:type="dxa"/>
              </w:tcPr>
              <w:p w14:paraId="2B8017B5" w14:textId="2D37D252" w:rsidR="0066449A" w:rsidRPr="006E58F9" w:rsidRDefault="0022372E" w:rsidP="002F51E2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455AC8DD" w14:textId="77777777" w:rsidR="0066449A" w:rsidRPr="006E58F9" w:rsidRDefault="0066449A" w:rsidP="00D71795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3609"/>
        <w:gridCol w:w="3609"/>
      </w:tblGrid>
      <w:tr w:rsidR="006E58F9" w:rsidRPr="006E58F9" w14:paraId="4A754BB9" w14:textId="77777777" w:rsidTr="00713B7C">
        <w:trPr>
          <w:trHeight w:val="1417"/>
        </w:trPr>
        <w:tc>
          <w:tcPr>
            <w:tcW w:w="2421" w:type="dxa"/>
            <w:shd w:val="clear" w:color="auto" w:fill="95C11F"/>
            <w:vAlign w:val="center"/>
          </w:tcPr>
          <w:p w14:paraId="46D88D8B" w14:textId="74BCEA8B" w:rsidR="00D71795" w:rsidRPr="00713B7C" w:rsidRDefault="00D71795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Erforderliche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Ausstattung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(Lern- und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proofErr w:type="gramStart"/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Arbeitsumgebung)</w:t>
            </w:r>
            <w:r w:rsidR="0022372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  <w:proofErr w:type="gramEnd"/>
          </w:p>
        </w:tc>
        <w:tc>
          <w:tcPr>
            <w:tcW w:w="3609" w:type="dxa"/>
          </w:tcPr>
          <w:p w14:paraId="7CBADD5E" w14:textId="77777777" w:rsidR="0035402D" w:rsidRPr="006E58F9" w:rsidRDefault="0035402D" w:rsidP="00750B9E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</w:pPr>
            <w:r w:rsidRPr="006E58F9"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  <w:t>Lernumgebung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619266118"/>
              <w:placeholder>
                <w:docPart w:val="DefaultPlaceholder_-1854013440"/>
              </w:placeholder>
              <w:showingPlcHdr/>
            </w:sdtPr>
            <w:sdtEndPr/>
            <w:sdtContent>
              <w:p w14:paraId="27CB511E" w14:textId="0981A9DC" w:rsidR="00D71795" w:rsidRPr="006E58F9" w:rsidRDefault="0022372E" w:rsidP="0022372E">
                <w:pPr>
                  <w:pStyle w:val="ListBullet"/>
                  <w:numPr>
                    <w:ilvl w:val="0"/>
                    <w:numId w:val="0"/>
                  </w:numPr>
                  <w:ind w:left="1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3609" w:type="dxa"/>
          </w:tcPr>
          <w:p w14:paraId="3DF3AA04" w14:textId="77777777" w:rsidR="0035402D" w:rsidRDefault="0035402D" w:rsidP="00750B9E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</w:pPr>
            <w:r w:rsidRPr="006E58F9"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  <w:t>Arbeitsumgebung</w:t>
            </w:r>
          </w:p>
          <w:sdt>
            <w:sdtPr>
              <w:rPr>
                <w:rFonts w:ascii="Sarabun Light" w:hAnsi="Sarabun Light" w:cs="Sarabun Light"/>
                <w:iCs/>
                <w:color w:val="auto"/>
                <w:sz w:val="18"/>
                <w:szCs w:val="18"/>
              </w:rPr>
              <w:id w:val="-1713260053"/>
              <w:placeholder>
                <w:docPart w:val="DefaultPlaceholder_-1854013440"/>
              </w:placeholder>
              <w:showingPlcHdr/>
            </w:sdtPr>
            <w:sdtEndPr/>
            <w:sdtContent>
              <w:p w14:paraId="3CF2747F" w14:textId="655C30C7" w:rsidR="0022372E" w:rsidRPr="0022372E" w:rsidRDefault="0022372E" w:rsidP="0022372E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iCs/>
                    <w:color w:val="auto"/>
                    <w:sz w:val="18"/>
                    <w:szCs w:val="18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7CE252F" w14:textId="6A3193FB" w:rsidR="004E17C1" w:rsidRPr="006E58F9" w:rsidRDefault="004E17C1" w:rsidP="0022372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0E6D545" w14:textId="57410C9D" w:rsidR="007130B5" w:rsidRPr="0022372E" w:rsidRDefault="0022372E" w:rsidP="00E70A7C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02908279" w14:textId="77777777" w:rsidR="00E01306" w:rsidRPr="006E58F9" w:rsidRDefault="00E01306">
      <w:pPr>
        <w:spacing w:line="276" w:lineRule="auto"/>
        <w:rPr>
          <w:rFonts w:ascii="Sarabun Light" w:hAnsi="Sarabun Light" w:cs="Sarabun Light"/>
          <w:color w:val="auto"/>
          <w:sz w:val="16"/>
          <w:szCs w:val="16"/>
        </w:rPr>
      </w:pPr>
      <w:r w:rsidRPr="006E58F9">
        <w:rPr>
          <w:rFonts w:ascii="Sarabun Light" w:hAnsi="Sarabun Light" w:cs="Sarabun Light"/>
          <w:color w:val="auto"/>
          <w:sz w:val="16"/>
          <w:szCs w:val="16"/>
        </w:rPr>
        <w:br w:type="page"/>
      </w:r>
    </w:p>
    <w:sdt>
      <w:sdtPr>
        <w:id w:val="-301921369"/>
        <w:placeholder>
          <w:docPart w:val="EE3D05B56FC34C5E8D7CD886C9C037A6"/>
        </w:placeholder>
      </w:sdtPr>
      <w:sdtEndPr/>
      <w:sdtContent>
        <w:p w14:paraId="114A7922" w14:textId="6CC0BE21" w:rsidR="0049095A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CEA1D97" w14:textId="693C5ED8" w:rsidR="00EC7B65" w:rsidRPr="00216DCC" w:rsidRDefault="00EC7B65" w:rsidP="00DD3B4E">
      <w:pPr>
        <w:pStyle w:val="Heading1"/>
      </w:pPr>
      <w:bookmarkStart w:id="2" w:name="_Toc162972819"/>
      <w:r w:rsidRPr="00216DCC">
        <w:t>Ablauf</w:t>
      </w:r>
      <w:bookmarkEnd w:id="2"/>
    </w:p>
    <w:p w14:paraId="3C7E2E8E" w14:textId="77777777" w:rsidR="00E01306" w:rsidRPr="006E58F9" w:rsidRDefault="00E01306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776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409"/>
        <w:gridCol w:w="2410"/>
      </w:tblGrid>
      <w:tr w:rsidR="006E58F9" w:rsidRPr="006E58F9" w14:paraId="0214EF64" w14:textId="77777777" w:rsidTr="00713B7C">
        <w:tc>
          <w:tcPr>
            <w:tcW w:w="9776" w:type="dxa"/>
            <w:gridSpan w:val="4"/>
            <w:shd w:val="clear" w:color="auto" w:fill="ECECEC"/>
          </w:tcPr>
          <w:p w14:paraId="4C659544" w14:textId="77777777" w:rsidR="00822C62" w:rsidRPr="00713B7C" w:rsidRDefault="00822C62" w:rsidP="007D2834">
            <w:pPr>
              <w:pStyle w:val="BodyText"/>
              <w:spacing w:after="0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Geplante </w:t>
            </w:r>
            <w:r w:rsidR="00363954" w:rsidRPr="00713B7C">
              <w:rPr>
                <w:rFonts w:ascii="Sarabun SemiBold" w:hAnsi="Sarabun SemiBold" w:cs="Sarabun SemiBold"/>
                <w:bCs/>
                <w:color w:val="auto"/>
              </w:rPr>
              <w:t>P</w:t>
            </w:r>
            <w:r w:rsidR="005F4034" w:rsidRPr="00713B7C">
              <w:rPr>
                <w:rFonts w:ascii="Sarabun SemiBold" w:hAnsi="Sarabun SemiBold" w:cs="Sarabun SemiBold"/>
                <w:bCs/>
                <w:color w:val="auto"/>
              </w:rPr>
              <w:t>hase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n / Gewichtung / </w:t>
            </w:r>
            <w:r w:rsidR="007D2834" w:rsidRPr="00713B7C">
              <w:rPr>
                <w:rFonts w:ascii="Sarabun SemiBold" w:hAnsi="Sarabun SemiBold" w:cs="Sarabun SemiBold"/>
                <w:bCs/>
                <w:color w:val="auto"/>
              </w:rPr>
              <w:t>Ablauf</w:t>
            </w:r>
          </w:p>
          <w:p w14:paraId="4FCCE25D" w14:textId="77777777" w:rsidR="00DD45A0" w:rsidRPr="00DD45A0" w:rsidRDefault="00DD45A0" w:rsidP="007D2834">
            <w:pPr>
              <w:pStyle w:val="BodyText"/>
              <w:spacing w:after="0"/>
              <w:rPr>
                <w:rFonts w:ascii="Sarabun Medium" w:hAnsi="Sarabun Medium" w:cs="Sarabun Medium"/>
                <w:bCs/>
                <w:color w:val="auto"/>
              </w:rPr>
            </w:pPr>
          </w:p>
        </w:tc>
      </w:tr>
      <w:tr w:rsidR="006E58F9" w:rsidRPr="006E58F9" w14:paraId="79D75655" w14:textId="77777777" w:rsidTr="00713B7C">
        <w:tc>
          <w:tcPr>
            <w:tcW w:w="9776" w:type="dxa"/>
            <w:gridSpan w:val="4"/>
            <w:shd w:val="clear" w:color="auto" w:fill="ECECEC"/>
          </w:tcPr>
          <w:p w14:paraId="2B0D1EA0" w14:textId="113F4D60" w:rsidR="00BB7770" w:rsidRDefault="0044718F" w:rsidP="00990E35">
            <w:pPr>
              <w:pStyle w:val="BodyText"/>
              <w:spacing w:after="0"/>
              <w:rPr>
                <w:rFonts w:ascii="Sarabun Medium" w:hAnsi="Sarabun Medium" w:cs="Sarabun Medium"/>
                <w:color w:val="auto"/>
              </w:rPr>
            </w:pPr>
            <w:r w:rsidRPr="00DD45A0">
              <w:rPr>
                <w:rFonts w:ascii="Sarabun Medium" w:hAnsi="Sarabun Medium" w:cs="Sarabun Medium"/>
                <w:color w:val="auto"/>
              </w:rPr>
              <w:t xml:space="preserve">Gesamtdauer: </w:t>
            </w:r>
            <w:sdt>
              <w:sdtPr>
                <w:rPr>
                  <w:rFonts w:ascii="Sarabun Medium" w:hAnsi="Sarabun Medium" w:cs="Sarabun Medium"/>
                  <w:color w:val="auto"/>
                </w:rPr>
                <w:id w:val="-81767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1186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  <w:p w14:paraId="78308E7D" w14:textId="0E17ECB3" w:rsidR="00DD45A0" w:rsidRPr="00DD45A0" w:rsidRDefault="00DD45A0" w:rsidP="00990E35">
            <w:pPr>
              <w:pStyle w:val="BodyText"/>
              <w:spacing w:after="0"/>
              <w:rPr>
                <w:rFonts w:ascii="Sarabun Medium" w:hAnsi="Sarabun Medium" w:cs="Sarabun Medium"/>
                <w:color w:val="auto"/>
              </w:rPr>
            </w:pPr>
          </w:p>
        </w:tc>
      </w:tr>
      <w:tr w:rsidR="006E58F9" w:rsidRPr="006E58F9" w14:paraId="6D51B44F" w14:textId="77777777" w:rsidTr="00713B7C">
        <w:trPr>
          <w:trHeight w:val="1009"/>
        </w:trPr>
        <w:tc>
          <w:tcPr>
            <w:tcW w:w="2547" w:type="dxa"/>
            <w:shd w:val="clear" w:color="auto" w:fill="95C11F"/>
            <w:vAlign w:val="center"/>
          </w:tcPr>
          <w:p w14:paraId="5517F4A3" w14:textId="77777777" w:rsidR="00822C62" w:rsidRPr="006E58F9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lang w:eastAsia="de-DE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553E4CA8" wp14:editId="663EDEA5">
                      <wp:extent cx="1260000" cy="360000"/>
                      <wp:effectExtent l="19050" t="0" r="16510" b="21590"/>
                      <wp:docPr id="5" name="Chevro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483225" w14:textId="77777777" w:rsidR="00216DCC" w:rsidRDefault="002F51E2" w:rsidP="00216DCC">
                                  <w:pPr>
                                    <w:shd w:val="clear" w:color="auto" w:fill="056336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216DCC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6F01C4A4" w14:textId="04FE7E84" w:rsidR="002F51E2" w:rsidRPr="00822C62" w:rsidRDefault="002F51E2" w:rsidP="00216DCC">
                                  <w:pPr>
                                    <w:shd w:val="clear" w:color="auto" w:fill="056336"/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3E4CA8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5" o:spid="_x0000_s1028" type="#_x0000_t55" style="width:99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" adj="18514" fillcolor="#056336" strokecolor="#056336" strokeweight="2pt">
                      <v:textbox inset="1mm,0,1mm,0">
                        <w:txbxContent>
                          <w:p w14:paraId="32483225" w14:textId="77777777" w:rsidR="00216DCC" w:rsidRDefault="002F51E2" w:rsidP="00216DCC">
                            <w:pPr>
                              <w:shd w:val="clear" w:color="auto" w:fill="056336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216DC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F01C4A4" w14:textId="04FE7E84" w:rsidR="002F51E2" w:rsidRPr="00822C62" w:rsidRDefault="002F51E2" w:rsidP="00216DCC">
                            <w:pPr>
                              <w:shd w:val="clear" w:color="auto" w:fill="056336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95C11F"/>
            <w:vAlign w:val="center"/>
          </w:tcPr>
          <w:p w14:paraId="1310F180" w14:textId="77777777" w:rsidR="00822C62" w:rsidRPr="006E58F9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40ED2863" wp14:editId="3D2B00D3">
                      <wp:extent cx="1360800" cy="432000"/>
                      <wp:effectExtent l="19050" t="0" r="30480" b="25400"/>
                      <wp:docPr id="6" name="Chevro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E8963" w14:textId="77777777" w:rsidR="00216DCC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216DCC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3CABED19" w14:textId="3FD3C08C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ED2863" id="Chevron 6" o:spid="_x0000_s1029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" adj="18171" fillcolor="#056336" strokecolor="#056336" strokeweight="2pt">
                      <v:textbox inset="1mm,0,1mm,0">
                        <w:txbxContent>
                          <w:p w14:paraId="398E8963" w14:textId="77777777" w:rsidR="00216DCC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216DC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CABED19" w14:textId="3FD3C08C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09" w:type="dxa"/>
            <w:shd w:val="clear" w:color="auto" w:fill="95C11F"/>
            <w:vAlign w:val="center"/>
          </w:tcPr>
          <w:p w14:paraId="0C0D7EA4" w14:textId="77777777" w:rsidR="00822C62" w:rsidRPr="006E58F9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763ECA8B" wp14:editId="5736C9D6">
                      <wp:extent cx="1362075" cy="432000"/>
                      <wp:effectExtent l="19050" t="0" r="47625" b="25400"/>
                      <wp:docPr id="7" name="Chevr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F0C80" w14:textId="77777777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Auftragsdurchführung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3ECA8B" id="Chevron 7" o:spid="_x0000_s1030" type="#_x0000_t55" style="width:107.2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" adj="18175" fillcolor="#056336" strokecolor="#056336" strokeweight="2pt">
                      <v:textbox inset=",0,,0">
                        <w:txbxContent>
                          <w:p w14:paraId="4C1F0C80" w14:textId="77777777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Auftragsdurchführung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95C11F"/>
            <w:vAlign w:val="center"/>
          </w:tcPr>
          <w:p w14:paraId="7CC00376" w14:textId="77777777" w:rsidR="00822C62" w:rsidRPr="006E58F9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63051208" wp14:editId="0A15666A">
                      <wp:extent cx="1360800" cy="432000"/>
                      <wp:effectExtent l="19050" t="0" r="30480" b="25400"/>
                      <wp:docPr id="8" name="Chevr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A7AC7A" w14:textId="77777777" w:rsidR="00216DCC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216DCC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59DE9E26" w14:textId="2F93FEEE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51208" id="Chevron 8" o:spid="_x0000_s1031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" adj="18171" fillcolor="#056336" strokecolor="#056336" strokeweight="2pt">
                      <v:textbox inset="0,0,0,0">
                        <w:txbxContent>
                          <w:p w14:paraId="5BA7AC7A" w14:textId="77777777" w:rsidR="00216DCC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216DC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59DE9E26" w14:textId="2F93FEEE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E58F9" w:rsidRPr="006E58F9" w14:paraId="49EA03AC" w14:textId="77777777" w:rsidTr="00713B7C">
        <w:trPr>
          <w:trHeight w:val="303"/>
        </w:trPr>
        <w:tc>
          <w:tcPr>
            <w:tcW w:w="2547" w:type="dxa"/>
          </w:tcPr>
          <w:p w14:paraId="03D08465" w14:textId="6F3EAE89" w:rsidR="00822C62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Umfang in </w:t>
            </w:r>
            <w:r w:rsidR="00BB7770"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%</w:t>
            </w:r>
            <w:r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: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176595486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1186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  <w:p w14:paraId="727F3102" w14:textId="33FF6F3B" w:rsidR="00DD45A0" w:rsidRPr="006E58F9" w:rsidRDefault="00DD45A0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</w:p>
        </w:tc>
        <w:tc>
          <w:tcPr>
            <w:tcW w:w="2410" w:type="dxa"/>
          </w:tcPr>
          <w:p w14:paraId="148812BD" w14:textId="1311B9E6" w:rsidR="00822C62" w:rsidRPr="006E58F9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3851499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1186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2409" w:type="dxa"/>
          </w:tcPr>
          <w:p w14:paraId="43439DA0" w14:textId="3AA91568" w:rsidR="00822C62" w:rsidRPr="006E58F9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-45031937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1186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2410" w:type="dxa"/>
          </w:tcPr>
          <w:p w14:paraId="1402C91C" w14:textId="03FD5418" w:rsidR="00822C62" w:rsidRPr="006E58F9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6E58F9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-18436791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E1186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</w:tr>
      <w:tr w:rsidR="006E58F9" w:rsidRPr="006E58F9" w14:paraId="3F29AC76" w14:textId="77777777" w:rsidTr="00713B7C">
        <w:trPr>
          <w:trHeight w:val="454"/>
        </w:trPr>
        <w:tc>
          <w:tcPr>
            <w:tcW w:w="2547" w:type="dxa"/>
          </w:tcPr>
          <w:p w14:paraId="319BC8C8" w14:textId="77777777" w:rsidR="00822C62" w:rsidRDefault="00F249D3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1225953481"/>
              <w:placeholder>
                <w:docPart w:val="DefaultPlaceholder_-1854013440"/>
              </w:placeholder>
              <w:showingPlcHdr/>
            </w:sdtPr>
            <w:sdtEndPr/>
            <w:sdtContent>
              <w:p w14:paraId="02AD672D" w14:textId="66C8702B" w:rsidR="009E1186" w:rsidRPr="00713B7C" w:rsidRDefault="009E1186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3732492" w14:textId="77777777" w:rsidR="00071980" w:rsidRPr="006E58F9" w:rsidRDefault="00071980" w:rsidP="00990E35">
            <w:pPr>
              <w:pStyle w:val="Textfeld"/>
              <w:rPr>
                <w:rFonts w:ascii="Sarabun Light" w:hAnsi="Sarabun Light" w:cs="Sarabun Light"/>
                <w:b/>
                <w:noProof/>
                <w:color w:val="auto"/>
                <w:sz w:val="19"/>
                <w:szCs w:val="19"/>
                <w:lang w:eastAsia="de-DE"/>
              </w:rPr>
            </w:pPr>
          </w:p>
          <w:p w14:paraId="734EA777" w14:textId="77777777" w:rsidR="00990E35" w:rsidRDefault="00990E35" w:rsidP="00990E35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 xml:space="preserve">Einstieg 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76029505"/>
              <w:placeholder>
                <w:docPart w:val="DefaultPlaceholder_-1854013440"/>
              </w:placeholder>
              <w:showingPlcHdr/>
            </w:sdtPr>
            <w:sdtEndPr/>
            <w:sdtContent>
              <w:p w14:paraId="3FC3A1E0" w14:textId="74FCF8AA" w:rsidR="009E1186" w:rsidRPr="00713B7C" w:rsidRDefault="009E1186" w:rsidP="00990E35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7A2860C" w14:textId="77777777" w:rsidR="00071980" w:rsidRPr="006E58F9" w:rsidRDefault="00071980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  <w:p w14:paraId="70FD4356" w14:textId="77777777" w:rsidR="00822C62" w:rsidRDefault="00822C62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9F575C"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957306085"/>
              <w:placeholder>
                <w:docPart w:val="DefaultPlaceholder_-1854013440"/>
              </w:placeholder>
              <w:showingPlcHdr/>
            </w:sdtPr>
            <w:sdtEndPr/>
            <w:sdtContent>
              <w:p w14:paraId="7C2CFC04" w14:textId="1F24D237" w:rsidR="009E1186" w:rsidRPr="00713B7C" w:rsidRDefault="009E1186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F0D374C" w14:textId="5DF6A3EE" w:rsidR="0086558E" w:rsidRPr="006E58F9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90F3E97" w14:textId="77777777" w:rsidR="00822C62" w:rsidRPr="006E58F9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</w:tc>
        <w:tc>
          <w:tcPr>
            <w:tcW w:w="2410" w:type="dxa"/>
          </w:tcPr>
          <w:p w14:paraId="58E11AD8" w14:textId="77777777" w:rsidR="00FB3791" w:rsidRDefault="00F249D3" w:rsidP="00193CC9">
            <w:pPr>
              <w:pStyle w:val="Textfeld"/>
              <w:rPr>
                <w:rFonts w:ascii="Sarabun Medium" w:hAnsi="Sarabun Medium" w:cs="Sarabun Medium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FB0B8F">
              <w:rPr>
                <w:rFonts w:ascii="Sarabun Medium" w:hAnsi="Sarabun Medium" w:cs="Sarabun Medium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FB0B8F">
              <w:rPr>
                <w:rFonts w:ascii="Sarabun Medium" w:hAnsi="Sarabun Medium" w:cs="Sarabun Medium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Medium" w:hAnsi="Sarabun Medium" w:cs="Sarabun Medium"/>
                <w:bCs/>
                <w:noProof/>
                <w:color w:val="056336"/>
                <w:sz w:val="19"/>
                <w:szCs w:val="19"/>
                <w:lang w:eastAsia="de-DE"/>
              </w:rPr>
              <w:id w:val="-391815971"/>
              <w:placeholder>
                <w:docPart w:val="DefaultPlaceholder_-1854013440"/>
              </w:placeholder>
              <w:showingPlcHdr/>
            </w:sdtPr>
            <w:sdtEndPr/>
            <w:sdtContent>
              <w:p w14:paraId="7B1312ED" w14:textId="6D4128DE" w:rsidR="009E1186" w:rsidRPr="00FB0B8F" w:rsidRDefault="009E1186" w:rsidP="00193CC9">
                <w:pPr>
                  <w:pStyle w:val="Textfeld"/>
                  <w:rPr>
                    <w:rFonts w:ascii="Sarabun Medium" w:hAnsi="Sarabun Medium" w:cs="Sarabun Medium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10CDDE7A" w14:textId="77777777" w:rsidR="002A427B" w:rsidRPr="00713B7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44DCA5D8" w14:textId="77777777" w:rsidR="00193CC9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-1180421105"/>
              <w:placeholder>
                <w:docPart w:val="DefaultPlaceholder_-1854013440"/>
              </w:placeholder>
              <w:showingPlcHdr/>
            </w:sdtPr>
            <w:sdtEndPr/>
            <w:sdtContent>
              <w:p w14:paraId="62832C1D" w14:textId="408BDC43" w:rsidR="009E1186" w:rsidRPr="00713B7C" w:rsidRDefault="009E1186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FD319CC" w14:textId="68A871A7" w:rsidR="0086558E" w:rsidRPr="006E58F9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40918824" w14:textId="77777777" w:rsidR="00822C62" w:rsidRPr="006E58F9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2A20AF89" w14:textId="77777777" w:rsidR="00822C62" w:rsidRPr="006E58F9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09" w:type="dxa"/>
          </w:tcPr>
          <w:p w14:paraId="42FAE82C" w14:textId="77777777" w:rsidR="00FB3791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-1311166041"/>
              <w:placeholder>
                <w:docPart w:val="DefaultPlaceholder_-1854013440"/>
              </w:placeholder>
              <w:showingPlcHdr/>
            </w:sdtPr>
            <w:sdtEndPr/>
            <w:sdtContent>
              <w:p w14:paraId="09A93442" w14:textId="161E45C8" w:rsidR="009E1186" w:rsidRPr="00713B7C" w:rsidRDefault="009E1186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00A79B6" w14:textId="77777777" w:rsidR="009E1186" w:rsidRDefault="009E1186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</w:p>
          <w:p w14:paraId="7D45E0FC" w14:textId="4508073D" w:rsidR="00193CC9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741989795"/>
              <w:placeholder>
                <w:docPart w:val="DefaultPlaceholder_-1854013440"/>
              </w:placeholder>
              <w:showingPlcHdr/>
            </w:sdtPr>
            <w:sdtEndPr/>
            <w:sdtContent>
              <w:p w14:paraId="1815768C" w14:textId="190009BD" w:rsidR="009E1186" w:rsidRPr="00713B7C" w:rsidRDefault="009E1186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CD51ECD" w14:textId="4B95074B" w:rsidR="0086558E" w:rsidRPr="00713B7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170B9709" w14:textId="77777777" w:rsidR="00822C62" w:rsidRPr="006E58F9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10" w:type="dxa"/>
          </w:tcPr>
          <w:p w14:paraId="32ADF1C9" w14:textId="77777777" w:rsidR="00FB3791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713B7C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1205912466"/>
              <w:placeholder>
                <w:docPart w:val="DefaultPlaceholder_-1854013440"/>
              </w:placeholder>
              <w:showingPlcHdr/>
            </w:sdtPr>
            <w:sdtEndPr/>
            <w:sdtContent>
              <w:p w14:paraId="604B0D4C" w14:textId="06298784" w:rsidR="00AB695C" w:rsidRPr="00713B7C" w:rsidRDefault="00AB695C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FD3F230" w14:textId="77777777" w:rsidR="002A427B" w:rsidRPr="00713B7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60FEF580" w14:textId="77777777" w:rsidR="00FB3791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  <w:t>Bilanz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  <w:id w:val="149260442"/>
              <w:placeholder>
                <w:docPart w:val="DefaultPlaceholder_-1854013440"/>
              </w:placeholder>
              <w:showingPlcHdr/>
            </w:sdtPr>
            <w:sdtEndPr/>
            <w:sdtContent>
              <w:p w14:paraId="019744B7" w14:textId="66E7D063" w:rsidR="00AB695C" w:rsidRPr="00713B7C" w:rsidRDefault="00AB695C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  <w:sz w:val="19"/>
                    <w:szCs w:val="19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6E4CA4A" w14:textId="77777777" w:rsidR="00FB3791" w:rsidRPr="00713B7C" w:rsidRDefault="00FB3791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72316E98" w14:textId="77777777" w:rsidR="00FB3791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713B7C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976645167"/>
              <w:placeholder>
                <w:docPart w:val="DefaultPlaceholder_-1854013440"/>
              </w:placeholder>
              <w:showingPlcHdr/>
            </w:sdtPr>
            <w:sdtEndPr/>
            <w:sdtContent>
              <w:p w14:paraId="2D97B776" w14:textId="5926F79C" w:rsidR="00AB695C" w:rsidRPr="00713B7C" w:rsidRDefault="00AB695C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D6CA4C4" w14:textId="291542EA" w:rsidR="0086558E" w:rsidRPr="00713B7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BF9F49A" w14:textId="77777777" w:rsidR="00FB3791" w:rsidRPr="006E58F9" w:rsidRDefault="00FB3791" w:rsidP="0066449A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</w:tr>
    </w:tbl>
    <w:p w14:paraId="3CC9EFBA" w14:textId="296A2C2F" w:rsidR="00CA0B61" w:rsidRPr="006E58F9" w:rsidRDefault="00F634C1" w:rsidP="00F634C1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6E58F9">
        <w:rPr>
          <w:rFonts w:ascii="Sarabun Light" w:hAnsi="Sarabun Light" w:cs="Sarabun Light"/>
          <w:color w:val="auto"/>
          <w:sz w:val="16"/>
          <w:szCs w:val="16"/>
        </w:rPr>
        <w:t xml:space="preserve">* </w:t>
      </w:r>
      <w:r w:rsidR="00BA0E5E" w:rsidRPr="00FB0B8F">
        <w:rPr>
          <w:rFonts w:ascii="Sarabun Light" w:hAnsi="Sarabun Light" w:cs="Sarabun Light"/>
          <w:color w:val="056336"/>
          <w:sz w:val="16"/>
          <w:szCs w:val="16"/>
        </w:rPr>
        <w:t>Auflistung der geplanten Teilaufgaben</w:t>
      </w:r>
      <w:r w:rsidR="00AB695C">
        <w:rPr>
          <w:rFonts w:ascii="Sarabun Light" w:hAnsi="Sarabun Light" w:cs="Sarabun Light"/>
          <w:color w:val="056336"/>
          <w:sz w:val="16"/>
          <w:szCs w:val="16"/>
        </w:rPr>
        <w:t xml:space="preserve"> in Stichpunkten</w:t>
      </w:r>
    </w:p>
    <w:p w14:paraId="29FE89A3" w14:textId="77777777" w:rsidR="00ED36CA" w:rsidRPr="006E58F9" w:rsidRDefault="00ED36CA">
      <w:pPr>
        <w:spacing w:line="276" w:lineRule="auto"/>
        <w:rPr>
          <w:rFonts w:ascii="Sarabun Light" w:hAnsi="Sarabun Light" w:cs="Sarabun Light"/>
          <w:color w:val="auto"/>
          <w:sz w:val="16"/>
          <w:szCs w:val="16"/>
        </w:rPr>
      </w:pPr>
      <w:r w:rsidRPr="006E58F9">
        <w:rPr>
          <w:rFonts w:ascii="Sarabun Light" w:hAnsi="Sarabun Light" w:cs="Sarabun Light"/>
          <w:color w:val="auto"/>
          <w:sz w:val="16"/>
          <w:szCs w:val="16"/>
        </w:rPr>
        <w:br w:type="page"/>
      </w:r>
    </w:p>
    <w:sdt>
      <w:sdtPr>
        <w:id w:val="263347053"/>
        <w:placeholder>
          <w:docPart w:val="14F1143882F640F7AB3ADA644FD71921"/>
        </w:placeholder>
      </w:sdtPr>
      <w:sdtEndPr/>
      <w:sdtContent>
        <w:p w14:paraId="5855D738" w14:textId="2F97474E" w:rsidR="0049095A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24F30E9A" w14:textId="24B6D253" w:rsidR="00ED36CA" w:rsidRPr="00EF51D2" w:rsidRDefault="002D6018" w:rsidP="00DD3B4E">
      <w:pPr>
        <w:pStyle w:val="Heading1"/>
        <w:rPr>
          <w:sz w:val="28"/>
        </w:rPr>
      </w:pPr>
      <w:bookmarkStart w:id="3" w:name="_Toc162972820"/>
      <w:r w:rsidRPr="00FB0B8F">
        <w:t>Phase „</w:t>
      </w:r>
      <w:r w:rsidR="008D1022" w:rsidRPr="00FB0B8F">
        <w:t>Auftragsannahme</w:t>
      </w:r>
      <w:r w:rsidRPr="00FB0B8F">
        <w:t>“</w:t>
      </w:r>
      <w:bookmarkEnd w:id="3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60979F8D" w14:textId="77777777" w:rsidTr="00713B7C">
        <w:tc>
          <w:tcPr>
            <w:tcW w:w="2268" w:type="dxa"/>
            <w:shd w:val="clear" w:color="auto" w:fill="95C11F"/>
            <w:vAlign w:val="center"/>
          </w:tcPr>
          <w:p w14:paraId="1B84025D" w14:textId="77777777" w:rsidR="002D6018" w:rsidRPr="00713B7C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847366006"/>
              <w:placeholder>
                <w:docPart w:val="2953E54FF7BA4B62B4F2EA5DE90AD780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03E92A66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Aufgabenstellung entgegennehmen</w:t>
                </w:r>
              </w:p>
              <w:p w14:paraId="230C443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Aufgabenstellung/-unterlagen analysieren</w:t>
                </w:r>
              </w:p>
              <w:p w14:paraId="28A0BF5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Bewertungskriterien entwickeln</w:t>
                </w:r>
              </w:p>
              <w:p w14:paraId="39D84867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Weitere Informationen recherchieren</w:t>
                </w:r>
              </w:p>
              <w:p w14:paraId="395E5B9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Verfügbare Ressourcen ermitteln (Zeit, Ausstattung/Räume, Arbeitsgegenstände, Werkzeuge, Hilfsmittel)</w:t>
                </w:r>
              </w:p>
              <w:p w14:paraId="73EB980C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Arbeitsorganisation vornehmen</w:t>
                </w:r>
              </w:p>
              <w:p w14:paraId="3035046A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(Vorläufige, ggf. alternative) Lösungen entwickeln</w:t>
                </w:r>
              </w:p>
              <w:p w14:paraId="7CF71A5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Vorplanung (ggf. inkl. Kalkulation) vornehmen</w:t>
                </w:r>
              </w:p>
              <w:p w14:paraId="2EB97E07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Dokumentation anlegen</w:t>
                </w:r>
              </w:p>
              <w:p w14:paraId="1D249BE6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„Annehmen und Informieren“ bilanzieren</w:t>
                </w:r>
              </w:p>
              <w:p w14:paraId="4C78A3A1" w14:textId="4153031E" w:rsidR="009D199D" w:rsidRPr="00AB695C" w:rsidRDefault="00AB695C" w:rsidP="009D199D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„Annehmen und Informieren“ reflektieren</w:t>
                </w:r>
              </w:p>
            </w:sdtContent>
          </w:sdt>
          <w:p w14:paraId="23FA9E4C" w14:textId="79ECFBDF" w:rsidR="002D6018" w:rsidRPr="006E58F9" w:rsidRDefault="002D6018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211DFA4E" w14:textId="77777777" w:rsidTr="00F42864">
        <w:tc>
          <w:tcPr>
            <w:tcW w:w="2268" w:type="dxa"/>
            <w:shd w:val="clear" w:color="auto" w:fill="ECECEC"/>
            <w:vAlign w:val="center"/>
          </w:tcPr>
          <w:p w14:paraId="33D0CB2D" w14:textId="77777777" w:rsidR="00990E35" w:rsidRPr="00713B7C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990E3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6C0F46DA" w14:textId="77777777" w:rsidR="00990E35" w:rsidRPr="006E58F9" w:rsidRDefault="00990E35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2D970F" wp14:editId="62E33E8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B21FA" w14:textId="77777777" w:rsidR="002F51E2" w:rsidRPr="009D1232" w:rsidRDefault="002F51E2" w:rsidP="00990E3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970F" id="Chevron 1" o:spid="_x0000_s1032" type="#_x0000_t55" style="position:absolute;left:0;text-align:left;margin-left:85.7pt;margin-top:2.8pt;width:184.2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dH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k/P0IvFkA8XhARlC12HeyZuKXv1W+PAgkFqK&#10;mo/GRLinRRtocg69xFkJ+Out86hPlU63nDXUojn3P3cCFWfmm6UeiP2chNPF5xltcDjdvDy1u/oK&#10;qIKmNIicTGLUDWYQNUL9TFNkHb3RlbCSfFK9Bhw2V6EbGTSHpFqvkxr1rxPh1j46GcEjv7GUn9pn&#10;ga4v+UDNcgdDG4vlq7LvdKOlhfUugK5STxz57Jmn3k8l1M+pOFxe7pPWcZqufgM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+HN3R4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7FEB21FA" w14:textId="77777777" w:rsidR="002F51E2" w:rsidRPr="009D1232" w:rsidRDefault="002F51E2" w:rsidP="00990E3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Auftragsannahme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17F8" w:rsidRPr="006E58F9" w14:paraId="19EFD3DB" w14:textId="77777777" w:rsidTr="00955619">
        <w:trPr>
          <w:trHeight w:val="40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41E8D5D1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1C5F80A1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6D661D4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973C47A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9455A95" w14:textId="77777777" w:rsidR="00A417F8" w:rsidRPr="00713B7C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29EB99D" w14:textId="48BF7007" w:rsidR="00A417F8" w:rsidRPr="006E58F9" w:rsidRDefault="00A417F8" w:rsidP="00A417F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 w:rsidR="00CC3794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Auszubildenden sollen lernen</w:t>
            </w:r>
            <w:r w:rsidR="00F42864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5549BF6" w14:textId="33B7D761" w:rsidR="00A417F8" w:rsidRPr="006E58F9" w:rsidRDefault="00A417F8" w:rsidP="00A417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A417F8" w:rsidRPr="006E58F9" w14:paraId="4FC0E32E" w14:textId="77777777" w:rsidTr="00D249A0">
        <w:trPr>
          <w:trHeight w:val="634"/>
        </w:trPr>
        <w:tc>
          <w:tcPr>
            <w:tcW w:w="2268" w:type="dxa"/>
            <w:vMerge/>
            <w:shd w:val="clear" w:color="auto" w:fill="95C11F"/>
            <w:vAlign w:val="center"/>
          </w:tcPr>
          <w:p w14:paraId="5DF76671" w14:textId="2ECE6221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5031918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721F2D6" w14:textId="129B3019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81" w:type="dxa"/>
          </w:tcPr>
          <w:p w14:paraId="6C6DEA42" w14:textId="41B470AC" w:rsidR="00A417F8" w:rsidRPr="006E58F9" w:rsidRDefault="00A417F8" w:rsidP="00F42864">
            <w:pPr>
              <w:pStyle w:val="ListBullet"/>
              <w:numPr>
                <w:ilvl w:val="0"/>
                <w:numId w:val="0"/>
              </w:numPr>
              <w:ind w:left="36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color w:val="auto"/>
                </w:rPr>
                <w:id w:val="-1087409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42864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</w:tr>
      <w:tr w:rsidR="00A417F8" w:rsidRPr="006E58F9" w14:paraId="740F1513" w14:textId="77777777" w:rsidTr="00955619">
        <w:trPr>
          <w:trHeight w:val="498"/>
        </w:trPr>
        <w:tc>
          <w:tcPr>
            <w:tcW w:w="2268" w:type="dxa"/>
            <w:vMerge/>
            <w:shd w:val="clear" w:color="auto" w:fill="95C11F"/>
            <w:vAlign w:val="center"/>
          </w:tcPr>
          <w:p w14:paraId="185F4BA1" w14:textId="7777777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2CD2B9D" w14:textId="1F959EAA" w:rsidR="00A417F8" w:rsidRPr="006E58F9" w:rsidRDefault="00A417F8" w:rsidP="00A417F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A417F8" w:rsidRPr="006E58F9" w14:paraId="33E538B4" w14:textId="77777777" w:rsidTr="00F42864">
        <w:trPr>
          <w:trHeight w:val="752"/>
        </w:trPr>
        <w:tc>
          <w:tcPr>
            <w:tcW w:w="2268" w:type="dxa"/>
            <w:vMerge/>
            <w:shd w:val="clear" w:color="auto" w:fill="95C11F"/>
            <w:vAlign w:val="center"/>
          </w:tcPr>
          <w:p w14:paraId="458D913C" w14:textId="49F49C99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0354106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3098C47" w14:textId="75885A81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045982640"/>
            <w:placeholder>
              <w:docPart w:val="DefaultPlaceholder_-1854013440"/>
            </w:placeholder>
          </w:sdtPr>
          <w:sdtEndPr/>
          <w:sdtContent>
            <w:tc>
              <w:tcPr>
                <w:tcW w:w="3681" w:type="dxa"/>
              </w:tcPr>
              <w:sdt>
                <w:sdtPr>
                  <w:rPr>
                    <w:rFonts w:ascii="Sarabun Light" w:hAnsi="Sarabun Light" w:cs="Sarabun Light"/>
                    <w:color w:val="auto"/>
                  </w:rPr>
                  <w:id w:val="-1606258948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p w14:paraId="005765B3" w14:textId="03754634" w:rsidR="00A417F8" w:rsidRPr="006E58F9" w:rsidRDefault="00F42864" w:rsidP="00F42864">
                    <w:pPr>
                      <w:pStyle w:val="ListBullet"/>
                      <w:numPr>
                        <w:ilvl w:val="0"/>
                        <w:numId w:val="0"/>
                      </w:numPr>
                      <w:rPr>
                        <w:rFonts w:ascii="Sarabun Light" w:hAnsi="Sarabun Light" w:cs="Sarabun Light"/>
                        <w:color w:val="auto"/>
                      </w:rPr>
                    </w:pPr>
                    <w:r w:rsidRPr="00AC742E">
                      <w:rPr>
                        <w:rStyle w:val="PlaceholderText"/>
                      </w:rPr>
                      <w:t>Klicken oder tippen Sie hier, um Text einzugeben.</w:t>
                    </w:r>
                  </w:p>
                </w:sdtContent>
              </w:sdt>
            </w:tc>
          </w:sdtContent>
        </w:sdt>
      </w:tr>
      <w:tr w:rsidR="00A417F8" w:rsidRPr="006E58F9" w14:paraId="3C26F933" w14:textId="77777777" w:rsidTr="00955619">
        <w:trPr>
          <w:trHeight w:val="499"/>
        </w:trPr>
        <w:tc>
          <w:tcPr>
            <w:tcW w:w="2268" w:type="dxa"/>
            <w:vMerge/>
            <w:shd w:val="clear" w:color="auto" w:fill="95C11F"/>
            <w:vAlign w:val="center"/>
          </w:tcPr>
          <w:p w14:paraId="1F36917A" w14:textId="7777777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82630B3" w14:textId="03A3FC6B" w:rsidR="00A417F8" w:rsidRPr="006E58F9" w:rsidRDefault="00A417F8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A417F8" w:rsidRPr="006E58F9" w14:paraId="25E7D2C2" w14:textId="77777777" w:rsidTr="00F42864">
        <w:trPr>
          <w:trHeight w:val="756"/>
        </w:trPr>
        <w:tc>
          <w:tcPr>
            <w:tcW w:w="2268" w:type="dxa"/>
            <w:vMerge/>
            <w:shd w:val="clear" w:color="auto" w:fill="95C11F"/>
            <w:vAlign w:val="center"/>
          </w:tcPr>
          <w:p w14:paraId="216D0ACC" w14:textId="451734B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0929025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F44039B" w14:textId="12767293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21049552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F4B46CC" w14:textId="11BC82CB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0AEC1910" w14:textId="77777777" w:rsidTr="00D249A0">
        <w:trPr>
          <w:trHeight w:val="848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1B36585F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0EE8F986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B94853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11845EF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9CB9EAA" w14:textId="77777777" w:rsidR="00F42864" w:rsidRDefault="00F4286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B3FBAFE" w14:textId="77777777" w:rsidR="00CC3794" w:rsidRPr="00713B7C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DC7AE55" w14:textId="10B20DF9" w:rsidR="00CC3794" w:rsidRPr="00713B7C" w:rsidRDefault="00CC3794" w:rsidP="0003499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mit denen sich die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beschäftigen sollen</w:t>
            </w:r>
            <w:r w:rsidR="00F42864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</w:p>
          <w:p w14:paraId="42824459" w14:textId="46F55B98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  <w:p w14:paraId="5FD9F067" w14:textId="1A84E40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32B3062" w14:textId="60E1C078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CC3794" w:rsidRPr="006E58F9" w14:paraId="7803BD9C" w14:textId="77777777" w:rsidTr="00D249A0">
        <w:trPr>
          <w:trHeight w:val="706"/>
        </w:trPr>
        <w:tc>
          <w:tcPr>
            <w:tcW w:w="2268" w:type="dxa"/>
            <w:vMerge/>
            <w:shd w:val="clear" w:color="auto" w:fill="95C11F"/>
            <w:vAlign w:val="center"/>
          </w:tcPr>
          <w:p w14:paraId="00A541E3" w14:textId="71F0EB5D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1137103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DD3FA9" w14:textId="0200611C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430779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8E017F3" w14:textId="63E5322A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31660938" w14:textId="77777777" w:rsidTr="00E310C9">
        <w:trPr>
          <w:trHeight w:val="522"/>
        </w:trPr>
        <w:tc>
          <w:tcPr>
            <w:tcW w:w="2268" w:type="dxa"/>
            <w:vMerge/>
            <w:shd w:val="clear" w:color="auto" w:fill="95C11F"/>
          </w:tcPr>
          <w:p w14:paraId="7F73F575" w14:textId="529FE287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755CB52" w14:textId="690AD4BA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CC3794" w:rsidRPr="006E58F9" w14:paraId="03D4FAE8" w14:textId="77777777" w:rsidTr="00D249A0">
        <w:trPr>
          <w:trHeight w:val="685"/>
        </w:trPr>
        <w:tc>
          <w:tcPr>
            <w:tcW w:w="2268" w:type="dxa"/>
            <w:vMerge/>
            <w:shd w:val="clear" w:color="auto" w:fill="95C11F"/>
          </w:tcPr>
          <w:p w14:paraId="5C79FB00" w14:textId="27B1E248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7770675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E9F2995" w14:textId="58EADDC4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969631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0B1943" w14:textId="5A21A93B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2E019998" w14:textId="77777777" w:rsidTr="00E310C9">
        <w:trPr>
          <w:trHeight w:val="497"/>
        </w:trPr>
        <w:tc>
          <w:tcPr>
            <w:tcW w:w="2268" w:type="dxa"/>
            <w:vMerge/>
            <w:shd w:val="clear" w:color="auto" w:fill="95C11F"/>
          </w:tcPr>
          <w:p w14:paraId="7C190F53" w14:textId="352E3BB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850C77B" w14:textId="2DB2A9E4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CC3794" w:rsidRPr="006E58F9" w14:paraId="5CF86F70" w14:textId="77777777" w:rsidTr="00F42864">
        <w:trPr>
          <w:trHeight w:val="747"/>
        </w:trPr>
        <w:tc>
          <w:tcPr>
            <w:tcW w:w="2268" w:type="dxa"/>
            <w:vMerge/>
            <w:shd w:val="clear" w:color="auto" w:fill="95C11F"/>
          </w:tcPr>
          <w:p w14:paraId="4BA8AB7A" w14:textId="012649C0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1465403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0C73E2A" w14:textId="43F17985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618209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6A898BE" w14:textId="3C756802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3E489F9D" w14:textId="77777777" w:rsidTr="00E310C9">
        <w:trPr>
          <w:trHeight w:val="461"/>
        </w:trPr>
        <w:tc>
          <w:tcPr>
            <w:tcW w:w="2268" w:type="dxa"/>
            <w:vMerge/>
            <w:shd w:val="clear" w:color="auto" w:fill="95C11F"/>
          </w:tcPr>
          <w:p w14:paraId="50061CD8" w14:textId="77777777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A7C5152" w14:textId="49C00C8D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CC3794" w:rsidRPr="006E58F9" w14:paraId="727127EB" w14:textId="77777777" w:rsidTr="00F42864">
        <w:trPr>
          <w:trHeight w:val="701"/>
        </w:trPr>
        <w:tc>
          <w:tcPr>
            <w:tcW w:w="2268" w:type="dxa"/>
            <w:vMerge/>
            <w:shd w:val="clear" w:color="auto" w:fill="95C11F"/>
          </w:tcPr>
          <w:p w14:paraId="16B6596A" w14:textId="71EA35F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189407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C90EFB4" w14:textId="4CFA7317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221213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F48AF13" w14:textId="0948C802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E8AF492" w14:textId="0DA31D26" w:rsidR="002D6018" w:rsidRPr="006E58F9" w:rsidRDefault="0022372E">
      <w:pPr>
        <w:spacing w:line="276" w:lineRule="auto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Pr="006E58F9">
        <w:rPr>
          <w:rFonts w:ascii="Sarabun Light" w:hAnsi="Sarabun Light" w:cs="Sarabun Light"/>
          <w:color w:val="auto"/>
        </w:rPr>
        <w:t xml:space="preserve"> </w:t>
      </w:r>
      <w:r w:rsidR="002D6018" w:rsidRPr="006E58F9">
        <w:rPr>
          <w:rFonts w:ascii="Sarabun Light" w:hAnsi="Sarabun Light" w:cs="Sarabun Light"/>
          <w:color w:val="auto"/>
        </w:rPr>
        <w:br w:type="page"/>
      </w:r>
    </w:p>
    <w:sdt>
      <w:sdtPr>
        <w:id w:val="997006442"/>
        <w:placeholder>
          <w:docPart w:val="9E920950A5BF40A0A7BFF44904700C42"/>
        </w:placeholder>
      </w:sdtPr>
      <w:sdtEndPr/>
      <w:sdtContent>
        <w:p w14:paraId="2DF54E4B" w14:textId="77777777" w:rsidR="008642F8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53D557AF" w14:textId="2D54B9E3" w:rsidR="002D3848" w:rsidRPr="00FB0B8F" w:rsidRDefault="00002943" w:rsidP="00DD3B4E">
      <w:pPr>
        <w:pStyle w:val="Heading1"/>
      </w:pPr>
      <w:bookmarkStart w:id="4" w:name="_Toc162972821"/>
      <w:r w:rsidRPr="00FB0B8F">
        <w:t>Teilaufgabe</w:t>
      </w:r>
      <w:bookmarkEnd w:id="4"/>
    </w:p>
    <w:sdt>
      <w:sdtPr>
        <w:id w:val="-304481186"/>
        <w:placeholder>
          <w:docPart w:val="FA2FA6342373457B8DEFF14A0055EEC2"/>
        </w:placeholder>
      </w:sdtPr>
      <w:sdtEndPr/>
      <w:sdtContent>
        <w:p w14:paraId="6860B734" w14:textId="68DF3C77" w:rsidR="00EF51D2" w:rsidRDefault="008642F8" w:rsidP="001E06C3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3DF7309" w14:textId="599B2D8B" w:rsidR="002D3848" w:rsidRPr="006E58F9" w:rsidRDefault="002D3848" w:rsidP="00D249A0">
      <w:pPr>
        <w:pStyle w:val="BodyText"/>
        <w:spacing w:after="0"/>
        <w:jc w:val="center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47AC1B56" w14:textId="77777777" w:rsidTr="00FB0B8F">
        <w:trPr>
          <w:trHeight w:val="235"/>
        </w:trPr>
        <w:tc>
          <w:tcPr>
            <w:tcW w:w="2479" w:type="dxa"/>
            <w:shd w:val="clear" w:color="auto" w:fill="95C11F"/>
          </w:tcPr>
          <w:p w14:paraId="2E4CCA88" w14:textId="77777777" w:rsidR="002D3848" w:rsidRPr="00713B7C" w:rsidRDefault="00363954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790" w:type="dxa"/>
            <w:shd w:val="clear" w:color="auto" w:fill="F0A73A"/>
          </w:tcPr>
          <w:p w14:paraId="09B89B52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FB0B8F" w:rsidRPr="00713B7C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530287F7" w14:textId="624EF277" w:rsidR="002D3848" w:rsidRPr="00713B7C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0DC872D1" w14:textId="77777777" w:rsidR="00FB0B8F" w:rsidRPr="00713B7C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2326F04A" w14:textId="7ABBB2D4" w:rsidR="002D3848" w:rsidRPr="00713B7C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325AF09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0C6F26AF" w14:textId="6B5A9767" w:rsidR="002D3848" w:rsidRPr="00713B7C" w:rsidRDefault="00FB0B8F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D</w:t>
            </w:r>
            <w:r w:rsidR="008D1022" w:rsidRPr="00713B7C">
              <w:rPr>
                <w:rFonts w:ascii="Sarabun Light" w:hAnsi="Sarabun Light" w:cs="Sarabun Light"/>
                <w:color w:val="auto"/>
              </w:rPr>
              <w:t>urchführung</w:t>
            </w:r>
          </w:p>
          <w:p w14:paraId="27DD0D64" w14:textId="3B756EBA" w:rsidR="00FB0B8F" w:rsidRPr="00713B7C" w:rsidRDefault="00FB0B8F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6011FA3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6578C3E" w14:textId="05E2B9DE" w:rsidR="002D3848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30A192E7" w14:textId="77777777" w:rsidR="002D3848" w:rsidRPr="006E58F9" w:rsidRDefault="002D3848" w:rsidP="002D384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1C34E277" w14:textId="77777777" w:rsidTr="00A417F8">
        <w:trPr>
          <w:trHeight w:val="1190"/>
        </w:trPr>
        <w:tc>
          <w:tcPr>
            <w:tcW w:w="2479" w:type="dxa"/>
            <w:shd w:val="clear" w:color="auto" w:fill="95C11F"/>
            <w:vAlign w:val="center"/>
          </w:tcPr>
          <w:p w14:paraId="418D6788" w14:textId="77777777" w:rsidR="00EE491F" w:rsidRPr="00713B7C" w:rsidRDefault="002D3848" w:rsidP="006F6CE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7791788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8C9AE69" w14:textId="6E4246E3" w:rsidR="002D3848" w:rsidRPr="006E58F9" w:rsidRDefault="00364903" w:rsidP="00034992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77D9E21" w14:textId="77777777" w:rsidTr="00A417F8">
        <w:trPr>
          <w:trHeight w:val="1264"/>
        </w:trPr>
        <w:tc>
          <w:tcPr>
            <w:tcW w:w="2479" w:type="dxa"/>
            <w:shd w:val="clear" w:color="auto" w:fill="95C11F"/>
            <w:vAlign w:val="center"/>
          </w:tcPr>
          <w:p w14:paraId="33E0AD6C" w14:textId="38F5685C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23B2AA9" w14:textId="26455FE4" w:rsidR="00E050C4" w:rsidRPr="00713B7C" w:rsidRDefault="002D3848" w:rsidP="00034992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Nach Bearbeitung dieser </w:t>
            </w:r>
            <w:r w:rsidR="003F151B" w:rsidRPr="00713B7C">
              <w:rPr>
                <w:rFonts w:ascii="Sarabun SemiBold" w:hAnsi="Sarabun SemiBold" w:cs="Sarabun SemiBold"/>
                <w:bCs/>
                <w:color w:val="auto"/>
              </w:rPr>
              <w:t>Lernsituation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122118643"/>
              <w:placeholder>
                <w:docPart w:val="DefaultPlaceholder_-1854013440"/>
              </w:placeholder>
              <w:showingPlcHdr/>
            </w:sdtPr>
            <w:sdtEndPr/>
            <w:sdtContent>
              <w:p w14:paraId="70B41459" w14:textId="2A9CE4F1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0B884FCF" w14:textId="77777777" w:rsidTr="00713B7C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3928454F" w14:textId="39B150BD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="00EA7FFD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9741B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6214976" w14:textId="3BCF8C6C" w:rsidR="00C36415" w:rsidRDefault="002D3848" w:rsidP="00F42864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</w:t>
            </w:r>
            <w:r w:rsidR="0079741B" w:rsidRPr="00713B7C">
              <w:rPr>
                <w:rFonts w:ascii="Sarabun SemiBold" w:hAnsi="Sarabun SemiBold" w:cs="Sarabun SemiBold"/>
                <w:bCs/>
                <w:color w:val="auto"/>
              </w:rPr>
              <w:t xml:space="preserve">Teilaufgaben 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>benötigte Ergebnisse</w:t>
            </w:r>
            <w:r w:rsidR="00F42864">
              <w:rPr>
                <w:rFonts w:ascii="Sarabun SemiBold" w:hAnsi="Sarabun SemiBold" w:cs="Sarabun SemiBold"/>
                <w:bCs/>
                <w:color w:val="auto"/>
              </w:rPr>
              <w:t>: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226225785"/>
              <w:placeholder>
                <w:docPart w:val="DefaultPlaceholder_-1854013440"/>
              </w:placeholder>
              <w:showingPlcHdr/>
            </w:sdtPr>
            <w:sdtEndPr/>
            <w:sdtContent>
              <w:p w14:paraId="67B7EAD4" w14:textId="5A3DCA33" w:rsidR="00364903" w:rsidRDefault="00364903" w:rsidP="00F42864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ED1C2B9" w14:textId="77777777" w:rsidR="00F42864" w:rsidRPr="00F42864" w:rsidRDefault="00F42864" w:rsidP="00F42864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360C04B7" w14:textId="57F8286E" w:rsidR="002D3848" w:rsidRPr="00713B7C" w:rsidRDefault="0079741B" w:rsidP="00034992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2D3848" w:rsidRPr="00713B7C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433337368"/>
              <w:placeholder>
                <w:docPart w:val="DefaultPlaceholder_-1854013440"/>
              </w:placeholder>
              <w:showingPlcHdr/>
            </w:sdtPr>
            <w:sdtEndPr/>
            <w:sdtContent>
              <w:p w14:paraId="3D734E1C" w14:textId="65DFD7FC" w:rsidR="00F42864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294F197C" w14:textId="77777777" w:rsidTr="00713B7C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076A5E31" w14:textId="627328CB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C34CD" w14:textId="77777777" w:rsidR="002D3848" w:rsidRPr="00F42864" w:rsidRDefault="002D3848" w:rsidP="00034992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Die </w:t>
            </w:r>
            <w:r w:rsidR="007439E3" w:rsidRPr="00F42864">
              <w:rPr>
                <w:rFonts w:ascii="Sarabun Light" w:hAnsi="Sarabun Light" w:cs="Sarabun Light"/>
                <w:b/>
                <w:bCs/>
                <w:color w:val="auto"/>
              </w:rPr>
              <w:t>Auszubildenden</w:t>
            </w: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 sollen lernen, … 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474377190"/>
              <w:placeholder>
                <w:docPart w:val="DefaultPlaceholder_-1854013440"/>
              </w:placeholder>
              <w:showingPlcHdr/>
            </w:sdtPr>
            <w:sdtEndPr/>
            <w:sdtContent>
              <w:p w14:paraId="67725C62" w14:textId="7CAEDC5F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115FCF71" w14:textId="77777777" w:rsidTr="00713B7C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A916384" w14:textId="76F0CE2E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3A502" w14:textId="77777777" w:rsidR="002D3848" w:rsidRPr="00F42864" w:rsidRDefault="00F5442F" w:rsidP="00F5442F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Die </w:t>
            </w:r>
            <w:r w:rsidR="007439E3" w:rsidRPr="00F42864">
              <w:rPr>
                <w:rFonts w:ascii="Sarabun Light" w:hAnsi="Sarabun Light" w:cs="Sarabun Light"/>
                <w:b/>
                <w:bCs/>
                <w:color w:val="auto"/>
              </w:rPr>
              <w:t>Auszubildenden</w:t>
            </w: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2052413789"/>
              <w:placeholder>
                <w:docPart w:val="DefaultPlaceholder_-1854013440"/>
              </w:placeholder>
              <w:showingPlcHdr/>
            </w:sdtPr>
            <w:sdtEndPr/>
            <w:sdtContent>
              <w:p w14:paraId="651FA8FF" w14:textId="540CD95A" w:rsidR="002449FE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1EFE0057" w14:textId="772E31FB" w:rsidR="002D3848" w:rsidRPr="006E58F9" w:rsidRDefault="002D3848" w:rsidP="002449F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519F3D3F" w14:textId="77777777" w:rsidTr="00713B7C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3A5E09E" w14:textId="0F22C422" w:rsidR="002D3848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2DA6DA93" w14:textId="52FDA0B5" w:rsidR="002D3848" w:rsidRPr="006E58F9" w:rsidRDefault="00E90514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70738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2864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EE491F"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2D3848" w:rsidRPr="006E58F9">
              <w:rPr>
                <w:rFonts w:ascii="Sarabun Light" w:hAnsi="Sarabun Light" w:cs="Sarabun Light"/>
                <w:color w:val="auto"/>
              </w:rPr>
              <w:t>prozessorientiert</w:t>
            </w:r>
          </w:p>
        </w:tc>
        <w:tc>
          <w:tcPr>
            <w:tcW w:w="3580" w:type="dxa"/>
          </w:tcPr>
          <w:p w14:paraId="751C16AF" w14:textId="77777777" w:rsidR="002D3848" w:rsidRPr="006E58F9" w:rsidRDefault="00E90514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20467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91F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EE491F"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7B197C" w:rsidRPr="006E58F9">
              <w:rPr>
                <w:rFonts w:ascii="Sarabun Light" w:hAnsi="Sarabun Light" w:cs="Sarabun Light"/>
                <w:color w:val="auto"/>
              </w:rPr>
              <w:t>fachsystematisch</w:t>
            </w:r>
          </w:p>
        </w:tc>
      </w:tr>
      <w:tr w:rsidR="006E58F9" w:rsidRPr="006E58F9" w14:paraId="0FA4A94B" w14:textId="77777777" w:rsidTr="00713B7C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4FD7586" w14:textId="43CB04EC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3128372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A927523" w14:textId="0F4E1EAA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8FEF5F5" w14:textId="77777777" w:rsidTr="00713B7C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3AFF531A" w14:textId="5E88B0E4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928144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023D067" w14:textId="1B1E5139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0C481251" w14:textId="77777777" w:rsidTr="00097F66">
        <w:trPr>
          <w:trHeight w:val="830"/>
        </w:trPr>
        <w:tc>
          <w:tcPr>
            <w:tcW w:w="2479" w:type="dxa"/>
            <w:shd w:val="clear" w:color="auto" w:fill="95C11F"/>
            <w:vAlign w:val="center"/>
          </w:tcPr>
          <w:p w14:paraId="582E7944" w14:textId="2D36ABDE" w:rsidR="002D3848" w:rsidRPr="00097F66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09EF0790" w14:textId="77777777" w:rsidR="00EE491F" w:rsidRPr="00097F66" w:rsidRDefault="00EE491F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6068915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201DB55" w14:textId="65B677A9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CAE3D59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3F35703" w14:textId="6D032887" w:rsidR="002D3848" w:rsidRPr="00097F66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noProof/>
              <w:color w:val="auto"/>
              <w:sz w:val="22"/>
              <w:szCs w:val="22"/>
              <w:lang w:eastAsia="en-US"/>
            </w:rPr>
            <w:id w:val="17328792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18093AD" w14:textId="08DAE64A" w:rsidR="002D3848" w:rsidRPr="006E58F9" w:rsidRDefault="00364903" w:rsidP="002449FE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5365D26F" w14:textId="1E01463E" w:rsidR="00713B7C" w:rsidRPr="00364903" w:rsidRDefault="0022372E" w:rsidP="00364903">
      <w:pPr>
        <w:pStyle w:val="Textfeld"/>
        <w:rPr>
          <w:rFonts w:ascii="Sarabun Light" w:hAnsi="Sarabun Light" w:cs="Sarabun Light"/>
          <w:sz w:val="16"/>
          <w:szCs w:val="16"/>
        </w:rPr>
      </w:pPr>
      <w:r w:rsidRPr="00364903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="004554F0">
        <w:rPr>
          <w:rFonts w:ascii="Sarabun Light" w:hAnsi="Sarabun Light" w:cs="Sarabun Light"/>
          <w:color w:val="056336"/>
          <w:sz w:val="16"/>
          <w:szCs w:val="16"/>
        </w:rPr>
        <w:t xml:space="preserve">                                                                                                                                 </w:t>
      </w:r>
      <w:proofErr w:type="gramStart"/>
      <w:r w:rsidR="004554F0">
        <w:rPr>
          <w:rFonts w:ascii="Sarabun Light" w:hAnsi="Sarabun Light" w:cs="Sarabun Light"/>
          <w:color w:val="056336"/>
          <w:sz w:val="16"/>
          <w:szCs w:val="16"/>
        </w:rPr>
        <w:t xml:space="preserve">   (</w:t>
      </w:r>
      <w:proofErr w:type="gramEnd"/>
      <w:r w:rsidR="004554F0">
        <w:rPr>
          <w:rFonts w:ascii="Sarabun Light" w:hAnsi="Sarabun Light" w:cs="Sarabun Light"/>
          <w:color w:val="056336"/>
          <w:sz w:val="16"/>
          <w:szCs w:val="16"/>
        </w:rPr>
        <w:t>für weitere Teilaufgaben ggfls. duplizieren)</w:t>
      </w:r>
    </w:p>
    <w:p w14:paraId="3FE116F3" w14:textId="77777777" w:rsidR="00D249A0" w:rsidRDefault="00D249A0" w:rsidP="00D249A0">
      <w:pPr>
        <w:pStyle w:val="BodyText"/>
      </w:pPr>
    </w:p>
    <w:p w14:paraId="73643249" w14:textId="77777777" w:rsidR="008642F8" w:rsidRDefault="008642F8" w:rsidP="00D249A0">
      <w:pPr>
        <w:pStyle w:val="BodyText"/>
      </w:pPr>
    </w:p>
    <w:p w14:paraId="13BA93F4" w14:textId="77777777" w:rsidR="008642F8" w:rsidRPr="00D249A0" w:rsidRDefault="008642F8" w:rsidP="00D249A0">
      <w:pPr>
        <w:pStyle w:val="BodyText"/>
      </w:pPr>
    </w:p>
    <w:sdt>
      <w:sdtPr>
        <w:id w:val="-1026093974"/>
        <w:placeholder>
          <w:docPart w:val="D9B81C0373A34BFC9F8265ED30662CA0"/>
        </w:placeholder>
      </w:sdtPr>
      <w:sdtEndPr/>
      <w:sdtContent>
        <w:p w14:paraId="260805AE" w14:textId="77CAA7D1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2874181E" w14:textId="6781AFA4" w:rsidR="002D6018" w:rsidRPr="00FB0B8F" w:rsidRDefault="00363954" w:rsidP="00DD3B4E">
      <w:pPr>
        <w:pStyle w:val="Heading1"/>
      </w:pPr>
      <w:bookmarkStart w:id="5" w:name="_Toc162972822"/>
      <w:r w:rsidRPr="00FB0B8F">
        <w:t>P</w:t>
      </w:r>
      <w:r w:rsidR="005F4034" w:rsidRPr="00FB0B8F">
        <w:t>hase</w:t>
      </w:r>
      <w:r w:rsidR="002D6018" w:rsidRPr="00FB0B8F">
        <w:t xml:space="preserve"> „</w:t>
      </w:r>
      <w:r w:rsidR="00F95DA2" w:rsidRPr="00FB0B8F">
        <w:t>Auftragsplanung</w:t>
      </w:r>
      <w:r w:rsidR="002D6018" w:rsidRPr="00FB0B8F">
        <w:t>“</w:t>
      </w:r>
      <w:bookmarkEnd w:id="5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74E85363" w14:textId="77777777" w:rsidTr="00713B7C">
        <w:tc>
          <w:tcPr>
            <w:tcW w:w="2268" w:type="dxa"/>
            <w:shd w:val="clear" w:color="auto" w:fill="95C11F"/>
            <w:vAlign w:val="center"/>
          </w:tcPr>
          <w:p w14:paraId="08CDF265" w14:textId="77777777" w:rsidR="002D6018" w:rsidRPr="00713B7C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19501231"/>
              <w:placeholder>
                <w:docPart w:val="909D62591F8545FDAA5C1D79D4793741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447DA203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Phase „Planen und Entscheiden“ organisieren</w:t>
                </w:r>
              </w:p>
              <w:p w14:paraId="22BD37CA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2. Rechtliche Vorgaben/Rahmenbedingungen klären </w:t>
                </w:r>
              </w:p>
              <w:p w14:paraId="50120D09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Ressourcen planen (Ausstattung/Räume, Arbeitsgegenstände, Werkzeuge, Hilfsmittel)</w:t>
                </w:r>
              </w:p>
              <w:p w14:paraId="5F8AE523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Ausführungsplanung vornehmen (Berechnungen, Zeichnungen, Dimensionierungen usw.)</w:t>
                </w:r>
              </w:p>
              <w:p w14:paraId="6E856BDE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Lösungsalternativen abwägen und entscheiden</w:t>
                </w:r>
              </w:p>
              <w:p w14:paraId="0F882308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Zeit- und Arbeitsplan erstellen (einschl. Teilaufgaben)</w:t>
                </w:r>
              </w:p>
              <w:p w14:paraId="74B49549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Dokumentation aktualisieren</w:t>
                </w:r>
              </w:p>
              <w:p w14:paraId="4ED0183D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Arbeitsgegenstände, Werkzeuge und Hilfsmittel zusammenstellen</w:t>
                </w:r>
              </w:p>
              <w:p w14:paraId="203ECCC8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Phase „Planen und Entscheiden“ bilanzieren</w:t>
                </w:r>
              </w:p>
              <w:p w14:paraId="2442C85C" w14:textId="77777777" w:rsidR="004554F0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„Planen und Entscheiden“ reflektieren</w:t>
                </w:r>
              </w:p>
              <w:p w14:paraId="31751D0D" w14:textId="4A5C324D" w:rsidR="009D199D" w:rsidRPr="004554F0" w:rsidRDefault="00E90514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22"/>
                    <w:szCs w:val="22"/>
                  </w:rPr>
                </w:pPr>
              </w:p>
            </w:sdtContent>
          </w:sdt>
        </w:tc>
      </w:tr>
      <w:tr w:rsidR="006E58F9" w:rsidRPr="006E58F9" w14:paraId="079D3168" w14:textId="77777777" w:rsidTr="00713B7C">
        <w:tc>
          <w:tcPr>
            <w:tcW w:w="2268" w:type="dxa"/>
            <w:shd w:val="clear" w:color="auto" w:fill="ECECEC"/>
            <w:vAlign w:val="center"/>
          </w:tcPr>
          <w:p w14:paraId="0FD3EABD" w14:textId="77777777" w:rsidR="002D6018" w:rsidRPr="00713B7C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4FE10C2E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B0D48" wp14:editId="1FA8F16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4" name="Chevro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AF4F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B0D48" id="Chevron 4" o:spid="_x0000_s1033" type="#_x0000_t55" style="position:absolute;left:0;text-align:left;margin-left:85.7pt;margin-top:2.8pt;width:184.2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GH89oG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211DAF4F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44AA" w:rsidRPr="006E58F9" w14:paraId="771F41C4" w14:textId="77777777" w:rsidTr="00496009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1296A59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5CE1BF5B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B76FCF8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D753347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F763D61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ED39A0B" w14:textId="77777777" w:rsidR="005944AA" w:rsidRPr="00713B7C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0A6D9D7" w14:textId="06F15679" w:rsidR="005944AA" w:rsidRPr="00713B7C" w:rsidRDefault="005944AA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4554F0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4401D55C" w14:textId="16C9A40A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0430B90" w14:textId="05B5A59B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5944AA" w:rsidRPr="006E58F9" w14:paraId="63F8CC01" w14:textId="77777777" w:rsidTr="004554F0">
        <w:trPr>
          <w:trHeight w:val="952"/>
        </w:trPr>
        <w:tc>
          <w:tcPr>
            <w:tcW w:w="2268" w:type="dxa"/>
            <w:vMerge/>
            <w:shd w:val="clear" w:color="auto" w:fill="95C11F"/>
            <w:vAlign w:val="center"/>
          </w:tcPr>
          <w:p w14:paraId="3EDFA73C" w14:textId="3EEF0C40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9735960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51F7633" w14:textId="7820A9C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669041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3064E5B" w14:textId="79296AF2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6F22FE60" w14:textId="77777777" w:rsidTr="00496009">
        <w:trPr>
          <w:trHeight w:val="513"/>
        </w:trPr>
        <w:tc>
          <w:tcPr>
            <w:tcW w:w="2268" w:type="dxa"/>
            <w:vMerge/>
            <w:shd w:val="clear" w:color="auto" w:fill="95C11F"/>
            <w:vAlign w:val="center"/>
          </w:tcPr>
          <w:p w14:paraId="46899EFE" w14:textId="0B532756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96F5529" w14:textId="07E95870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5944AA" w:rsidRPr="006E58F9" w14:paraId="5F2C108A" w14:textId="77777777" w:rsidTr="004554F0">
        <w:trPr>
          <w:trHeight w:val="888"/>
        </w:trPr>
        <w:tc>
          <w:tcPr>
            <w:tcW w:w="2268" w:type="dxa"/>
            <w:vMerge/>
            <w:shd w:val="clear" w:color="auto" w:fill="95C11F"/>
            <w:vAlign w:val="center"/>
          </w:tcPr>
          <w:p w14:paraId="3E31E385" w14:textId="1CE0F6C3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9313359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AF23771" w14:textId="1D0B0750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15021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945A086" w14:textId="6BA93BE6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024A8ED8" w14:textId="77777777" w:rsidTr="00496009">
        <w:trPr>
          <w:trHeight w:val="537"/>
        </w:trPr>
        <w:tc>
          <w:tcPr>
            <w:tcW w:w="2268" w:type="dxa"/>
            <w:vMerge/>
            <w:shd w:val="clear" w:color="auto" w:fill="95C11F"/>
            <w:vAlign w:val="center"/>
          </w:tcPr>
          <w:p w14:paraId="13777826" w14:textId="6E503C7F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39BFD20" w14:textId="1F3DFB71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5944AA" w:rsidRPr="006E58F9" w14:paraId="19FE209C" w14:textId="77777777" w:rsidTr="004554F0">
        <w:trPr>
          <w:trHeight w:val="898"/>
        </w:trPr>
        <w:tc>
          <w:tcPr>
            <w:tcW w:w="2268" w:type="dxa"/>
            <w:vMerge/>
            <w:shd w:val="clear" w:color="auto" w:fill="95C11F"/>
            <w:vAlign w:val="center"/>
          </w:tcPr>
          <w:p w14:paraId="25CC4F59" w14:textId="07DB5A9B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2735205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A0CE1AD" w14:textId="0EDCCEE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7000904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3A633E" w14:textId="42F7EC9A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33AAC83E" w14:textId="77777777" w:rsidTr="006525F2">
        <w:trPr>
          <w:trHeight w:val="418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2694AD7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4C69081A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46899CB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BE10478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2EC3ADE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B3B09E1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2755606" w14:textId="77777777" w:rsidR="005944AA" w:rsidRPr="00713B7C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E2B8587" w14:textId="59C8C9C4" w:rsidR="005944AA" w:rsidRPr="00713B7C" w:rsidRDefault="005944AA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4554F0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35E9B8A4" w14:textId="0DA1F658" w:rsidR="005944AA" w:rsidRPr="006E58F9" w:rsidRDefault="005944AA" w:rsidP="004554F0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EB011E2" w14:textId="5E164367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5944AA" w:rsidRPr="006E58F9" w14:paraId="0BDFE18F" w14:textId="77777777" w:rsidTr="004554F0">
        <w:trPr>
          <w:trHeight w:val="847"/>
        </w:trPr>
        <w:tc>
          <w:tcPr>
            <w:tcW w:w="2268" w:type="dxa"/>
            <w:vMerge/>
            <w:shd w:val="clear" w:color="auto" w:fill="95C11F"/>
            <w:vAlign w:val="center"/>
          </w:tcPr>
          <w:p w14:paraId="3B2FA63E" w14:textId="3BB713E5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4323164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E095A9D" w14:textId="03FBBA0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155428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7E5F474" w14:textId="0E44F710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6EC34C44" w14:textId="77777777" w:rsidTr="006525F2">
        <w:trPr>
          <w:trHeight w:val="413"/>
        </w:trPr>
        <w:tc>
          <w:tcPr>
            <w:tcW w:w="2268" w:type="dxa"/>
            <w:vMerge/>
            <w:shd w:val="clear" w:color="auto" w:fill="95C11F"/>
            <w:vAlign w:val="center"/>
          </w:tcPr>
          <w:p w14:paraId="6AB0B89F" w14:textId="0615D19D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17D4B6B" w14:textId="7A308AB6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5944AA" w:rsidRPr="006E58F9" w14:paraId="2C182F3D" w14:textId="77777777" w:rsidTr="004554F0">
        <w:trPr>
          <w:trHeight w:val="837"/>
        </w:trPr>
        <w:tc>
          <w:tcPr>
            <w:tcW w:w="2268" w:type="dxa"/>
            <w:vMerge/>
            <w:shd w:val="clear" w:color="auto" w:fill="95C11F"/>
            <w:vAlign w:val="center"/>
          </w:tcPr>
          <w:p w14:paraId="000367A8" w14:textId="53C5FE2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2982931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DAC47C3" w14:textId="44D6C555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3860752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549D25D" w14:textId="062E1011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4A17D593" w14:textId="77777777" w:rsidTr="006525F2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78E4BC07" w14:textId="7777777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02DDA2E" w14:textId="18CECFFB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5944AA" w:rsidRPr="006E58F9" w14:paraId="0F535AD7" w14:textId="77777777" w:rsidTr="004554F0">
        <w:trPr>
          <w:trHeight w:val="85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F5F225" w14:textId="4FA2BA13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3504542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5574563" w14:textId="0A95B58F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6445040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00DDFE6" w14:textId="13EE26E9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50F296C8" w14:textId="77777777" w:rsidTr="005944AA">
        <w:trPr>
          <w:trHeight w:val="406"/>
        </w:trPr>
        <w:tc>
          <w:tcPr>
            <w:tcW w:w="2268" w:type="dxa"/>
            <w:vMerge/>
            <w:shd w:val="clear" w:color="auto" w:fill="95C11F"/>
          </w:tcPr>
          <w:p w14:paraId="1BAEDE90" w14:textId="7777777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FEB1AB" w14:textId="5FC60624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5944AA" w:rsidRPr="006E58F9" w14:paraId="137BBC77" w14:textId="77777777" w:rsidTr="00D249A0">
        <w:trPr>
          <w:trHeight w:val="743"/>
        </w:trPr>
        <w:tc>
          <w:tcPr>
            <w:tcW w:w="2268" w:type="dxa"/>
            <w:vMerge/>
            <w:shd w:val="clear" w:color="auto" w:fill="95C11F"/>
          </w:tcPr>
          <w:p w14:paraId="5F92F3C5" w14:textId="4AE68CC3" w:rsidR="005944AA" w:rsidRPr="006E58F9" w:rsidRDefault="005944AA" w:rsidP="00CC3794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6192540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39EBB03" w14:textId="61696C24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500539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B7931E4" w14:textId="66F85D2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BB6F95E" w14:textId="73B749DD" w:rsidR="00713B7C" w:rsidRDefault="0022372E" w:rsidP="005944AA">
      <w:pPr>
        <w:pStyle w:val="Title"/>
        <w:tabs>
          <w:tab w:val="clear" w:pos="2552"/>
        </w:tabs>
        <w:spacing w:before="0"/>
        <w:jc w:val="left"/>
        <w:rPr>
          <w:rFonts w:ascii="Reef" w:hAnsi="Reef" w:cs="Reef"/>
          <w:color w:val="05633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sdt>
      <w:sdtPr>
        <w:id w:val="-1557936409"/>
        <w:placeholder>
          <w:docPart w:val="5185237E76E744CB80DB0A91DD880410"/>
        </w:placeholder>
      </w:sdtPr>
      <w:sdtEndPr/>
      <w:sdtContent>
        <w:p w14:paraId="35A95B91" w14:textId="7FA523B8" w:rsidR="00EF51D2" w:rsidRPr="00626723" w:rsidRDefault="008642F8" w:rsidP="008642F8">
          <w:pPr>
            <w:pStyle w:val="BiBBtitel"/>
            <w:spacing w:after="120"/>
            <w:contextualSpacing/>
            <w:rPr>
              <w:rStyle w:val="BiBBtitelZchn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B874241" w14:textId="141D4C40" w:rsidR="001B7E68" w:rsidRPr="007777E2" w:rsidRDefault="008737C3" w:rsidP="00DD3B4E">
      <w:pPr>
        <w:pStyle w:val="Heading1"/>
      </w:pPr>
      <w:bookmarkStart w:id="6" w:name="_Toc162972823"/>
      <w:r w:rsidRPr="007777E2">
        <w:t>Teilaufgabe</w:t>
      </w:r>
      <w:bookmarkEnd w:id="6"/>
    </w:p>
    <w:sdt>
      <w:sdtPr>
        <w:id w:val="2045789816"/>
        <w:placeholder>
          <w:docPart w:val="1D6116D2AB264E72B7DD29EECD0C47B9"/>
        </w:placeholder>
      </w:sdtPr>
      <w:sdtEndPr/>
      <w:sdtContent>
        <w:p w14:paraId="6CB690DD" w14:textId="31656079" w:rsidR="001B7E68" w:rsidRDefault="008642F8" w:rsidP="008642F8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33587809" w14:textId="77777777" w:rsidR="00D249A0" w:rsidRPr="006E58F9" w:rsidRDefault="00D249A0" w:rsidP="00D249A0">
      <w:pPr>
        <w:pStyle w:val="BodyText"/>
        <w:spacing w:after="0"/>
        <w:jc w:val="center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39A27742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32E05AA2" w14:textId="77777777" w:rsidR="008D1022" w:rsidRPr="00713B7C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3FA33A97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401C580" w14:textId="3A7BEF97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F0A73A"/>
          </w:tcPr>
          <w:p w14:paraId="01BC3B6F" w14:textId="77777777" w:rsidR="007777E2" w:rsidRPr="00713B7C" w:rsidRDefault="003F151B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7777E2" w:rsidRPr="00713B7C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29185AA8" w14:textId="7FA7295F" w:rsidR="008D1022" w:rsidRPr="00713B7C" w:rsidRDefault="007777E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P</w:t>
            </w:r>
            <w:r w:rsidR="003F151B" w:rsidRPr="00713B7C">
              <w:rPr>
                <w:rFonts w:ascii="Sarabun SemiBold" w:hAnsi="Sarabun SemiBold" w:cs="Sarabun SemiBold"/>
                <w:bCs/>
                <w:color w:val="auto"/>
              </w:rPr>
              <w:t>lanung</w:t>
            </w:r>
          </w:p>
          <w:p w14:paraId="3302B8BC" w14:textId="1616BF79" w:rsidR="007777E2" w:rsidRPr="00713B7C" w:rsidRDefault="007777E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bCs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41C2EC85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0A75DA18" w14:textId="77137D82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2293E1B1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63C7D5E" w14:textId="7448A94D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28C5FF56" w14:textId="77777777" w:rsidR="001B7E68" w:rsidRPr="006E58F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4BA0A153" w14:textId="77777777" w:rsidTr="00097F66">
        <w:trPr>
          <w:trHeight w:val="1571"/>
        </w:trPr>
        <w:tc>
          <w:tcPr>
            <w:tcW w:w="2479" w:type="dxa"/>
            <w:shd w:val="clear" w:color="auto" w:fill="95C11F"/>
            <w:vAlign w:val="center"/>
          </w:tcPr>
          <w:p w14:paraId="4EE15058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7438712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4D43276" w14:textId="5CD0F6FF" w:rsidR="00C36415" w:rsidRPr="006E58F9" w:rsidRDefault="00907136" w:rsidP="00907136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DCCB9BC" w14:textId="77777777" w:rsidTr="00097F66">
        <w:trPr>
          <w:trHeight w:val="1679"/>
        </w:trPr>
        <w:tc>
          <w:tcPr>
            <w:tcW w:w="2479" w:type="dxa"/>
            <w:shd w:val="clear" w:color="auto" w:fill="95C11F"/>
            <w:vAlign w:val="center"/>
          </w:tcPr>
          <w:p w14:paraId="6C59B96D" w14:textId="05EEBF4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92B875A" w14:textId="77777777" w:rsidR="00C36415" w:rsidRPr="007777E2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3977484"/>
              <w:placeholder>
                <w:docPart w:val="DefaultPlaceholder_-1854013440"/>
              </w:placeholder>
              <w:showingPlcHdr/>
            </w:sdtPr>
            <w:sdtEndPr/>
            <w:sdtContent>
              <w:p w14:paraId="25F4722C" w14:textId="1CDEACD9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41999E1D" w14:textId="77777777" w:rsidTr="00097F66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21FE1A2B" w14:textId="717739BB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591C60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5506E211" w14:textId="67FD6297" w:rsidR="00C36415" w:rsidRDefault="00C36415" w:rsidP="00907136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Aus den vorangegangenen Lern- und Arbeitsaufgaben benötigte Ergebnisse</w:t>
            </w:r>
            <w:r w:rsidR="00907136">
              <w:rPr>
                <w:rFonts w:ascii="Sarabun Medium" w:hAnsi="Sarabun Medium" w:cs="Sarabun Medium"/>
                <w:bCs/>
                <w:color w:val="auto"/>
              </w:rPr>
              <w:t>:</w:t>
            </w:r>
            <w:r w:rsidRPr="007777E2">
              <w:rPr>
                <w:rFonts w:ascii="Sarabun Medium" w:hAnsi="Sarabun Medium" w:cs="Sarabun Medium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Medium" w:hAnsi="Sarabun Medium" w:cs="Sarabun Medium"/>
                <w:bCs/>
                <w:color w:val="auto"/>
              </w:rPr>
              <w:id w:val="698276343"/>
              <w:placeholder>
                <w:docPart w:val="DefaultPlaceholder_-1854013440"/>
              </w:placeholder>
              <w:showingPlcHdr/>
            </w:sdtPr>
            <w:sdtEndPr/>
            <w:sdtContent>
              <w:p w14:paraId="385D7A04" w14:textId="1A8B6A2F" w:rsidR="00907136" w:rsidRDefault="00907136" w:rsidP="00907136">
                <w:pPr>
                  <w:pStyle w:val="Textfeld"/>
                  <w:rPr>
                    <w:rFonts w:ascii="Sarabun Medium" w:hAnsi="Sarabun Medium" w:cs="Sarabun Medium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9B96250" w14:textId="77777777" w:rsidR="00907136" w:rsidRPr="00907136" w:rsidRDefault="00907136" w:rsidP="00907136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</w:p>
          <w:p w14:paraId="041B80EB" w14:textId="77777777" w:rsidR="00C36415" w:rsidRPr="007777E2" w:rsidRDefault="007802C3" w:rsidP="00BA1921">
            <w:pPr>
              <w:pStyle w:val="ListBullet"/>
              <w:numPr>
                <w:ilvl w:val="0"/>
                <w:numId w:val="0"/>
              </w:numPr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Teilaufgaben</w:t>
            </w:r>
            <w:r w:rsidR="00C36415" w:rsidRPr="007777E2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739677222"/>
              <w:placeholder>
                <w:docPart w:val="DefaultPlaceholder_-1854013440"/>
              </w:placeholder>
              <w:showingPlcHdr/>
            </w:sdtPr>
            <w:sdtEndPr/>
            <w:sdtContent>
              <w:p w14:paraId="1F37FAB4" w14:textId="71E91ECB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76F04CF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D538664" w14:textId="16B9D04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8578B96" w14:textId="77777777" w:rsidR="00C36415" w:rsidRPr="00907136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907136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p w14:paraId="6192CA7D" w14:textId="5B66751B" w:rsidR="00C36415" w:rsidRPr="006E58F9" w:rsidRDefault="00C36415" w:rsidP="0090713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5F1F2FBC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186C83" w14:textId="1B408EFA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907CC56" w14:textId="77777777" w:rsidR="00C36415" w:rsidRPr="00907136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907136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919126082"/>
              <w:placeholder>
                <w:docPart w:val="DefaultPlaceholder_-1854013440"/>
              </w:placeholder>
              <w:showingPlcHdr/>
            </w:sdtPr>
            <w:sdtEndPr/>
            <w:sdtContent>
              <w:p w14:paraId="5B36C48D" w14:textId="33629151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7A60BD14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A772952" w14:textId="487DC02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58790973" w14:textId="51D88C40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9768667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7136">
                  <w:rPr>
                    <w:rFonts w:ascii="MS Gothic" w:eastAsia="MS Gothic" w:hAnsi="MS Gothic" w:cs="Sarabun Light" w:hint="eastAsia"/>
                    <w:color w:val="auto"/>
                  </w:rPr>
                  <w:t>☒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366C78BD" w14:textId="77777777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67110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0294EDFA" w14:textId="77777777" w:rsidTr="00097F66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C42A0F9" w14:textId="16A163C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5949741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3266246" w14:textId="1B1B163C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6552807" w14:textId="77777777" w:rsidTr="00097F66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267A3B6E" w14:textId="2D6F01B6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2482662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A46B9DD" w14:textId="5CD8B216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24CD0BB" w14:textId="77777777" w:rsidTr="00097F66">
        <w:trPr>
          <w:trHeight w:val="830"/>
        </w:trPr>
        <w:tc>
          <w:tcPr>
            <w:tcW w:w="2479" w:type="dxa"/>
            <w:shd w:val="clear" w:color="auto" w:fill="95C11F"/>
            <w:vAlign w:val="center"/>
          </w:tcPr>
          <w:p w14:paraId="4BED7F17" w14:textId="7E2A078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71317A6E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1029408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232CF71" w14:textId="6BBE8A21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1F221B4D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F075FF" w14:textId="4ACA118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1114409416"/>
              <w:placeholder>
                <w:docPart w:val="DefaultPlaceholder_-1854013440"/>
              </w:placeholder>
              <w:showingPlcHdr/>
            </w:sdtPr>
            <w:sdtEndPr/>
            <w:sdtContent>
              <w:p w14:paraId="7EEB65DD" w14:textId="0C81B13A" w:rsidR="00C36415" w:rsidRPr="006E58F9" w:rsidRDefault="00907136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27AFD243" w14:textId="77777777" w:rsidR="00C36415" w:rsidRPr="006E58F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7A7E0CF8" w14:textId="59999B9E" w:rsidR="001B7E68" w:rsidRPr="006E58F9" w:rsidRDefault="0022372E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sdt>
      <w:sdtPr>
        <w:id w:val="1958441386"/>
        <w:placeholder>
          <w:docPart w:val="AF084C5337344D058C3F26DD093B9E3F"/>
        </w:placeholder>
      </w:sdtPr>
      <w:sdtEndPr/>
      <w:sdtContent>
        <w:p w14:paraId="1725D5B1" w14:textId="25C55554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23F6322" w14:textId="6401C8EF" w:rsidR="002D6018" w:rsidRPr="007777E2" w:rsidRDefault="00363954" w:rsidP="00DD3B4E">
      <w:pPr>
        <w:pStyle w:val="Heading1"/>
      </w:pPr>
      <w:bookmarkStart w:id="7" w:name="_Toc162972824"/>
      <w:r w:rsidRPr="007777E2">
        <w:t>P</w:t>
      </w:r>
      <w:r w:rsidR="005F4034" w:rsidRPr="007777E2">
        <w:t>hase</w:t>
      </w:r>
      <w:r w:rsidR="002D6018" w:rsidRPr="007777E2">
        <w:t xml:space="preserve"> „</w:t>
      </w:r>
      <w:r w:rsidR="00F95DA2" w:rsidRPr="007777E2">
        <w:t>Auftragsdurchführung</w:t>
      </w:r>
      <w:r w:rsidR="002D6018" w:rsidRPr="007777E2">
        <w:t>“</w:t>
      </w:r>
      <w:bookmarkEnd w:id="7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2F3F033B" w14:textId="77777777" w:rsidTr="00097F66">
        <w:tc>
          <w:tcPr>
            <w:tcW w:w="2268" w:type="dxa"/>
            <w:shd w:val="clear" w:color="auto" w:fill="95C11F"/>
            <w:vAlign w:val="center"/>
          </w:tcPr>
          <w:p w14:paraId="04CB0B10" w14:textId="77777777" w:rsidR="002D6018" w:rsidRPr="00097F66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-716423759"/>
              <w:placeholder>
                <w:docPart w:val="889B82540F7247729E3AD77937E8EE75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4082EC83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Zeit- und Arbeitsplan und technische Unterlagen prüfen</w:t>
                </w:r>
              </w:p>
              <w:p w14:paraId="79B83F25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Geänderte Vorgaben/Rahmenbedingungen analysieren/berücksichtigen</w:t>
                </w:r>
              </w:p>
              <w:p w14:paraId="2C5B5B50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Lern- und Arbeitsort einrichten/vorbereiten</w:t>
                </w:r>
              </w:p>
              <w:p w14:paraId="47CAE30E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Arbeiten fachgerecht durchführen</w:t>
                </w:r>
              </w:p>
              <w:p w14:paraId="4D756581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Fachgerechte Ausführung der Arbeiten kontrollieren</w:t>
                </w:r>
              </w:p>
              <w:p w14:paraId="2BC3E267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Ursachen von Qualitätsmängeln suchen und analysieren</w:t>
                </w:r>
              </w:p>
              <w:p w14:paraId="14D14969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Fehler fachgerecht beheben</w:t>
                </w:r>
              </w:p>
              <w:p w14:paraId="3BF9F944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Dokumentation aktualisieren</w:t>
                </w:r>
              </w:p>
              <w:p w14:paraId="7FDC8169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Lern- und Arbeitsort übergabegerecht (wieder)herstellen</w:t>
                </w:r>
              </w:p>
              <w:p w14:paraId="495DA5EF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„Ausführen“ bilanzieren</w:t>
                </w:r>
              </w:p>
              <w:p w14:paraId="28B3A75B" w14:textId="77777777" w:rsidR="00DE3A17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„Ausführen“ reflektieren</w:t>
                </w:r>
              </w:p>
              <w:p w14:paraId="0ABDD272" w14:textId="0FC5434E" w:rsidR="009D199D" w:rsidRPr="00DE3A17" w:rsidRDefault="00E90514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22"/>
                    <w:szCs w:val="22"/>
                  </w:rPr>
                </w:pPr>
              </w:p>
            </w:sdtContent>
          </w:sdt>
        </w:tc>
      </w:tr>
      <w:tr w:rsidR="006E58F9" w:rsidRPr="006E58F9" w14:paraId="19C93FAE" w14:textId="77777777" w:rsidTr="00097F66">
        <w:tc>
          <w:tcPr>
            <w:tcW w:w="2268" w:type="dxa"/>
            <w:shd w:val="clear" w:color="auto" w:fill="ECECEC"/>
            <w:vAlign w:val="center"/>
          </w:tcPr>
          <w:p w14:paraId="1F6BC188" w14:textId="77777777" w:rsidR="002D6018" w:rsidRPr="00097F66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03EC42BF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31A5F9" wp14:editId="3DD4E319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9" name="Chevr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27342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Auftragsdurchführung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A5F9" id="Chevron 9" o:spid="_x0000_s1034" type="#_x0000_t55" style="position:absolute;left:0;text-align:left;margin-left:85.7pt;margin-top:2.8pt;width:184.2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PffCCO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16427342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Auftragsdurchführung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73D8" w:rsidRPr="006E58F9" w14:paraId="51766B69" w14:textId="77777777" w:rsidTr="00431E40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CCCAEB6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43574339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5BACA03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53DC29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A02454A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9E48292" w14:textId="77777777" w:rsidR="008473D8" w:rsidRPr="00097F66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644BC77" w14:textId="7920AF12" w:rsidR="008473D8" w:rsidRPr="00097F66" w:rsidRDefault="008473D8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DE3A17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6A3AA445" w14:textId="7E71FEB1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8C5A5CC" w14:textId="7E385FF6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8473D8" w:rsidRPr="006E58F9" w14:paraId="26126A12" w14:textId="77777777" w:rsidTr="00DE3A17">
        <w:trPr>
          <w:trHeight w:val="870"/>
        </w:trPr>
        <w:tc>
          <w:tcPr>
            <w:tcW w:w="2268" w:type="dxa"/>
            <w:vMerge/>
            <w:shd w:val="clear" w:color="auto" w:fill="95C11F"/>
            <w:vAlign w:val="center"/>
          </w:tcPr>
          <w:p w14:paraId="0C1B42A4" w14:textId="3C64187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2822301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0CD8403C" w14:textId="5AB2373C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1196463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F24E92E" w14:textId="4ABEBC02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14802716" w14:textId="77777777" w:rsidTr="00431E40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04CB69CA" w14:textId="4EC1FB98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36C803B" w14:textId="6D41B72E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8473D8" w:rsidRPr="006E58F9" w14:paraId="2F146767" w14:textId="77777777" w:rsidTr="00DE3A17">
        <w:trPr>
          <w:trHeight w:val="1002"/>
        </w:trPr>
        <w:tc>
          <w:tcPr>
            <w:tcW w:w="2268" w:type="dxa"/>
            <w:vMerge/>
            <w:shd w:val="clear" w:color="auto" w:fill="95C11F"/>
            <w:vAlign w:val="center"/>
          </w:tcPr>
          <w:p w14:paraId="4EE4CC11" w14:textId="50E12EC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1117606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3A7596FF" w14:textId="14EDC959" w:rsidR="00665BD1" w:rsidRPr="00665BD1" w:rsidRDefault="00665BD1" w:rsidP="00665BD1">
                <w:pPr>
                  <w:tabs>
                    <w:tab w:val="left" w:pos="1071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4354940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C2E80EA" w14:textId="2F15A490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69B55333" w14:textId="77777777" w:rsidTr="00431E40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52B8A313" w14:textId="3A6B5E29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638BCF2" w14:textId="1FA300FC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8473D8" w:rsidRPr="006E58F9" w14:paraId="27D83634" w14:textId="77777777" w:rsidTr="00D249A0">
        <w:trPr>
          <w:trHeight w:val="769"/>
        </w:trPr>
        <w:tc>
          <w:tcPr>
            <w:tcW w:w="2268" w:type="dxa"/>
            <w:vMerge/>
            <w:shd w:val="clear" w:color="auto" w:fill="95C11F"/>
            <w:vAlign w:val="center"/>
          </w:tcPr>
          <w:p w14:paraId="03FE9F49" w14:textId="08DAD6E9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1050646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A317083" w14:textId="1BB866F6" w:rsidR="00665BD1" w:rsidRPr="00665BD1" w:rsidRDefault="00665BD1" w:rsidP="00665BD1">
                <w:pPr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593282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5B625E3" w14:textId="55ECD99B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3B5AD38E" w14:textId="77777777" w:rsidTr="006B11CC">
        <w:trPr>
          <w:trHeight w:val="403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BD33DE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21F9FEB0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AC7BE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A194DB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1B5C498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FA03F33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7C648CF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CE3E7F1" w14:textId="77777777" w:rsidR="008473D8" w:rsidRPr="00097F66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C60CD1A" w14:textId="048839DE" w:rsidR="008473D8" w:rsidRPr="00097F66" w:rsidRDefault="008473D8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DE3A17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6A5BFD57" w14:textId="6B4C9C36" w:rsidR="008473D8" w:rsidRPr="006E58F9" w:rsidRDefault="008473D8" w:rsidP="00DE3A17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ED48E0F" w14:textId="2C222C11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8473D8" w:rsidRPr="006E58F9" w14:paraId="120D1A90" w14:textId="77777777" w:rsidTr="00DE3A17">
        <w:trPr>
          <w:trHeight w:val="858"/>
        </w:trPr>
        <w:tc>
          <w:tcPr>
            <w:tcW w:w="2268" w:type="dxa"/>
            <w:vMerge/>
            <w:shd w:val="clear" w:color="auto" w:fill="95C11F"/>
            <w:vAlign w:val="center"/>
          </w:tcPr>
          <w:p w14:paraId="3444D5BF" w14:textId="649D3F2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38714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FC8C432" w14:textId="237A812A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7192074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41B9AC3" w14:textId="10B25C6E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5F1357B4" w14:textId="77777777" w:rsidTr="006B11CC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2B2DD423" w14:textId="01E70B2D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65950A" w14:textId="12B35B4B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8473D8" w:rsidRPr="006E58F9" w14:paraId="13C162C6" w14:textId="77777777" w:rsidTr="00DE3A17">
        <w:trPr>
          <w:trHeight w:val="850"/>
        </w:trPr>
        <w:tc>
          <w:tcPr>
            <w:tcW w:w="2268" w:type="dxa"/>
            <w:vMerge/>
            <w:shd w:val="clear" w:color="auto" w:fill="95C11F"/>
            <w:vAlign w:val="center"/>
          </w:tcPr>
          <w:p w14:paraId="4AA47790" w14:textId="1A0EF633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20786567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28BBE35" w14:textId="085D52DA" w:rsidR="00665BD1" w:rsidRPr="00665BD1" w:rsidRDefault="00665BD1" w:rsidP="00665BD1">
                <w:pPr>
                  <w:tabs>
                    <w:tab w:val="left" w:pos="1089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4632344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60CCA7F" w14:textId="09968D31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30C86777" w14:textId="77777777" w:rsidTr="008473D8">
        <w:trPr>
          <w:trHeight w:val="406"/>
        </w:trPr>
        <w:tc>
          <w:tcPr>
            <w:tcW w:w="2268" w:type="dxa"/>
            <w:vMerge/>
            <w:shd w:val="clear" w:color="auto" w:fill="95C11F"/>
            <w:vAlign w:val="center"/>
          </w:tcPr>
          <w:p w14:paraId="3F7D068B" w14:textId="77777777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7E113FC" w14:textId="6E2F657E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8473D8" w:rsidRPr="006E58F9" w14:paraId="7F4CE5FE" w14:textId="77777777" w:rsidTr="00DE3A17">
        <w:trPr>
          <w:trHeight w:val="854"/>
        </w:trPr>
        <w:tc>
          <w:tcPr>
            <w:tcW w:w="2268" w:type="dxa"/>
            <w:vMerge/>
            <w:shd w:val="clear" w:color="auto" w:fill="95C11F"/>
            <w:vAlign w:val="center"/>
          </w:tcPr>
          <w:p w14:paraId="2C547F3A" w14:textId="273A7456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8239395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0A1A2D2" w14:textId="72E8C167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eastAsia="de-DE"/>
            </w:rPr>
            <w:id w:val="14788756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3F02876" w14:textId="6FD376D9" w:rsidR="00665BD1" w:rsidRPr="00665BD1" w:rsidRDefault="00665BD1" w:rsidP="00665BD1">
                <w:pPr>
                  <w:tabs>
                    <w:tab w:val="left" w:pos="926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02BE3141" w14:textId="77777777" w:rsidTr="008473D8">
        <w:trPr>
          <w:trHeight w:val="387"/>
        </w:trPr>
        <w:tc>
          <w:tcPr>
            <w:tcW w:w="2268" w:type="dxa"/>
            <w:vMerge/>
            <w:shd w:val="clear" w:color="auto" w:fill="95C11F"/>
          </w:tcPr>
          <w:p w14:paraId="711DAA4A" w14:textId="77777777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33210E1" w14:textId="7F2D1800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8473D8" w:rsidRPr="006E58F9" w14:paraId="6C4E5FF9" w14:textId="77777777" w:rsidTr="00DE3A17">
        <w:trPr>
          <w:trHeight w:val="858"/>
        </w:trPr>
        <w:tc>
          <w:tcPr>
            <w:tcW w:w="2268" w:type="dxa"/>
            <w:vMerge/>
            <w:shd w:val="clear" w:color="auto" w:fill="95C11F"/>
          </w:tcPr>
          <w:p w14:paraId="25EF8650" w14:textId="4423F36E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636268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100638E" w14:textId="01FC6C0A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4456502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6F83D24" w14:textId="7D622C1E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5C4C1C1" w14:textId="74F3F1CF" w:rsidR="002D6018" w:rsidRPr="006E58F9" w:rsidRDefault="0022372E" w:rsidP="002D6018">
      <w:pPr>
        <w:pStyle w:val="BodyText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7A4AB81A" w14:textId="0155B26D" w:rsidR="00D249A0" w:rsidRPr="00EF51D2" w:rsidRDefault="002D6018" w:rsidP="008642F8">
      <w:pPr>
        <w:pStyle w:val="BiBBtitel"/>
        <w:spacing w:after="120"/>
        <w:contextualSpacing/>
      </w:pPr>
      <w:r w:rsidRPr="006E58F9">
        <w:rPr>
          <w:rFonts w:ascii="Sarabun Light" w:hAnsi="Sarabun Light" w:cs="Sarabun Light"/>
          <w:color w:val="auto"/>
        </w:rPr>
        <w:br w:type="page"/>
      </w:r>
      <w:sdt>
        <w:sdtPr>
          <w:id w:val="-129864203"/>
          <w:placeholder>
            <w:docPart w:val="828D9BFBD53D4FC09860F382212048B8"/>
          </w:placeholder>
        </w:sdtPr>
        <w:sdtEndPr/>
        <w:sdtContent>
          <w:r w:rsidR="008642F8" w:rsidRPr="00950F32">
            <w:t xml:space="preserve">Titel: </w:t>
          </w:r>
          <w:r w:rsidR="008642F8">
            <w:t>Klicken oder tippen Sie hier</w:t>
          </w:r>
          <w:r w:rsidR="008642F8" w:rsidRPr="005B4693">
            <w:rPr>
              <w:rStyle w:val="BiBBtitelZchn"/>
            </w:rPr>
            <w:t>, um Text</w:t>
          </w:r>
          <w:r w:rsidR="008642F8">
            <w:t xml:space="preserve"> einzugeben</w:t>
          </w:r>
        </w:sdtContent>
      </w:sdt>
    </w:p>
    <w:p w14:paraId="387CB4F8" w14:textId="761E0FA2" w:rsidR="001B7E68" w:rsidRPr="00D249A0" w:rsidRDefault="008737C3" w:rsidP="00DD3B4E">
      <w:pPr>
        <w:pStyle w:val="Heading1"/>
        <w:rPr>
          <w:rFonts w:ascii="Sarabun Light" w:hAnsi="Sarabun Light" w:cs="Sarabun Light"/>
          <w:color w:val="auto"/>
        </w:rPr>
      </w:pPr>
      <w:bookmarkStart w:id="8" w:name="_Toc162972825"/>
      <w:r w:rsidRPr="007777E2">
        <w:t>Teilaufgabe</w:t>
      </w:r>
      <w:bookmarkEnd w:id="8"/>
    </w:p>
    <w:sdt>
      <w:sdtPr>
        <w:id w:val="-1025402979"/>
        <w:placeholder>
          <w:docPart w:val="B45574E2AC9843C6A87442BA83ACCFEF"/>
        </w:placeholder>
      </w:sdtPr>
      <w:sdtEndPr/>
      <w:sdtContent>
        <w:p w14:paraId="421020C1" w14:textId="15DC8754" w:rsidR="00EF51D2" w:rsidRDefault="008642F8" w:rsidP="001E06C3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431B16C9" w14:textId="77777777" w:rsidR="00D249A0" w:rsidRPr="006E58F9" w:rsidRDefault="00D249A0" w:rsidP="00EF51D2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7777E2" w14:paraId="6CB0B32B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729ED1C" w14:textId="77777777" w:rsidR="008D1022" w:rsidRPr="00097F66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44828EED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7E7A27DB" w14:textId="02B06796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B15D640" w14:textId="77777777" w:rsidR="007777E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2F57F0D9" w14:textId="5660652A" w:rsidR="008D102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F0A73A"/>
          </w:tcPr>
          <w:p w14:paraId="200F347D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097F66">
              <w:rPr>
                <w:rFonts w:ascii="Sarabun SemiBold" w:hAnsi="Sarabun SemiBold" w:cs="Sarabun SemiBold"/>
                <w:color w:val="auto"/>
              </w:rPr>
              <w:t>Auftrags</w:t>
            </w:r>
            <w:r w:rsidR="007777E2" w:rsidRPr="00097F66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3226DB63" w14:textId="0248FA56" w:rsidR="008D1022" w:rsidRPr="00097F66" w:rsidRDefault="007777E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097F66">
              <w:rPr>
                <w:rFonts w:ascii="Sarabun SemiBold" w:hAnsi="Sarabun SemiBold" w:cs="Sarabun SemiBold"/>
                <w:color w:val="auto"/>
              </w:rPr>
              <w:t>D</w:t>
            </w:r>
            <w:r w:rsidR="008D1022" w:rsidRPr="00097F66">
              <w:rPr>
                <w:rFonts w:ascii="Sarabun SemiBold" w:hAnsi="Sarabun SemiBold" w:cs="Sarabun SemiBold"/>
                <w:color w:val="auto"/>
              </w:rPr>
              <w:t>urchführung</w:t>
            </w:r>
          </w:p>
          <w:p w14:paraId="5BBF8B13" w14:textId="1916F059" w:rsidR="007777E2" w:rsidRPr="00097F66" w:rsidRDefault="007777E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32247592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5E47345D" w14:textId="4B7A693F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51D65B3A" w14:textId="77777777" w:rsidR="001B7E68" w:rsidRPr="007777E2" w:rsidRDefault="001B7E68" w:rsidP="001B7E68">
      <w:pPr>
        <w:pStyle w:val="BodyText"/>
        <w:spacing w:after="0"/>
        <w:rPr>
          <w:rFonts w:ascii="Sarabun Medium" w:hAnsi="Sarabun Medium" w:cs="Sarabun Medium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60EBAFA0" w14:textId="77777777" w:rsidTr="008473D8">
        <w:trPr>
          <w:trHeight w:val="934"/>
        </w:trPr>
        <w:tc>
          <w:tcPr>
            <w:tcW w:w="2479" w:type="dxa"/>
            <w:shd w:val="clear" w:color="auto" w:fill="95C11F"/>
            <w:vAlign w:val="center"/>
          </w:tcPr>
          <w:p w14:paraId="27769B69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2381049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0C34CEBC" w14:textId="5C4C7CA4" w:rsidR="00C36415" w:rsidRPr="006E58F9" w:rsidRDefault="00DF5380" w:rsidP="00575DEF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3216317" w14:textId="77777777" w:rsidTr="008473D8">
        <w:trPr>
          <w:trHeight w:val="1118"/>
        </w:trPr>
        <w:tc>
          <w:tcPr>
            <w:tcW w:w="2479" w:type="dxa"/>
            <w:shd w:val="clear" w:color="auto" w:fill="95C11F"/>
            <w:vAlign w:val="center"/>
          </w:tcPr>
          <w:p w14:paraId="4CBD8935" w14:textId="0324ED4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E45884E" w14:textId="77777777" w:rsidR="00C36415" w:rsidRPr="00097F66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075975871"/>
              <w:placeholder>
                <w:docPart w:val="DefaultPlaceholder_-1854013440"/>
              </w:placeholder>
              <w:showingPlcHdr/>
            </w:sdtPr>
            <w:sdtEndPr/>
            <w:sdtContent>
              <w:p w14:paraId="6C8AC7D7" w14:textId="5F7F7941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6A068855" w14:textId="77777777" w:rsidTr="0022372E">
        <w:trPr>
          <w:trHeight w:val="2112"/>
        </w:trPr>
        <w:tc>
          <w:tcPr>
            <w:tcW w:w="2479" w:type="dxa"/>
            <w:shd w:val="clear" w:color="auto" w:fill="95C11F"/>
            <w:vAlign w:val="center"/>
          </w:tcPr>
          <w:p w14:paraId="52E3370E" w14:textId="3AAEE73A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8473D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556CB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507DACE" w14:textId="3DD9E7B0" w:rsidR="00C36415" w:rsidRDefault="00C36415" w:rsidP="00DF5380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Aus den vorangegangenen Lern- und Arbeitsaufgaben benötigte Ergebnisse</w:t>
            </w:r>
            <w:r w:rsidR="00DF5380">
              <w:rPr>
                <w:rFonts w:ascii="Sarabun SemiBold" w:hAnsi="Sarabun SemiBold" w:cs="Sarabun SemiBold"/>
                <w:bCs/>
                <w:color w:val="auto"/>
              </w:rPr>
              <w:t>:</w:t>
            </w:r>
            <w:r w:rsidRPr="00097F66">
              <w:rPr>
                <w:rFonts w:ascii="Sarabun SemiBold" w:hAnsi="Sarabun SemiBold" w:cs="Sarabun SemiBold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878933970"/>
              <w:placeholder>
                <w:docPart w:val="DefaultPlaceholder_-1854013440"/>
              </w:placeholder>
              <w:showingPlcHdr/>
            </w:sdtPr>
            <w:sdtEndPr/>
            <w:sdtContent>
              <w:p w14:paraId="1236E29D" w14:textId="5A89BC45" w:rsidR="00DF5380" w:rsidRDefault="00DF5380" w:rsidP="00DF5380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932D31D" w14:textId="77777777" w:rsidR="00DF5380" w:rsidRPr="00DF5380" w:rsidRDefault="00DF5380" w:rsidP="00DF5380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3961DE9D" w14:textId="77777777" w:rsidR="00C36415" w:rsidRPr="00097F66" w:rsidRDefault="00F556CB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097F66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560360432"/>
              <w:placeholder>
                <w:docPart w:val="DefaultPlaceholder_-1854013440"/>
              </w:placeholder>
              <w:showingPlcHdr/>
            </w:sdtPr>
            <w:sdtEndPr/>
            <w:sdtContent>
              <w:p w14:paraId="7AA5F556" w14:textId="4813370F" w:rsidR="00C36415" w:rsidRPr="0022372E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BC1EF4F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D080FFB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17A90E88" w14:textId="62E9654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62C8DC6" w14:textId="77777777" w:rsidR="00C36415" w:rsidRDefault="00C36415" w:rsidP="00DF5380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DF5380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1776370812"/>
              <w:placeholder>
                <w:docPart w:val="DefaultPlaceholder_-1854013440"/>
              </w:placeholder>
              <w:showingPlcHdr/>
            </w:sdtPr>
            <w:sdtEndPr/>
            <w:sdtContent>
              <w:p w14:paraId="34E3AA46" w14:textId="546F1651" w:rsidR="00DF5380" w:rsidRPr="00DF5380" w:rsidRDefault="00DF5380" w:rsidP="00DF5380">
                <w:pPr>
                  <w:pStyle w:val="Textfeld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23536147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59CDC6" w14:textId="2EDF310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65380A9B" w14:textId="77777777" w:rsidR="00C36415" w:rsidRPr="00DF5380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DF5380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-959411037"/>
              <w:placeholder>
                <w:docPart w:val="DefaultPlaceholder_-1854013440"/>
              </w:placeholder>
              <w:showingPlcHdr/>
            </w:sdtPr>
            <w:sdtEndPr/>
            <w:sdtContent>
              <w:p w14:paraId="31FBC8CE" w14:textId="55607AF6" w:rsidR="00C36415" w:rsidRPr="00DF5380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C7291E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0C79D7C" w14:textId="4368CA6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14F17CD6" w14:textId="5D515134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73234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380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0F4EC89B" w14:textId="77777777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94982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5E99E5FB" w14:textId="77777777" w:rsidTr="00DF5380">
        <w:trPr>
          <w:trHeight w:val="974"/>
        </w:trPr>
        <w:tc>
          <w:tcPr>
            <w:tcW w:w="2479" w:type="dxa"/>
            <w:shd w:val="clear" w:color="auto" w:fill="95C11F"/>
            <w:vAlign w:val="center"/>
          </w:tcPr>
          <w:p w14:paraId="3253986B" w14:textId="2629009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8102282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4C0B0A60" w14:textId="15DB00FB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9ECF0D8" w14:textId="77777777" w:rsidTr="008473D8">
        <w:trPr>
          <w:trHeight w:val="739"/>
        </w:trPr>
        <w:tc>
          <w:tcPr>
            <w:tcW w:w="2479" w:type="dxa"/>
            <w:shd w:val="clear" w:color="auto" w:fill="95C11F"/>
            <w:vAlign w:val="center"/>
          </w:tcPr>
          <w:p w14:paraId="5118B79B" w14:textId="0E07BB4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5763325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48A4F4" w14:textId="12B10F3B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33BA70F6" w14:textId="77777777" w:rsidTr="008473D8">
        <w:trPr>
          <w:trHeight w:val="834"/>
        </w:trPr>
        <w:tc>
          <w:tcPr>
            <w:tcW w:w="2479" w:type="dxa"/>
            <w:shd w:val="clear" w:color="auto" w:fill="95C11F"/>
            <w:vAlign w:val="center"/>
          </w:tcPr>
          <w:p w14:paraId="21E05DE5" w14:textId="59A77AC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8473D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377EE259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9024450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9BE471A" w14:textId="5DC1AF8F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E86389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28C4FE8" w14:textId="091D75F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7945731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044127E" w14:textId="540C517A" w:rsidR="00C36415" w:rsidRPr="006E58F9" w:rsidRDefault="00DF5380" w:rsidP="00BA1921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2E354036" w14:textId="5289F0D2" w:rsidR="001B7E68" w:rsidRPr="006E58F9" w:rsidRDefault="0022372E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63B7BC62" w14:textId="56599F32" w:rsidR="001B7E68" w:rsidRPr="008473D8" w:rsidRDefault="001B7E68" w:rsidP="008473D8">
      <w:pPr>
        <w:pStyle w:val="BodyText"/>
        <w:spacing w:after="0"/>
        <w:jc w:val="right"/>
        <w:rPr>
          <w:rFonts w:ascii="Sarabun Light" w:hAnsi="Sarabun Light" w:cs="Sarabun Light"/>
          <w:color w:val="056336"/>
          <w:sz w:val="16"/>
          <w:szCs w:val="16"/>
        </w:rPr>
      </w:pPr>
      <w:r w:rsidRPr="00097F66">
        <w:rPr>
          <w:rFonts w:ascii="Sarabun Light" w:hAnsi="Sarabun Light" w:cs="Sarabun Light"/>
          <w:color w:val="056336"/>
          <w:sz w:val="16"/>
          <w:szCs w:val="16"/>
        </w:rPr>
        <w:t xml:space="preserve">für weitere </w:t>
      </w:r>
      <w:r w:rsidR="008C62C4" w:rsidRPr="00097F66">
        <w:rPr>
          <w:rFonts w:ascii="Sarabun Light" w:hAnsi="Sarabun Light" w:cs="Sarabun Light"/>
          <w:color w:val="056336"/>
          <w:sz w:val="16"/>
          <w:szCs w:val="16"/>
        </w:rPr>
        <w:t>Lern- und Arbeitsaufgaben</w:t>
      </w:r>
      <w:r w:rsidRPr="00097F66">
        <w:rPr>
          <w:rFonts w:ascii="Sarabun Light" w:hAnsi="Sarabun Light" w:cs="Sarabun Light"/>
          <w:color w:val="056336"/>
          <w:sz w:val="16"/>
          <w:szCs w:val="16"/>
        </w:rPr>
        <w:t xml:space="preserve"> ggf. duplizieren</w:t>
      </w:r>
    </w:p>
    <w:p w14:paraId="43A57105" w14:textId="77777777" w:rsidR="00D249A0" w:rsidRDefault="00D249A0" w:rsidP="00EF51D2">
      <w:pPr>
        <w:pStyle w:val="Title"/>
        <w:tabs>
          <w:tab w:val="clear" w:pos="2552"/>
        </w:tabs>
        <w:spacing w:before="100" w:beforeAutospacing="1"/>
        <w:contextualSpacing w:val="0"/>
        <w:jc w:val="left"/>
        <w:rPr>
          <w:rFonts w:ascii="Reef" w:hAnsi="Reef" w:cs="Reef"/>
          <w:color w:val="056336"/>
          <w:sz w:val="28"/>
          <w:szCs w:val="28"/>
        </w:rPr>
      </w:pPr>
    </w:p>
    <w:p w14:paraId="6745C33A" w14:textId="77777777" w:rsidR="008642F8" w:rsidRPr="008642F8" w:rsidRDefault="008642F8" w:rsidP="008642F8">
      <w:pPr>
        <w:pStyle w:val="BodyText"/>
      </w:pPr>
    </w:p>
    <w:sdt>
      <w:sdtPr>
        <w:id w:val="2028204538"/>
        <w:placeholder>
          <w:docPart w:val="5795F306EE0D421B83949C0C42D5EC06"/>
        </w:placeholder>
      </w:sdtPr>
      <w:sdtEndPr/>
      <w:sdtContent>
        <w:p w14:paraId="7DE8E6E5" w14:textId="74D0BC64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1AC2ECAC" w14:textId="0145EF38" w:rsidR="002D6018" w:rsidRPr="00DD45A0" w:rsidRDefault="00363954" w:rsidP="00DD3B4E">
      <w:pPr>
        <w:pStyle w:val="Heading1"/>
      </w:pPr>
      <w:bookmarkStart w:id="9" w:name="_Toc162972826"/>
      <w:r w:rsidRPr="00DD45A0">
        <w:t>P</w:t>
      </w:r>
      <w:r w:rsidR="005F4034" w:rsidRPr="00DD45A0">
        <w:t>hase</w:t>
      </w:r>
      <w:r w:rsidR="002D6018" w:rsidRPr="00DD45A0">
        <w:t xml:space="preserve"> „</w:t>
      </w:r>
      <w:r w:rsidR="0000224E" w:rsidRPr="00DD45A0">
        <w:t>Auftragsabschluss</w:t>
      </w:r>
      <w:r w:rsidR="002D6018" w:rsidRPr="00DD45A0">
        <w:t>“</w:t>
      </w:r>
      <w:bookmarkEnd w:id="9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784F5273" w14:textId="77777777" w:rsidTr="00097F66">
        <w:tc>
          <w:tcPr>
            <w:tcW w:w="2268" w:type="dxa"/>
            <w:shd w:val="clear" w:color="auto" w:fill="95C11F"/>
            <w:vAlign w:val="center"/>
          </w:tcPr>
          <w:p w14:paraId="42FE39A2" w14:textId="77777777" w:rsidR="002D6018" w:rsidRPr="00097F66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93814731"/>
              <w:placeholder>
                <w:docPart w:val="F9E38DE82FC64B87AB390E2D06418AE8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02BB1331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1. Dokumentationen prüfen und vervollständigen </w:t>
                </w:r>
              </w:p>
              <w:p w14:paraId="5DDC036F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Aufmaß (Umfang der erbrachten Leistungen) prüfen</w:t>
                </w:r>
              </w:p>
              <w:p w14:paraId="5C7CA1DA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Übergabe durchführen/Arbeiten präsentieren</w:t>
                </w:r>
              </w:p>
              <w:p w14:paraId="345A0196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Ursachen von Fehlern und Qualitätsmängeln kommunizieren</w:t>
                </w:r>
              </w:p>
              <w:p w14:paraId="7BFBA5B7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Leistungen bewerten und kalkulieren</w:t>
                </w:r>
              </w:p>
              <w:p w14:paraId="00114F9A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Phase „Kontrollieren und Bewerten“ bilanzieren</w:t>
                </w:r>
              </w:p>
              <w:p w14:paraId="33276CA3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7. Phase „Kontrollieren und Bewerten“ reflektieren </w:t>
                </w:r>
              </w:p>
              <w:p w14:paraId="0A7F6AB5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Lernerfolg der gesamten Lern- und Arbeitsaufgabe reflektieren</w:t>
                </w:r>
              </w:p>
              <w:p w14:paraId="552D596D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Transfer der erworbenen Kompetenzen diskutieren</w:t>
                </w:r>
              </w:p>
              <w:p w14:paraId="51D8B648" w14:textId="752DA2E8" w:rsidR="002D6018" w:rsidRPr="0009535C" w:rsidRDefault="0009535C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Ablauf und Inhalte der Lern- und Arbeitsaufgabe verallgemeinern</w:t>
                </w:r>
              </w:p>
            </w:sdtContent>
          </w:sdt>
          <w:p w14:paraId="0903F80A" w14:textId="387DEC22" w:rsidR="00194E00" w:rsidRPr="006E58F9" w:rsidRDefault="00194E0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DB24705" w14:textId="77777777" w:rsidTr="00097F66">
        <w:tc>
          <w:tcPr>
            <w:tcW w:w="2268" w:type="dxa"/>
            <w:shd w:val="clear" w:color="auto" w:fill="ECECEC"/>
            <w:vAlign w:val="center"/>
          </w:tcPr>
          <w:p w14:paraId="161AF62C" w14:textId="77777777" w:rsidR="002D6018" w:rsidRPr="00097F66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2362BB25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A6F04" wp14:editId="5341EF39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0" name="Chevr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270B0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A6F04" id="Chevron 10" o:spid="_x0000_s1035" type="#_x0000_t55" style="position:absolute;left:0;text-align:left;margin-left:85.7pt;margin-top:2.8pt;width:184.2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" adj="19941" fillcolor="#056336" strokecolor="#056336" strokeweight="2pt">
                      <v:textbox inset="0,,0">
                        <w:txbxContent>
                          <w:p w14:paraId="266270B0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Auftragsabschluss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4190" w:rsidRPr="006E58F9" w14:paraId="7B30B352" w14:textId="77777777" w:rsidTr="003F6284">
        <w:trPr>
          <w:trHeight w:val="38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4DFC7E1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3803C1D4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32FB99C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8F0561C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FDD5DD1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724521C" w14:textId="77777777" w:rsidR="00154190" w:rsidRPr="00097F66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C5B04B8" w14:textId="4A64F3CA" w:rsidR="00154190" w:rsidRPr="00097F66" w:rsidRDefault="00154190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09535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5B46B8DB" w14:textId="676EAFCC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  <w:r w:rsidRPr="00DD45A0">
              <w:rPr>
                <w:rFonts w:ascii="Sarabun Medium" w:hAnsi="Sarabun Medium" w:cs="Sarabun Medium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B56C782" w14:textId="5FD9CD6D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154190" w:rsidRPr="006E58F9" w14:paraId="53949938" w14:textId="77777777" w:rsidTr="0009535C">
        <w:trPr>
          <w:trHeight w:val="924"/>
        </w:trPr>
        <w:tc>
          <w:tcPr>
            <w:tcW w:w="2268" w:type="dxa"/>
            <w:vMerge/>
            <w:shd w:val="clear" w:color="auto" w:fill="95C11F"/>
            <w:vAlign w:val="center"/>
          </w:tcPr>
          <w:p w14:paraId="5A1AAAC2" w14:textId="7E027676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8520756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C15AD1E" w14:textId="55D98AB2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117205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69F2D2A" w14:textId="72A35718" w:rsidR="00154190" w:rsidRPr="006E58F9" w:rsidRDefault="009D5E99" w:rsidP="0009535C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AC51831" w14:textId="77777777" w:rsidTr="003F6284">
        <w:trPr>
          <w:trHeight w:val="405"/>
        </w:trPr>
        <w:tc>
          <w:tcPr>
            <w:tcW w:w="2268" w:type="dxa"/>
            <w:vMerge/>
            <w:shd w:val="clear" w:color="auto" w:fill="95C11F"/>
            <w:vAlign w:val="center"/>
          </w:tcPr>
          <w:p w14:paraId="5D780CE6" w14:textId="3B2E19F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DBF9BB3" w14:textId="776B7158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154190" w:rsidRPr="006E58F9" w14:paraId="3FA881A6" w14:textId="77777777" w:rsidTr="0009535C">
        <w:trPr>
          <w:trHeight w:val="986"/>
        </w:trPr>
        <w:tc>
          <w:tcPr>
            <w:tcW w:w="2268" w:type="dxa"/>
            <w:vMerge/>
            <w:shd w:val="clear" w:color="auto" w:fill="95C11F"/>
            <w:vAlign w:val="center"/>
          </w:tcPr>
          <w:p w14:paraId="17BF9FCC" w14:textId="1B44C929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451556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D620D62" w14:textId="5DD6ED0D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527655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5A82BE4" w14:textId="0811600B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E789E60" w14:textId="77777777" w:rsidTr="003F6284">
        <w:trPr>
          <w:trHeight w:val="391"/>
        </w:trPr>
        <w:tc>
          <w:tcPr>
            <w:tcW w:w="2268" w:type="dxa"/>
            <w:vMerge/>
            <w:shd w:val="clear" w:color="auto" w:fill="95C11F"/>
            <w:vAlign w:val="center"/>
          </w:tcPr>
          <w:p w14:paraId="2B5A681C" w14:textId="0F2BD08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57D2EC8" w14:textId="19244ACB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154190" w:rsidRPr="006E58F9" w14:paraId="688C66C9" w14:textId="77777777" w:rsidTr="0009535C">
        <w:trPr>
          <w:trHeight w:val="864"/>
        </w:trPr>
        <w:tc>
          <w:tcPr>
            <w:tcW w:w="2268" w:type="dxa"/>
            <w:vMerge/>
            <w:shd w:val="clear" w:color="auto" w:fill="95C11F"/>
            <w:vAlign w:val="center"/>
          </w:tcPr>
          <w:p w14:paraId="34C782C7" w14:textId="011269F9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4301658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4F0C9E2" w14:textId="218DDD1C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032917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47DC8C9" w14:textId="7A5FBC9D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10F74E1" w14:textId="77777777" w:rsidTr="005D7B08">
        <w:trPr>
          <w:trHeight w:val="41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6D33464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0F8DAAE3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8E16FAD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B8615F2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7C9F043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8B58004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7B657E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2048D14" w14:textId="77777777" w:rsidR="00154190" w:rsidRPr="00097F66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B0591E7" w14:textId="1DE9768F" w:rsidR="00154190" w:rsidRPr="00097F66" w:rsidRDefault="00154190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09535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3628999F" w14:textId="0CC616FC" w:rsidR="00154190" w:rsidRPr="00DD45A0" w:rsidRDefault="00154190" w:rsidP="0009535C">
            <w:pPr>
              <w:pStyle w:val="BodyText"/>
              <w:ind w:right="113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  <w:r w:rsidRPr="00DD45A0">
              <w:rPr>
                <w:rFonts w:ascii="Sarabun Medium" w:hAnsi="Sarabun Medium" w:cs="Sarabun Medium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D6D3178" w14:textId="2BA40FE4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154190" w:rsidRPr="006E58F9" w14:paraId="4E2EB7F7" w14:textId="77777777" w:rsidTr="0009535C">
        <w:trPr>
          <w:trHeight w:val="840"/>
        </w:trPr>
        <w:tc>
          <w:tcPr>
            <w:tcW w:w="2268" w:type="dxa"/>
            <w:vMerge/>
            <w:shd w:val="clear" w:color="auto" w:fill="95C11F"/>
            <w:vAlign w:val="center"/>
          </w:tcPr>
          <w:p w14:paraId="37FAB458" w14:textId="2833E1ED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3089430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7E572E8" w14:textId="3AF7E5D9" w:rsidR="009D5E99" w:rsidRPr="009D5E99" w:rsidRDefault="009D5E99" w:rsidP="009D5E99">
                <w:pPr>
                  <w:tabs>
                    <w:tab w:val="left" w:pos="1131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7757577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875E714" w14:textId="1B10EF03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4631EBE6" w14:textId="77777777" w:rsidTr="005D7B08">
        <w:trPr>
          <w:trHeight w:val="522"/>
        </w:trPr>
        <w:tc>
          <w:tcPr>
            <w:tcW w:w="2268" w:type="dxa"/>
            <w:vMerge/>
            <w:shd w:val="clear" w:color="auto" w:fill="95C11F"/>
            <w:vAlign w:val="center"/>
          </w:tcPr>
          <w:p w14:paraId="30B6B72D" w14:textId="44442401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6E2CF28" w14:textId="30708158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154190" w:rsidRPr="006E58F9" w14:paraId="5995690C" w14:textId="77777777" w:rsidTr="0009535C">
        <w:trPr>
          <w:trHeight w:val="874"/>
        </w:trPr>
        <w:tc>
          <w:tcPr>
            <w:tcW w:w="2268" w:type="dxa"/>
            <w:vMerge/>
            <w:shd w:val="clear" w:color="auto" w:fill="95C11F"/>
            <w:vAlign w:val="center"/>
          </w:tcPr>
          <w:p w14:paraId="4DEA72C9" w14:textId="6CA39540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6916527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3642675B" w14:textId="604FA5B1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969794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C83DBD6" w14:textId="6ED20791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0207D265" w14:textId="77777777" w:rsidTr="005D7B08">
        <w:trPr>
          <w:trHeight w:val="429"/>
        </w:trPr>
        <w:tc>
          <w:tcPr>
            <w:tcW w:w="2268" w:type="dxa"/>
            <w:vMerge/>
            <w:shd w:val="clear" w:color="auto" w:fill="95C11F"/>
            <w:vAlign w:val="center"/>
          </w:tcPr>
          <w:p w14:paraId="5E4313A6" w14:textId="6CDEAB2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9BA1015" w14:textId="0CF5F9CE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154190" w:rsidRPr="006E58F9" w14:paraId="0B90B4D8" w14:textId="77777777" w:rsidTr="00D249A0">
        <w:trPr>
          <w:trHeight w:val="752"/>
        </w:trPr>
        <w:tc>
          <w:tcPr>
            <w:tcW w:w="2268" w:type="dxa"/>
            <w:vMerge/>
            <w:shd w:val="clear" w:color="auto" w:fill="95C11F"/>
            <w:vAlign w:val="center"/>
          </w:tcPr>
          <w:p w14:paraId="19800273" w14:textId="550F61FD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0979781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EAB910" w14:textId="4B67A876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eastAsia="de-DE"/>
            </w:rPr>
            <w:id w:val="20237342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DCA78FF" w14:textId="7E419180" w:rsidR="009D5E99" w:rsidRPr="009D5E99" w:rsidRDefault="009D5E99" w:rsidP="009D5E99">
                <w:pPr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4EB509A3" w14:textId="77777777" w:rsidTr="005D7B08">
        <w:trPr>
          <w:trHeight w:val="511"/>
        </w:trPr>
        <w:tc>
          <w:tcPr>
            <w:tcW w:w="2268" w:type="dxa"/>
            <w:vMerge/>
            <w:shd w:val="clear" w:color="auto" w:fill="95C11F"/>
            <w:vAlign w:val="center"/>
          </w:tcPr>
          <w:p w14:paraId="3912C831" w14:textId="77777777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5704287" w14:textId="359E9B07" w:rsidR="00154190" w:rsidRPr="006E58F9" w:rsidRDefault="00154190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154190" w:rsidRPr="006E58F9" w14:paraId="74D6A583" w14:textId="77777777" w:rsidTr="00D249A0">
        <w:trPr>
          <w:trHeight w:val="743"/>
        </w:trPr>
        <w:tc>
          <w:tcPr>
            <w:tcW w:w="2268" w:type="dxa"/>
            <w:vMerge/>
            <w:shd w:val="clear" w:color="auto" w:fill="95C11F"/>
            <w:vAlign w:val="center"/>
          </w:tcPr>
          <w:p w14:paraId="5F33269F" w14:textId="16E6779E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0545489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85D8770" w14:textId="7525A982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9600259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721C02F" w14:textId="5FBCF73F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8E619E1" w14:textId="6C98ED74" w:rsidR="002D6018" w:rsidRPr="006E58F9" w:rsidRDefault="0022372E" w:rsidP="005461C1">
      <w:pPr>
        <w:pStyle w:val="BodyText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</w:t>
      </w:r>
    </w:p>
    <w:sdt>
      <w:sdtPr>
        <w:id w:val="1724251720"/>
        <w:placeholder>
          <w:docPart w:val="E08DA6BA13CE4019958000B0E024BA91"/>
        </w:placeholder>
      </w:sdtPr>
      <w:sdtEndPr/>
      <w:sdtContent>
        <w:p w14:paraId="06413BDE" w14:textId="780F0EEA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A4367CB" w14:textId="24A21DA1" w:rsidR="001B7E68" w:rsidRPr="00DD45A0" w:rsidRDefault="008737C3" w:rsidP="00DD3B4E">
      <w:pPr>
        <w:pStyle w:val="Heading1"/>
      </w:pPr>
      <w:bookmarkStart w:id="10" w:name="_Toc162972827"/>
      <w:r w:rsidRPr="00DD45A0">
        <w:t>Teilaufgabe</w:t>
      </w:r>
      <w:bookmarkEnd w:id="10"/>
    </w:p>
    <w:sdt>
      <w:sdtPr>
        <w:id w:val="-568646280"/>
        <w:placeholder>
          <w:docPart w:val="C96920B737274405954EAAAF9D840F3F"/>
        </w:placeholder>
      </w:sdtPr>
      <w:sdtEndPr/>
      <w:sdtContent>
        <w:p w14:paraId="5B75C83B" w14:textId="0F733242" w:rsidR="00EF51D2" w:rsidRDefault="008642F8" w:rsidP="008642F8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23410F6E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EEAFB2C" w14:textId="77777777" w:rsidR="008D1022" w:rsidRPr="00097F66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0AF39356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27B29AFC" w14:textId="070CA3C6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2AEF9352" w14:textId="77777777" w:rsidR="00DD45A0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09F0716B" w14:textId="5B717703" w:rsidR="008D102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75867211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683BCE5D" w14:textId="6DA1DC1F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F0A73A"/>
          </w:tcPr>
          <w:p w14:paraId="56A3A5D6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DD45A0" w:rsidRPr="00097F66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2B34ECE4" w14:textId="536B4E32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abschluss</w:t>
            </w:r>
          </w:p>
          <w:p w14:paraId="5968C456" w14:textId="77777777" w:rsidR="00DD45A0" w:rsidRPr="00097F66" w:rsidRDefault="00DD45A0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FFFFFF" w:themeColor="background1"/>
              </w:rPr>
            </w:pPr>
          </w:p>
        </w:tc>
      </w:tr>
    </w:tbl>
    <w:p w14:paraId="11F9AFED" w14:textId="77777777" w:rsidR="001B7E68" w:rsidRPr="006E58F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2AED4C4A" w14:textId="77777777" w:rsidTr="00097F66">
        <w:trPr>
          <w:trHeight w:val="1571"/>
        </w:trPr>
        <w:tc>
          <w:tcPr>
            <w:tcW w:w="2479" w:type="dxa"/>
            <w:shd w:val="clear" w:color="auto" w:fill="95C11F"/>
            <w:vAlign w:val="center"/>
          </w:tcPr>
          <w:p w14:paraId="32DEDD15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901142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AD43B22" w14:textId="3FFCEBBD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B96667E" w14:textId="77777777" w:rsidTr="00097F66">
        <w:trPr>
          <w:trHeight w:val="1679"/>
        </w:trPr>
        <w:tc>
          <w:tcPr>
            <w:tcW w:w="2479" w:type="dxa"/>
            <w:shd w:val="clear" w:color="auto" w:fill="95C11F"/>
            <w:vAlign w:val="center"/>
          </w:tcPr>
          <w:p w14:paraId="6C946A8D" w14:textId="78C3DBF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C8A1DB" w14:textId="77777777" w:rsidR="00C36415" w:rsidRPr="00DD45A0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741416224"/>
              <w:placeholder>
                <w:docPart w:val="DefaultPlaceholder_-1854013440"/>
              </w:placeholder>
              <w:showingPlcHdr/>
            </w:sdtPr>
            <w:sdtEndPr/>
            <w:sdtContent>
              <w:p w14:paraId="6FF60122" w14:textId="11236B68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EB0B90C" w14:textId="77777777" w:rsidTr="00097F66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63E6D466" w14:textId="0E3A971D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15419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940156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96F4B16" w14:textId="61791F20" w:rsidR="00C36415" w:rsidRPr="00DD45A0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Aus den vorangegangenen Lern- und Arbeitsaufgaben benötigte Ergebnisse</w:t>
            </w:r>
            <w:r w:rsidR="005461C1"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870717555"/>
              <w:placeholder>
                <w:docPart w:val="DefaultPlaceholder_-1854013440"/>
              </w:placeholder>
              <w:showingPlcHdr/>
            </w:sdtPr>
            <w:sdtEndPr/>
            <w:sdtContent>
              <w:p w14:paraId="2DA05266" w14:textId="56FC1FED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A85F0DD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7F763801" w14:textId="77777777" w:rsidR="00C36415" w:rsidRPr="00DD45A0" w:rsidRDefault="00940156" w:rsidP="00BA1921">
            <w:pPr>
              <w:pStyle w:val="ListBullet"/>
              <w:numPr>
                <w:ilvl w:val="0"/>
                <w:numId w:val="0"/>
              </w:numPr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T</w:t>
            </w:r>
            <w:r w:rsidR="00E500D1" w:rsidRPr="00DD45A0">
              <w:rPr>
                <w:rFonts w:ascii="Sarabun Medium" w:hAnsi="Sarabun Medium" w:cs="Sarabun Medium"/>
                <w:bCs/>
                <w:color w:val="auto"/>
              </w:rPr>
              <w:t>e</w:t>
            </w:r>
            <w:r w:rsidRPr="00DD45A0">
              <w:rPr>
                <w:rFonts w:ascii="Sarabun Medium" w:hAnsi="Sarabun Medium" w:cs="Sarabun Medium"/>
                <w:bCs/>
                <w:color w:val="auto"/>
              </w:rPr>
              <w:t>ilaufgaben</w:t>
            </w:r>
            <w:r w:rsidR="00C36415" w:rsidRPr="00DD45A0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21286806"/>
              <w:placeholder>
                <w:docPart w:val="DefaultPlaceholder_-1854013440"/>
              </w:placeholder>
              <w:showingPlcHdr/>
            </w:sdtPr>
            <w:sdtEndPr/>
            <w:sdtContent>
              <w:p w14:paraId="754F89F4" w14:textId="0567CE06" w:rsidR="00C36415" w:rsidRPr="006E58F9" w:rsidRDefault="005461C1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76C3EC5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681A6628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CB7E504" w14:textId="3795F090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5D99441" w14:textId="77777777" w:rsidR="00C36415" w:rsidRPr="005461C1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816229989"/>
              <w:placeholder>
                <w:docPart w:val="DefaultPlaceholder_-1854013440"/>
              </w:placeholder>
              <w:showingPlcHdr/>
            </w:sdtPr>
            <w:sdtEndPr/>
            <w:sdtContent>
              <w:p w14:paraId="37197E98" w14:textId="6409B139" w:rsidR="00C36415" w:rsidRPr="005461C1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3F2F6284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7CDFDAC" w14:textId="2ADE920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8993F7" w14:textId="77777777" w:rsidR="00C36415" w:rsidRPr="005461C1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580557249"/>
              <w:placeholder>
                <w:docPart w:val="DefaultPlaceholder_-1854013440"/>
              </w:placeholder>
              <w:showingPlcHdr/>
            </w:sdtPr>
            <w:sdtEndPr/>
            <w:sdtContent>
              <w:p w14:paraId="7CFE3475" w14:textId="2633C866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31C2C77D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E33F17" w14:textId="3BE7135C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03F826BB" w14:textId="06FA7B6B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123747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1C1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61F29173" w14:textId="77777777" w:rsidR="00C36415" w:rsidRPr="006E58F9" w:rsidRDefault="00E90514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4977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1DA0D5DE" w14:textId="77777777" w:rsidTr="00097F66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186BD0AB" w14:textId="7CF7724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307476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B30E3D1" w14:textId="2A5F5432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78999D9A" w14:textId="77777777" w:rsidTr="00097F66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3E3972C0" w14:textId="5B44E44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3729594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F40611" w14:textId="5DC2CEEF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FBC44F9" w14:textId="77777777" w:rsidTr="00097F66">
        <w:trPr>
          <w:trHeight w:val="734"/>
        </w:trPr>
        <w:tc>
          <w:tcPr>
            <w:tcW w:w="2479" w:type="dxa"/>
            <w:shd w:val="clear" w:color="auto" w:fill="95C11F"/>
            <w:vAlign w:val="center"/>
          </w:tcPr>
          <w:p w14:paraId="38401E92" w14:textId="67058ED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15419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0EE1AA2C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color w:val="auto"/>
              </w:rPr>
              <w:id w:val="1551102182"/>
              <w:placeholder>
                <w:docPart w:val="DefaultPlaceholder_-1854013440"/>
              </w:placeholder>
              <w:showingPlcHdr/>
            </w:sdtPr>
            <w:sdtEndPr/>
            <w:sdtContent>
              <w:p w14:paraId="5C75ACE3" w14:textId="077CB162" w:rsidR="00E050C4" w:rsidRPr="006E58F9" w:rsidRDefault="005461C1" w:rsidP="00341278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24A1961" w14:textId="736EB06A" w:rsidR="00C36415" w:rsidRPr="006E58F9" w:rsidRDefault="00C36415" w:rsidP="005461C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E3C07B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4AF0124" w14:textId="525D795C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4232925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54EE1DF" w14:textId="1FCA5E7F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0EBA04AE" w14:textId="3EE3CCF4" w:rsidR="001B7E68" w:rsidRPr="00DD45A0" w:rsidRDefault="0022372E" w:rsidP="00DD45A0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Pr="006E58F9">
        <w:rPr>
          <w:rFonts w:ascii="Sarabun Light" w:hAnsi="Sarabun Light" w:cs="Sarabun Light"/>
          <w:color w:val="auto"/>
        </w:rPr>
        <w:t xml:space="preserve"> </w:t>
      </w:r>
      <w:r w:rsidR="004F1734">
        <w:rPr>
          <w:rFonts w:ascii="Sarabun Light" w:hAnsi="Sarabun Light" w:cs="Sarabun Light"/>
          <w:color w:val="auto"/>
        </w:rPr>
        <w:t xml:space="preserve">                      </w:t>
      </w:r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                                                                      </w:t>
      </w:r>
      <w:r w:rsidR="004F1734">
        <w:rPr>
          <w:rFonts w:ascii="Sarabun Light" w:hAnsi="Sarabun Light" w:cs="Sarabun Light"/>
          <w:color w:val="056336"/>
          <w:sz w:val="16"/>
          <w:szCs w:val="16"/>
        </w:rPr>
        <w:t xml:space="preserve">           </w:t>
      </w:r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</w:t>
      </w:r>
      <w:proofErr w:type="gramStart"/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(</w:t>
      </w:r>
      <w:proofErr w:type="gramEnd"/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>für weitere Teilaufgaben ggfls. duplizieren)</w:t>
      </w:r>
      <w:r w:rsidR="001B7E68" w:rsidRPr="006E58F9">
        <w:rPr>
          <w:rFonts w:ascii="Sarabun Light" w:hAnsi="Sarabun Light" w:cs="Sarabun Light"/>
          <w:color w:val="auto"/>
        </w:rPr>
        <w:br w:type="page"/>
      </w:r>
    </w:p>
    <w:sdt>
      <w:sdtPr>
        <w:id w:val="-1245101239"/>
        <w:placeholder>
          <w:docPart w:val="02A2E601C8594BE995933C263CF516D5"/>
        </w:placeholder>
      </w:sdtPr>
      <w:sdtEndPr/>
      <w:sdtContent>
        <w:p w14:paraId="63969A04" w14:textId="432417BF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1152343F" w14:textId="4B9D8195" w:rsidR="008F17F2" w:rsidRPr="00DD45A0" w:rsidRDefault="008F17F2" w:rsidP="00DD3B4E">
      <w:pPr>
        <w:pStyle w:val="Heading1"/>
      </w:pPr>
      <w:bookmarkStart w:id="11" w:name="_Toc162972828"/>
      <w:r w:rsidRPr="00DD45A0">
        <w:t>Medien</w:t>
      </w:r>
      <w:r w:rsidR="00EC7B65" w:rsidRPr="00DD45A0">
        <w:t>/Materialien</w:t>
      </w:r>
      <w:bookmarkEnd w:id="11"/>
    </w:p>
    <w:tbl>
      <w:tblPr>
        <w:tblStyle w:val="TableGridLight"/>
        <w:tblpPr w:leftFromText="141" w:rightFromText="141" w:vertAnchor="text" w:tblpY="1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9629"/>
      </w:tblGrid>
      <w:tr w:rsidR="006E58F9" w:rsidRPr="006E58F9" w14:paraId="5260FE77" w14:textId="77777777" w:rsidTr="00097F66">
        <w:trPr>
          <w:trHeight w:val="454"/>
        </w:trPr>
        <w:tc>
          <w:tcPr>
            <w:tcW w:w="9629" w:type="dxa"/>
            <w:shd w:val="clear" w:color="auto" w:fill="ECECEC"/>
          </w:tcPr>
          <w:p w14:paraId="19AB0EBC" w14:textId="77777777" w:rsidR="0066623B" w:rsidRPr="00DD45A0" w:rsidRDefault="0066623B" w:rsidP="00EC7B65">
            <w:pPr>
              <w:pStyle w:val="BodyText"/>
              <w:spacing w:before="60" w:after="60"/>
              <w:jc w:val="left"/>
              <w:rPr>
                <w:rFonts w:ascii="Sarabun Medium" w:hAnsi="Sarabun Medium" w:cs="Sarabun Medium"/>
                <w:b/>
                <w:color w:val="auto"/>
                <w:sz w:val="20"/>
                <w:szCs w:val="20"/>
              </w:rPr>
            </w:pPr>
            <w:r w:rsidRPr="00DD45A0">
              <w:rPr>
                <w:rFonts w:ascii="Sarabun Medium" w:hAnsi="Sarabun Medium" w:cs="Sarabun Medium"/>
                <w:color w:val="auto"/>
              </w:rPr>
              <w:t xml:space="preserve">Für diese </w:t>
            </w:r>
            <w:r w:rsidR="00EA7FFD" w:rsidRPr="00DD45A0">
              <w:rPr>
                <w:rFonts w:ascii="Sarabun Medium" w:hAnsi="Sarabun Medium" w:cs="Sarabun Medium"/>
                <w:color w:val="auto"/>
              </w:rPr>
              <w:t xml:space="preserve">Lernsituation </w:t>
            </w:r>
            <w:r w:rsidRPr="00DD45A0">
              <w:rPr>
                <w:rFonts w:ascii="Sarabun Medium" w:hAnsi="Sarabun Medium" w:cs="Sarabun Medium"/>
                <w:color w:val="auto"/>
              </w:rPr>
              <w:t xml:space="preserve">stehen folgende </w:t>
            </w:r>
            <w:r w:rsidR="00EC7B65" w:rsidRPr="00DD45A0">
              <w:rPr>
                <w:rFonts w:ascii="Sarabun Medium" w:hAnsi="Sarabun Medium" w:cs="Sarabun Medium"/>
                <w:color w:val="auto"/>
              </w:rPr>
              <w:t xml:space="preserve">Medien </w:t>
            </w:r>
            <w:r w:rsidRPr="00DD45A0">
              <w:rPr>
                <w:rFonts w:ascii="Sarabun Medium" w:hAnsi="Sarabun Medium" w:cs="Sarabun Medium"/>
                <w:color w:val="auto"/>
              </w:rPr>
              <w:t>zur Verfügung:</w:t>
            </w:r>
          </w:p>
        </w:tc>
      </w:tr>
    </w:tbl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6882"/>
      </w:tblGrid>
      <w:tr w:rsidR="006E58F9" w:rsidRPr="006E58F9" w14:paraId="2A77A319" w14:textId="77777777" w:rsidTr="004F1734">
        <w:trPr>
          <w:trHeight w:val="1398"/>
        </w:trPr>
        <w:tc>
          <w:tcPr>
            <w:tcW w:w="2747" w:type="dxa"/>
            <w:shd w:val="clear" w:color="auto" w:fill="95C11F"/>
            <w:vAlign w:val="center"/>
          </w:tcPr>
          <w:p w14:paraId="11041606" w14:textId="0B89C4BA" w:rsidR="00AF0677" w:rsidRPr="00097F66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Aufgabenblätter/</w:t>
            </w:r>
            <w:r w:rsidRPr="00097F66">
              <w:rPr>
                <w:rFonts w:ascii="Sarabun SemiBold" w:hAnsi="Sarabun SemiBold" w:cs="Sarabun SemiBold"/>
                <w:bCs/>
                <w:color w:val="auto"/>
              </w:rPr>
              <w:br/>
              <w:t>Arbeitsblätter</w:t>
            </w:r>
            <w:r w:rsidR="004F1734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1579546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82" w:type="dxa"/>
              </w:tcPr>
              <w:p w14:paraId="3F8D4AB4" w14:textId="7AE10A23" w:rsidR="00E01306" w:rsidRPr="006E58F9" w:rsidRDefault="004F1734" w:rsidP="00B14CA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25DC8DA" w14:textId="77777777" w:rsidTr="004F1734">
        <w:trPr>
          <w:trHeight w:val="1541"/>
        </w:trPr>
        <w:tc>
          <w:tcPr>
            <w:tcW w:w="2747" w:type="dxa"/>
            <w:shd w:val="clear" w:color="auto" w:fill="95C11F"/>
            <w:vAlign w:val="center"/>
          </w:tcPr>
          <w:p w14:paraId="7ECE6991" w14:textId="3F4CDA14" w:rsidR="00AF0677" w:rsidRPr="00097F66" w:rsidRDefault="00E01306" w:rsidP="00EC7B65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Informationsmaterial</w:t>
            </w:r>
            <w:r w:rsidRPr="00097F66">
              <w:rPr>
                <w:rFonts w:ascii="Sarabun SemiBold" w:hAnsi="Sarabun SemiBold" w:cs="Sarabun SemiBold"/>
                <w:bCs/>
                <w:color w:val="auto"/>
              </w:rPr>
              <w:br/>
              <w:t>(Dokumente)</w:t>
            </w:r>
            <w:r w:rsidR="004F1734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color w:val="auto"/>
              </w:rPr>
              <w:id w:val="2121562310"/>
              <w:placeholder>
                <w:docPart w:val="DefaultPlaceholder_-1854013440"/>
              </w:placeholder>
              <w:showingPlcHdr/>
            </w:sdtPr>
            <w:sdtEndPr/>
            <w:sdtContent>
              <w:p w14:paraId="66B0FA30" w14:textId="4EAA56B7" w:rsidR="00653544" w:rsidRPr="006E58F9" w:rsidRDefault="004F1734" w:rsidP="00653544">
                <w:pPr>
                  <w:pStyle w:val="ListBullet"/>
                  <w:numPr>
                    <w:ilvl w:val="0"/>
                    <w:numId w:val="0"/>
                  </w:numPr>
                  <w:ind w:left="170" w:hanging="17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BAD3D9D" w14:textId="2021A48D" w:rsidR="00653544" w:rsidRPr="006E58F9" w:rsidRDefault="00653544" w:rsidP="004F1734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66CD05A0" w14:textId="0B7CB63D" w:rsidR="00653544" w:rsidRPr="006E58F9" w:rsidRDefault="00653544" w:rsidP="00653544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2D71C7CC" w14:textId="77777777" w:rsidTr="004F1734">
        <w:trPr>
          <w:trHeight w:val="1671"/>
        </w:trPr>
        <w:tc>
          <w:tcPr>
            <w:tcW w:w="2747" w:type="dxa"/>
            <w:shd w:val="clear" w:color="auto" w:fill="95C11F"/>
            <w:vAlign w:val="center"/>
          </w:tcPr>
          <w:p w14:paraId="457A572D" w14:textId="02570830" w:rsidR="00AF0677" w:rsidRPr="00097F66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Digitale Medien</w:t>
            </w:r>
            <w:r w:rsidR="00EC7B65" w:rsidRPr="00097F66">
              <w:rPr>
                <w:rFonts w:ascii="Sarabun SemiBold" w:hAnsi="Sarabun SemiBold" w:cs="Sarabun SemiBold"/>
                <w:bCs/>
                <w:color w:val="auto"/>
              </w:rPr>
              <w:br/>
              <w:t xml:space="preserve">(Videos, Fotos, </w:t>
            </w:r>
            <w:proofErr w:type="gramStart"/>
            <w:r w:rsidR="00EC7B65" w:rsidRPr="00097F66">
              <w:rPr>
                <w:rFonts w:ascii="Sarabun SemiBold" w:hAnsi="Sarabun SemiBold" w:cs="Sarabun SemiBold"/>
                <w:bCs/>
                <w:color w:val="auto"/>
              </w:rPr>
              <w:t>Audios)</w:t>
            </w:r>
            <w:r w:rsidR="004F1734">
              <w:rPr>
                <w:rFonts w:ascii="Sarabun SemiBold" w:hAnsi="Sarabun SemiBold" w:cs="Sarabun SemiBold"/>
                <w:bCs/>
                <w:color w:val="auto"/>
              </w:rPr>
              <w:t>*</w:t>
            </w:r>
            <w:proofErr w:type="gramEnd"/>
          </w:p>
        </w:tc>
        <w:sdt>
          <w:sdtPr>
            <w:rPr>
              <w:rFonts w:ascii="Sarabun Light" w:hAnsi="Sarabun Light" w:cs="Sarabun Light"/>
              <w:color w:val="auto"/>
            </w:rPr>
            <w:id w:val="12926352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82" w:type="dxa"/>
              </w:tcPr>
              <w:p w14:paraId="51A7CD0A" w14:textId="5DE2FA2A" w:rsidR="00E01306" w:rsidRPr="006E58F9" w:rsidRDefault="004F1734" w:rsidP="004F173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1C32C20" w14:textId="77777777" w:rsidTr="00097F66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010AA019" w14:textId="5FE1C186" w:rsidR="00E01306" w:rsidRPr="00097F66" w:rsidRDefault="001B7E68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 xml:space="preserve">Internetquellen </w:t>
            </w:r>
            <w:r w:rsidR="004F1734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  <w:p w14:paraId="0FACA166" w14:textId="77777777" w:rsidR="00AF0677" w:rsidRPr="00097F66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6CB87003" w14:textId="77777777" w:rsidR="00AF0677" w:rsidRPr="00097F66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7AAE2400" w14:textId="77777777" w:rsidR="00AF0677" w:rsidRPr="00097F66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5613600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82" w:type="dxa"/>
              </w:tcPr>
              <w:p w14:paraId="66B8FCB2" w14:textId="621CF6BE" w:rsidR="00E01306" w:rsidRPr="006E58F9" w:rsidRDefault="004F1734" w:rsidP="003274A3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1B4A3E6A" w14:textId="77777777" w:rsidTr="004F1734">
        <w:trPr>
          <w:trHeight w:val="1625"/>
        </w:trPr>
        <w:tc>
          <w:tcPr>
            <w:tcW w:w="2747" w:type="dxa"/>
            <w:shd w:val="clear" w:color="auto" w:fill="95C11F"/>
            <w:vAlign w:val="center"/>
          </w:tcPr>
          <w:p w14:paraId="70880935" w14:textId="72CA1256" w:rsidR="00AF0677" w:rsidRPr="00097F66" w:rsidRDefault="001B7E68" w:rsidP="00097F66">
            <w:pPr>
              <w:pStyle w:val="BodyText"/>
              <w:shd w:val="clear" w:color="auto" w:fill="95C11F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Analoge Medien</w:t>
            </w:r>
            <w:r w:rsidRPr="00097F66">
              <w:rPr>
                <w:rFonts w:ascii="Sarabun SemiBold" w:hAnsi="Sarabun SemiBold" w:cs="Sarabun SemiBold"/>
                <w:bCs/>
                <w:color w:val="auto"/>
              </w:rPr>
              <w:br/>
              <w:t xml:space="preserve">(Fachbücher </w:t>
            </w:r>
            <w:proofErr w:type="gramStart"/>
            <w:r w:rsidRPr="00097F66">
              <w:rPr>
                <w:rFonts w:ascii="Sarabun SemiBold" w:hAnsi="Sarabun SemiBold" w:cs="Sarabun SemiBold"/>
                <w:bCs/>
                <w:color w:val="auto"/>
              </w:rPr>
              <w:t>usw.</w:t>
            </w:r>
            <w:r w:rsidR="00097F66">
              <w:rPr>
                <w:rFonts w:ascii="Sarabun SemiBold" w:hAnsi="Sarabun SemiBold" w:cs="Sarabun SemiBold"/>
                <w:bCs/>
                <w:color w:val="auto"/>
              </w:rPr>
              <w:t>)</w:t>
            </w:r>
            <w:r w:rsidR="004F1734">
              <w:rPr>
                <w:rFonts w:ascii="Sarabun SemiBold" w:hAnsi="Sarabun SemiBold" w:cs="Sarabun SemiBold"/>
                <w:bCs/>
                <w:color w:val="auto"/>
              </w:rPr>
              <w:t>*</w:t>
            </w:r>
            <w:proofErr w:type="gramEnd"/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301815762"/>
              <w:placeholder>
                <w:docPart w:val="DefaultPlaceholder_-1854013440"/>
              </w:placeholder>
              <w:showingPlcHdr/>
            </w:sdtPr>
            <w:sdtEndPr/>
            <w:sdtContent>
              <w:p w14:paraId="0DA65BAC" w14:textId="3B7A8C61" w:rsidR="00AF0677" w:rsidRPr="006E58F9" w:rsidRDefault="004F1734" w:rsidP="00AF0677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21784B0" w14:textId="77777777" w:rsidR="00E01306" w:rsidRPr="006E58F9" w:rsidRDefault="00E01306" w:rsidP="00AF0677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2673CD9" w14:textId="3C7B2E8E" w:rsidR="00575AC8" w:rsidRPr="006E58F9" w:rsidRDefault="0022372E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6E58F9" w:rsidSect="0086591C">
          <w:headerReference w:type="default" r:id="rId9"/>
          <w:footerReference w:type="default" r:id="rId10"/>
          <w:headerReference w:type="first" r:id="rId11"/>
          <w:pgSz w:w="11906" w:h="16838" w:code="9"/>
          <w:pgMar w:top="633" w:right="1134" w:bottom="284" w:left="1134" w:header="850" w:footer="0" w:gutter="0"/>
          <w:cols w:space="708"/>
          <w:titlePg/>
          <w:docGrid w:linePitch="360"/>
        </w:sect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3D962580" w14:textId="7CA39AC2" w:rsidR="00575AC8" w:rsidRPr="006E58F9" w:rsidRDefault="00DD3B4E" w:rsidP="00575AC8">
      <w:pPr>
        <w:rPr>
          <w:rFonts w:ascii="Sarabun Light" w:hAnsi="Sarabun Light" w:cs="Sarabun Light"/>
          <w:color w:val="auto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B74FC37" wp14:editId="170BA4F1">
            <wp:simplePos x="0" y="0"/>
            <wp:positionH relativeFrom="page">
              <wp:posOffset>9525</wp:posOffset>
            </wp:positionH>
            <wp:positionV relativeFrom="paragraph">
              <wp:posOffset>-1198880</wp:posOffset>
            </wp:positionV>
            <wp:extent cx="7660469" cy="10744476"/>
            <wp:effectExtent l="0" t="0" r="0" b="0"/>
            <wp:wrapNone/>
            <wp:docPr id="313515941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15941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5B" w:rsidRPr="006E58F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7456" behindDoc="1" locked="0" layoutInCell="1" allowOverlap="1" wp14:anchorId="3864A29A" wp14:editId="63C9AD02">
            <wp:simplePos x="0" y="0"/>
            <wp:positionH relativeFrom="page">
              <wp:posOffset>14034</wp:posOffset>
            </wp:positionH>
            <wp:positionV relativeFrom="paragraph">
              <wp:posOffset>-1273850</wp:posOffset>
            </wp:positionV>
            <wp:extent cx="7768800" cy="10900800"/>
            <wp:effectExtent l="0" t="0" r="381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AC8" w:rsidRPr="006E58F9" w:rsidSect="0086591C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87390" w14:textId="77777777" w:rsidR="0086591C" w:rsidRDefault="0086591C" w:rsidP="003A5E89">
      <w:r>
        <w:separator/>
      </w:r>
    </w:p>
  </w:endnote>
  <w:endnote w:type="continuationSeparator" w:id="0">
    <w:p w14:paraId="7830A136" w14:textId="77777777" w:rsidR="0086591C" w:rsidRDefault="0086591C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3ECDDEC4" w14:textId="77777777" w:rsidR="00D920C8" w:rsidRPr="007C4F38" w:rsidRDefault="00D920C8" w:rsidP="00D920C8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3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D920C8" w:rsidRDefault="002F51E2" w:rsidP="00D92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3EE51" w14:textId="77777777" w:rsidR="0086591C" w:rsidRDefault="0086591C" w:rsidP="003A5E89">
      <w:r>
        <w:separator/>
      </w:r>
    </w:p>
  </w:footnote>
  <w:footnote w:type="continuationSeparator" w:id="0">
    <w:p w14:paraId="769865F0" w14:textId="77777777" w:rsidR="0086591C" w:rsidRDefault="0086591C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3F9B2063" w:rsidR="002F51E2" w:rsidRPr="006E58F9" w:rsidRDefault="006E58F9" w:rsidP="006E58F9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06715195">
    <w:abstractNumId w:val="15"/>
  </w:num>
  <w:num w:numId="2" w16cid:durableId="1629237745">
    <w:abstractNumId w:val="12"/>
  </w:num>
  <w:num w:numId="3" w16cid:durableId="250432169">
    <w:abstractNumId w:val="24"/>
  </w:num>
  <w:num w:numId="4" w16cid:durableId="1284310328">
    <w:abstractNumId w:val="18"/>
  </w:num>
  <w:num w:numId="5" w16cid:durableId="1199053948">
    <w:abstractNumId w:val="20"/>
  </w:num>
  <w:num w:numId="6" w16cid:durableId="477763743">
    <w:abstractNumId w:val="21"/>
  </w:num>
  <w:num w:numId="7" w16cid:durableId="1928422653">
    <w:abstractNumId w:val="25"/>
  </w:num>
  <w:num w:numId="8" w16cid:durableId="1656762888">
    <w:abstractNumId w:val="17"/>
  </w:num>
  <w:num w:numId="9" w16cid:durableId="660617881">
    <w:abstractNumId w:val="23"/>
  </w:num>
  <w:num w:numId="10" w16cid:durableId="1443183131">
    <w:abstractNumId w:val="19"/>
  </w:num>
  <w:num w:numId="11" w16cid:durableId="1878354787">
    <w:abstractNumId w:val="9"/>
  </w:num>
  <w:num w:numId="12" w16cid:durableId="1520966163">
    <w:abstractNumId w:val="7"/>
  </w:num>
  <w:num w:numId="13" w16cid:durableId="666322830">
    <w:abstractNumId w:val="6"/>
  </w:num>
  <w:num w:numId="14" w16cid:durableId="1519853636">
    <w:abstractNumId w:val="5"/>
  </w:num>
  <w:num w:numId="15" w16cid:durableId="468060351">
    <w:abstractNumId w:val="4"/>
  </w:num>
  <w:num w:numId="16" w16cid:durableId="684286824">
    <w:abstractNumId w:val="8"/>
  </w:num>
  <w:num w:numId="17" w16cid:durableId="2048796984">
    <w:abstractNumId w:val="3"/>
  </w:num>
  <w:num w:numId="18" w16cid:durableId="982395586">
    <w:abstractNumId w:val="2"/>
  </w:num>
  <w:num w:numId="19" w16cid:durableId="1097864918">
    <w:abstractNumId w:val="1"/>
  </w:num>
  <w:num w:numId="20" w16cid:durableId="1720744106">
    <w:abstractNumId w:val="0"/>
  </w:num>
  <w:num w:numId="21" w16cid:durableId="866060824">
    <w:abstractNumId w:val="10"/>
  </w:num>
  <w:num w:numId="22" w16cid:durableId="1916740580">
    <w:abstractNumId w:val="27"/>
  </w:num>
  <w:num w:numId="23" w16cid:durableId="628778059">
    <w:abstractNumId w:val="26"/>
  </w:num>
  <w:num w:numId="24" w16cid:durableId="1956061317">
    <w:abstractNumId w:val="16"/>
  </w:num>
  <w:num w:numId="25" w16cid:durableId="1664041546">
    <w:abstractNumId w:val="28"/>
  </w:num>
  <w:num w:numId="26" w16cid:durableId="172302623">
    <w:abstractNumId w:val="14"/>
  </w:num>
  <w:num w:numId="27" w16cid:durableId="96557558">
    <w:abstractNumId w:val="11"/>
  </w:num>
  <w:num w:numId="28" w16cid:durableId="396709932">
    <w:abstractNumId w:val="22"/>
  </w:num>
  <w:num w:numId="29" w16cid:durableId="1600797694">
    <w:abstractNumId w:val="13"/>
  </w:num>
  <w:num w:numId="30" w16cid:durableId="835415766">
    <w:abstractNumId w:val="9"/>
  </w:num>
  <w:num w:numId="31" w16cid:durableId="866063611">
    <w:abstractNumId w:val="9"/>
  </w:num>
  <w:num w:numId="32" w16cid:durableId="1418821065">
    <w:abstractNumId w:val="9"/>
  </w:num>
  <w:num w:numId="33" w16cid:durableId="2136019918">
    <w:abstractNumId w:val="9"/>
  </w:num>
  <w:num w:numId="34" w16cid:durableId="923875312">
    <w:abstractNumId w:val="9"/>
  </w:num>
  <w:num w:numId="35" w16cid:durableId="458351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xncnRQL6K0lNdSx99cVYDXeJQ+RuuTxzVlJOK7gdwbHJQP0G0wV2GwN12aUpRxERlmJAr7r0JHr70U5WPznRRg==" w:salt="RcX7gsPLCsLOqUFWWYIHl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157EE"/>
    <w:rsid w:val="00021DE3"/>
    <w:rsid w:val="00024B6A"/>
    <w:rsid w:val="00027732"/>
    <w:rsid w:val="000315B0"/>
    <w:rsid w:val="000320A3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9535C"/>
    <w:rsid w:val="00097F66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190"/>
    <w:rsid w:val="0015477F"/>
    <w:rsid w:val="001558AE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E06C3"/>
    <w:rsid w:val="0020072F"/>
    <w:rsid w:val="00205C5D"/>
    <w:rsid w:val="00206CFD"/>
    <w:rsid w:val="00207021"/>
    <w:rsid w:val="002100C1"/>
    <w:rsid w:val="002121DF"/>
    <w:rsid w:val="00216DCC"/>
    <w:rsid w:val="00221770"/>
    <w:rsid w:val="00221BF6"/>
    <w:rsid w:val="0022372E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4903"/>
    <w:rsid w:val="00366876"/>
    <w:rsid w:val="003742C1"/>
    <w:rsid w:val="00374C26"/>
    <w:rsid w:val="00374C34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48C5"/>
    <w:rsid w:val="004554F0"/>
    <w:rsid w:val="004562C5"/>
    <w:rsid w:val="00457DEB"/>
    <w:rsid w:val="004679B8"/>
    <w:rsid w:val="00470384"/>
    <w:rsid w:val="0047421F"/>
    <w:rsid w:val="004750D1"/>
    <w:rsid w:val="0048170C"/>
    <w:rsid w:val="00481A30"/>
    <w:rsid w:val="00481B9E"/>
    <w:rsid w:val="00481BDB"/>
    <w:rsid w:val="00487E03"/>
    <w:rsid w:val="0049095A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1734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461C1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44AA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23581"/>
    <w:rsid w:val="00626723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BD1"/>
    <w:rsid w:val="00665E40"/>
    <w:rsid w:val="0066623B"/>
    <w:rsid w:val="00666715"/>
    <w:rsid w:val="00667139"/>
    <w:rsid w:val="00670A34"/>
    <w:rsid w:val="006740D7"/>
    <w:rsid w:val="00676971"/>
    <w:rsid w:val="00676D60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58F9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3B7C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777E2"/>
    <w:rsid w:val="007802C3"/>
    <w:rsid w:val="00782C20"/>
    <w:rsid w:val="007832A2"/>
    <w:rsid w:val="00785FBD"/>
    <w:rsid w:val="00794923"/>
    <w:rsid w:val="00794F32"/>
    <w:rsid w:val="0079741B"/>
    <w:rsid w:val="00797EF5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473D8"/>
    <w:rsid w:val="00850AD5"/>
    <w:rsid w:val="0085411B"/>
    <w:rsid w:val="008548BC"/>
    <w:rsid w:val="0085599A"/>
    <w:rsid w:val="008636CE"/>
    <w:rsid w:val="008642F8"/>
    <w:rsid w:val="0086558E"/>
    <w:rsid w:val="0086591C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2B88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07136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68AC"/>
    <w:rsid w:val="00997230"/>
    <w:rsid w:val="009A03F3"/>
    <w:rsid w:val="009A2784"/>
    <w:rsid w:val="009A68A6"/>
    <w:rsid w:val="009B776B"/>
    <w:rsid w:val="009C640C"/>
    <w:rsid w:val="009D199D"/>
    <w:rsid w:val="009D4F78"/>
    <w:rsid w:val="009D5E99"/>
    <w:rsid w:val="009E0890"/>
    <w:rsid w:val="009E1186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17F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35FE"/>
    <w:rsid w:val="00A74740"/>
    <w:rsid w:val="00A751F1"/>
    <w:rsid w:val="00A84273"/>
    <w:rsid w:val="00A84F6F"/>
    <w:rsid w:val="00A87FAF"/>
    <w:rsid w:val="00A90710"/>
    <w:rsid w:val="00A9219B"/>
    <w:rsid w:val="00A93AA0"/>
    <w:rsid w:val="00AA10F3"/>
    <w:rsid w:val="00AA4D78"/>
    <w:rsid w:val="00AA56C3"/>
    <w:rsid w:val="00AA65B1"/>
    <w:rsid w:val="00AA7634"/>
    <w:rsid w:val="00AA7864"/>
    <w:rsid w:val="00AB695C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3794"/>
    <w:rsid w:val="00CC4367"/>
    <w:rsid w:val="00CD527E"/>
    <w:rsid w:val="00CD617C"/>
    <w:rsid w:val="00CD65DC"/>
    <w:rsid w:val="00CE1270"/>
    <w:rsid w:val="00CE6EFC"/>
    <w:rsid w:val="00CE7233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49A0"/>
    <w:rsid w:val="00D2694B"/>
    <w:rsid w:val="00D27151"/>
    <w:rsid w:val="00D27371"/>
    <w:rsid w:val="00D313E1"/>
    <w:rsid w:val="00D340E6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6A"/>
    <w:rsid w:val="00D7527D"/>
    <w:rsid w:val="00D8070D"/>
    <w:rsid w:val="00D85837"/>
    <w:rsid w:val="00D920C8"/>
    <w:rsid w:val="00D93AC9"/>
    <w:rsid w:val="00D94B7A"/>
    <w:rsid w:val="00D962C1"/>
    <w:rsid w:val="00D97950"/>
    <w:rsid w:val="00DA0E33"/>
    <w:rsid w:val="00DA175F"/>
    <w:rsid w:val="00DA3F03"/>
    <w:rsid w:val="00DB00FF"/>
    <w:rsid w:val="00DB52F3"/>
    <w:rsid w:val="00DC35DF"/>
    <w:rsid w:val="00DC5B6B"/>
    <w:rsid w:val="00DC5DD2"/>
    <w:rsid w:val="00DC636B"/>
    <w:rsid w:val="00DC75F8"/>
    <w:rsid w:val="00DD0393"/>
    <w:rsid w:val="00DD3B4E"/>
    <w:rsid w:val="00DD45A0"/>
    <w:rsid w:val="00DE09AD"/>
    <w:rsid w:val="00DE3A17"/>
    <w:rsid w:val="00DE5BE6"/>
    <w:rsid w:val="00DF22BF"/>
    <w:rsid w:val="00DF29AF"/>
    <w:rsid w:val="00DF4BC2"/>
    <w:rsid w:val="00DF5380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0514"/>
    <w:rsid w:val="00E9315E"/>
    <w:rsid w:val="00E95F48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51D2"/>
    <w:rsid w:val="00EF76F8"/>
    <w:rsid w:val="00F00E33"/>
    <w:rsid w:val="00F03265"/>
    <w:rsid w:val="00F04CE9"/>
    <w:rsid w:val="00F10184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2864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6745B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B8F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DD3B4E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B4E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6E58F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rmatvorlage4">
    <w:name w:val="Formatvorlage4"/>
    <w:basedOn w:val="DefaultParagraphFont"/>
    <w:uiPriority w:val="1"/>
    <w:rsid w:val="00AB695C"/>
    <w:rPr>
      <w:rFonts w:ascii="Calibri" w:hAnsi="Calibri"/>
      <w:sz w:val="18"/>
    </w:rPr>
  </w:style>
  <w:style w:type="paragraph" w:customStyle="1" w:styleId="BiBBtitel">
    <w:name w:val="BiBB_titel"/>
    <w:basedOn w:val="Normal"/>
    <w:link w:val="BiBBtitelZchn"/>
    <w:uiPriority w:val="1"/>
    <w:qFormat/>
    <w:rsid w:val="00EF51D2"/>
    <w:pPr>
      <w:spacing w:line="276" w:lineRule="auto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DefaultParagraphFont"/>
    <w:link w:val="BiBBtitel"/>
    <w:uiPriority w:val="1"/>
    <w:rsid w:val="00EF51D2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DD3B4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365E82-7A95-4801-B70C-8740F81CAFD9}"/>
      </w:docPartPr>
      <w:docPartBody>
        <w:p w:rsidR="00653FF5" w:rsidRDefault="00971A7D">
          <w:r w:rsidRPr="00AC742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953E54FF7BA4B62B4F2EA5DE90AD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DF890-11C3-4358-9C8B-57A2ECC19B69}"/>
      </w:docPartPr>
      <w:docPartBody>
        <w:p w:rsidR="00653FF5" w:rsidRDefault="00971A7D" w:rsidP="00971A7D">
          <w:pPr>
            <w:pStyle w:val="2953E54FF7BA4B62B4F2EA5DE90AD780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09D62591F8545FDAA5C1D79D47937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66290-FD65-44EA-8D3E-0B638B4E1E74}"/>
      </w:docPartPr>
      <w:docPartBody>
        <w:p w:rsidR="00653FF5" w:rsidRDefault="00971A7D" w:rsidP="00971A7D">
          <w:pPr>
            <w:pStyle w:val="909D62591F8545FDAA5C1D79D4793741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89B82540F7247729E3AD77937E8E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943205-47CC-4E1B-B87A-536D5D80B292}"/>
      </w:docPartPr>
      <w:docPartBody>
        <w:p w:rsidR="00653FF5" w:rsidRDefault="00971A7D" w:rsidP="00971A7D">
          <w:pPr>
            <w:pStyle w:val="889B82540F7247729E3AD77937E8EE75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9E38DE82FC64B87AB390E2D06418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0F3645-9450-4D64-9BE2-F41194F17A87}"/>
      </w:docPartPr>
      <w:docPartBody>
        <w:p w:rsidR="00653FF5" w:rsidRDefault="00971A7D" w:rsidP="00971A7D">
          <w:pPr>
            <w:pStyle w:val="F9E38DE82FC64B87AB390E2D06418AE8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034A9A6A54E4457861D62928545F7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ACE93-742D-43B5-9BAE-7526B72F8905}"/>
      </w:docPartPr>
      <w:docPartBody>
        <w:p w:rsidR="00884B82" w:rsidRDefault="006D2E03" w:rsidP="006D2E03">
          <w:pPr>
            <w:pStyle w:val="5034A9A6A54E4457861D62928545F7D7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E3D05B56FC34C5E8D7CD886C9C03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8150CD-90C3-4049-B700-C86D2CD8FAA6}"/>
      </w:docPartPr>
      <w:docPartBody>
        <w:p w:rsidR="00884B82" w:rsidRDefault="006D2E03" w:rsidP="006D2E03">
          <w:pPr>
            <w:pStyle w:val="EE3D05B56FC34C5E8D7CD886C9C037A6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4F1143882F640F7AB3ADA644FD719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8FE161-527A-4805-AA27-6C6BA1464108}"/>
      </w:docPartPr>
      <w:docPartBody>
        <w:p w:rsidR="00884B82" w:rsidRDefault="006D2E03" w:rsidP="006D2E03">
          <w:pPr>
            <w:pStyle w:val="14F1143882F640F7AB3ADA644FD71921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E920950A5BF40A0A7BFF44904700C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FF56B0-759F-4329-A42C-D8A7972FC5ED}"/>
      </w:docPartPr>
      <w:docPartBody>
        <w:p w:rsidR="00884B82" w:rsidRDefault="006D2E03" w:rsidP="006D2E03">
          <w:pPr>
            <w:pStyle w:val="9E920950A5BF40A0A7BFF44904700C4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A2FA6342373457B8DEFF14A0055E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FB44A-0288-4927-89E8-B1DD27D32E09}"/>
      </w:docPartPr>
      <w:docPartBody>
        <w:p w:rsidR="00884B82" w:rsidRDefault="006D2E03" w:rsidP="006D2E03">
          <w:pPr>
            <w:pStyle w:val="FA2FA6342373457B8DEFF14A0055EEC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9B81C0373A34BFC9F8265ED30662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D4323-AFFE-476C-BCC6-8D288D9EABDF}"/>
      </w:docPartPr>
      <w:docPartBody>
        <w:p w:rsidR="00884B82" w:rsidRDefault="006D2E03" w:rsidP="006D2E03">
          <w:pPr>
            <w:pStyle w:val="D9B81C0373A34BFC9F8265ED30662CA0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185237E76E744CB80DB0A91DD880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7AF75-60AE-4E54-9A90-44EF5DC46EC2}"/>
      </w:docPartPr>
      <w:docPartBody>
        <w:p w:rsidR="00884B82" w:rsidRDefault="006D2E03" w:rsidP="006D2E03">
          <w:pPr>
            <w:pStyle w:val="5185237E76E744CB80DB0A91DD880410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D6116D2AB264E72B7DD29EECD0C4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2D61B2-D5F6-4DB0-94FC-E50A01FB8421}"/>
      </w:docPartPr>
      <w:docPartBody>
        <w:p w:rsidR="00884B82" w:rsidRDefault="006D2E03" w:rsidP="006D2E03">
          <w:pPr>
            <w:pStyle w:val="1D6116D2AB264E72B7DD29EECD0C47B9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F084C5337344D058C3F26DD093B9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9C7AD-36EA-4D1E-9804-772BAC7D4F9E}"/>
      </w:docPartPr>
      <w:docPartBody>
        <w:p w:rsidR="00884B82" w:rsidRDefault="006D2E03" w:rsidP="006D2E03">
          <w:pPr>
            <w:pStyle w:val="AF084C5337344D058C3F26DD093B9E3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28D9BFBD53D4FC09860F382212048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B2A380-EB6C-43C9-AC2D-7292B63D2094}"/>
      </w:docPartPr>
      <w:docPartBody>
        <w:p w:rsidR="00884B82" w:rsidRDefault="006D2E03" w:rsidP="006D2E03">
          <w:pPr>
            <w:pStyle w:val="828D9BFBD53D4FC09860F382212048B8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45574E2AC9843C6A87442BA83ACC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C60E32-E479-4C3B-8054-6ACDFFB2898B}"/>
      </w:docPartPr>
      <w:docPartBody>
        <w:p w:rsidR="00884B82" w:rsidRDefault="006D2E03" w:rsidP="006D2E03">
          <w:pPr>
            <w:pStyle w:val="B45574E2AC9843C6A87442BA83ACCFE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795F306EE0D421B83949C0C42D5E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E3E49-73C4-419A-92D0-CE49260F91B5}"/>
      </w:docPartPr>
      <w:docPartBody>
        <w:p w:rsidR="00884B82" w:rsidRDefault="006D2E03" w:rsidP="006D2E03">
          <w:pPr>
            <w:pStyle w:val="5795F306EE0D421B83949C0C42D5EC06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08DA6BA13CE4019958000B0E024BA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1F686-E460-4E63-8245-5993197242F2}"/>
      </w:docPartPr>
      <w:docPartBody>
        <w:p w:rsidR="00884B82" w:rsidRDefault="006D2E03" w:rsidP="006D2E03">
          <w:pPr>
            <w:pStyle w:val="E08DA6BA13CE4019958000B0E024BA91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C96920B737274405954EAAAF9D840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E5CB0-0A88-48C4-BC73-B1C353BC014E}"/>
      </w:docPartPr>
      <w:docPartBody>
        <w:p w:rsidR="00884B82" w:rsidRDefault="006D2E03" w:rsidP="006D2E03">
          <w:pPr>
            <w:pStyle w:val="C96920B737274405954EAAAF9D840F3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2A2E601C8594BE995933C263CF516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AE7BF-4C19-4517-A3E7-BCA29D0433E1}"/>
      </w:docPartPr>
      <w:docPartBody>
        <w:p w:rsidR="00884B82" w:rsidRDefault="006D2E03" w:rsidP="006D2E03">
          <w:pPr>
            <w:pStyle w:val="02A2E601C8594BE995933C263CF516D5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2241C"/>
    <w:multiLevelType w:val="multilevel"/>
    <w:tmpl w:val="2236D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026713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9E"/>
    <w:rsid w:val="001259D7"/>
    <w:rsid w:val="00126840"/>
    <w:rsid w:val="00277EC2"/>
    <w:rsid w:val="002E0441"/>
    <w:rsid w:val="0030134A"/>
    <w:rsid w:val="00437446"/>
    <w:rsid w:val="004E76E7"/>
    <w:rsid w:val="005356C3"/>
    <w:rsid w:val="00565496"/>
    <w:rsid w:val="00653FF5"/>
    <w:rsid w:val="00655082"/>
    <w:rsid w:val="006D2E03"/>
    <w:rsid w:val="007B09D0"/>
    <w:rsid w:val="007B1A97"/>
    <w:rsid w:val="00880F4E"/>
    <w:rsid w:val="00884B82"/>
    <w:rsid w:val="008B5508"/>
    <w:rsid w:val="008C015D"/>
    <w:rsid w:val="00906DB8"/>
    <w:rsid w:val="0093436C"/>
    <w:rsid w:val="00971A7D"/>
    <w:rsid w:val="009971F4"/>
    <w:rsid w:val="00AF329E"/>
    <w:rsid w:val="00AF46C8"/>
    <w:rsid w:val="00CC398D"/>
    <w:rsid w:val="00CF6F02"/>
    <w:rsid w:val="00D14A3C"/>
    <w:rsid w:val="00D94709"/>
    <w:rsid w:val="00E378F0"/>
    <w:rsid w:val="00E5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2E03"/>
    <w:rPr>
      <w:color w:val="808080"/>
    </w:rPr>
  </w:style>
  <w:style w:type="paragraph" w:customStyle="1" w:styleId="2953E54FF7BA4B62B4F2EA5DE90AD780">
    <w:name w:val="2953E54FF7BA4B62B4F2EA5DE90AD780"/>
    <w:rsid w:val="00971A7D"/>
    <w:rPr>
      <w:kern w:val="2"/>
      <w14:ligatures w14:val="standardContextual"/>
    </w:rPr>
  </w:style>
  <w:style w:type="paragraph" w:customStyle="1" w:styleId="909D62591F8545FDAA5C1D79D4793741">
    <w:name w:val="909D62591F8545FDAA5C1D79D4793741"/>
    <w:rsid w:val="00971A7D"/>
    <w:rPr>
      <w:kern w:val="2"/>
      <w14:ligatures w14:val="standardContextual"/>
    </w:rPr>
  </w:style>
  <w:style w:type="paragraph" w:customStyle="1" w:styleId="889B82540F7247729E3AD77937E8EE75">
    <w:name w:val="889B82540F7247729E3AD77937E8EE75"/>
    <w:rsid w:val="00971A7D"/>
    <w:rPr>
      <w:kern w:val="2"/>
      <w14:ligatures w14:val="standardContextual"/>
    </w:rPr>
  </w:style>
  <w:style w:type="paragraph" w:customStyle="1" w:styleId="F9E38DE82FC64B87AB390E2D06418AE8">
    <w:name w:val="F9E38DE82FC64B87AB390E2D06418AE8"/>
    <w:rsid w:val="00971A7D"/>
    <w:rPr>
      <w:kern w:val="2"/>
      <w14:ligatures w14:val="standardContextual"/>
    </w:rPr>
  </w:style>
  <w:style w:type="paragraph" w:customStyle="1" w:styleId="E3A61E58052148FEB276047A2140C08E">
    <w:name w:val="E3A61E58052148FEB276047A2140C08E"/>
    <w:rsid w:val="00653FF5"/>
    <w:rPr>
      <w:kern w:val="2"/>
      <w14:ligatures w14:val="standardContextual"/>
    </w:rPr>
  </w:style>
  <w:style w:type="paragraph" w:customStyle="1" w:styleId="39B0CD6619F643B783511A62C18048DC">
    <w:name w:val="39B0CD6619F643B783511A62C18048DC"/>
    <w:rsid w:val="00653FF5"/>
    <w:rPr>
      <w:kern w:val="2"/>
      <w14:ligatures w14:val="standardContextual"/>
    </w:rPr>
  </w:style>
  <w:style w:type="paragraph" w:customStyle="1" w:styleId="C32D311B2BA24F7E83E24A2A8D05E8BE">
    <w:name w:val="C32D311B2BA24F7E83E24A2A8D05E8BE"/>
    <w:rsid w:val="00653FF5"/>
    <w:rPr>
      <w:kern w:val="2"/>
      <w14:ligatures w14:val="standardContextual"/>
    </w:rPr>
  </w:style>
  <w:style w:type="paragraph" w:customStyle="1" w:styleId="B700C048A5C64F0D8B504BBC8FDBE63B">
    <w:name w:val="B700C048A5C64F0D8B504BBC8FDBE63B"/>
    <w:rsid w:val="00653FF5"/>
    <w:rPr>
      <w:kern w:val="2"/>
      <w14:ligatures w14:val="standardContextual"/>
    </w:rPr>
  </w:style>
  <w:style w:type="paragraph" w:customStyle="1" w:styleId="56603B7E7EC54587822468B992CD0D46">
    <w:name w:val="56603B7E7EC54587822468B992CD0D46"/>
    <w:rsid w:val="00653FF5"/>
    <w:rPr>
      <w:kern w:val="2"/>
      <w14:ligatures w14:val="standardContextual"/>
    </w:rPr>
  </w:style>
  <w:style w:type="paragraph" w:customStyle="1" w:styleId="016D80720B2547219B3F8A47CC3E5EDA">
    <w:name w:val="016D80720B2547219B3F8A47CC3E5EDA"/>
    <w:rsid w:val="00653FF5"/>
    <w:rPr>
      <w:kern w:val="2"/>
      <w14:ligatures w14:val="standardContextual"/>
    </w:rPr>
  </w:style>
  <w:style w:type="paragraph" w:customStyle="1" w:styleId="385E0EE0CEDB484C83DEB517E4A8CCEF">
    <w:name w:val="385E0EE0CEDB484C83DEB517E4A8CCEF"/>
    <w:rsid w:val="00653FF5"/>
    <w:rPr>
      <w:kern w:val="2"/>
      <w14:ligatures w14:val="standardContextual"/>
    </w:rPr>
  </w:style>
  <w:style w:type="paragraph" w:customStyle="1" w:styleId="5D72BA430AEF492D9DC0C4EB023930A7">
    <w:name w:val="5D72BA430AEF492D9DC0C4EB023930A7"/>
    <w:rsid w:val="00653FF5"/>
    <w:rPr>
      <w:kern w:val="2"/>
      <w14:ligatures w14:val="standardContextual"/>
    </w:rPr>
  </w:style>
  <w:style w:type="paragraph" w:customStyle="1" w:styleId="8CAFF6C36D114352B10FD1A684A68810">
    <w:name w:val="8CAFF6C36D114352B10FD1A684A68810"/>
    <w:rsid w:val="00653FF5"/>
    <w:rPr>
      <w:kern w:val="2"/>
      <w14:ligatures w14:val="standardContextual"/>
    </w:rPr>
  </w:style>
  <w:style w:type="paragraph" w:customStyle="1" w:styleId="45B0779063954A82A21B764894F3E92E">
    <w:name w:val="45B0779063954A82A21B764894F3E92E"/>
    <w:rsid w:val="00653FF5"/>
    <w:rPr>
      <w:kern w:val="2"/>
      <w14:ligatures w14:val="standardContextual"/>
    </w:rPr>
  </w:style>
  <w:style w:type="paragraph" w:customStyle="1" w:styleId="E04187826E604FF68FDFE86DD3718ED2">
    <w:name w:val="E04187826E604FF68FDFE86DD3718ED2"/>
    <w:rsid w:val="00653FF5"/>
    <w:rPr>
      <w:kern w:val="2"/>
      <w14:ligatures w14:val="standardContextual"/>
    </w:rPr>
  </w:style>
  <w:style w:type="paragraph" w:customStyle="1" w:styleId="752C69B845C944998781CBA4EECC770D">
    <w:name w:val="752C69B845C944998781CBA4EECC770D"/>
    <w:rsid w:val="00653FF5"/>
    <w:rPr>
      <w:kern w:val="2"/>
      <w14:ligatures w14:val="standardContextual"/>
    </w:rPr>
  </w:style>
  <w:style w:type="paragraph" w:customStyle="1" w:styleId="F9172D6C113B43518D897DB5ED33D0B8">
    <w:name w:val="F9172D6C113B43518D897DB5ED33D0B8"/>
    <w:rsid w:val="00653FF5"/>
    <w:rPr>
      <w:kern w:val="2"/>
      <w14:ligatures w14:val="standardContextual"/>
    </w:rPr>
  </w:style>
  <w:style w:type="paragraph" w:customStyle="1" w:styleId="98EB4F111E8E4BDC98FF7CE564F11612">
    <w:name w:val="98EB4F111E8E4BDC98FF7CE564F11612"/>
    <w:rsid w:val="00653FF5"/>
    <w:rPr>
      <w:kern w:val="2"/>
      <w14:ligatures w14:val="standardContextual"/>
    </w:rPr>
  </w:style>
  <w:style w:type="paragraph" w:customStyle="1" w:styleId="A5FF272D7A69414ABE67CBE479FCA524">
    <w:name w:val="A5FF272D7A69414ABE67CBE479FCA524"/>
    <w:rsid w:val="009971F4"/>
    <w:rPr>
      <w:kern w:val="2"/>
      <w14:ligatures w14:val="standardContextual"/>
    </w:rPr>
  </w:style>
  <w:style w:type="paragraph" w:customStyle="1" w:styleId="F51600C37CE349BF9AC3EA0C923840BD">
    <w:name w:val="F51600C37CE349BF9AC3EA0C923840BD"/>
    <w:rsid w:val="009971F4"/>
    <w:rPr>
      <w:kern w:val="2"/>
      <w14:ligatures w14:val="standardContextual"/>
    </w:rPr>
  </w:style>
  <w:style w:type="paragraph" w:customStyle="1" w:styleId="E6729DBCC4E64AD9B6CD0CB65164A49C">
    <w:name w:val="E6729DBCC4E64AD9B6CD0CB65164A49C"/>
    <w:rsid w:val="009971F4"/>
    <w:rPr>
      <w:kern w:val="2"/>
      <w14:ligatures w14:val="standardContextual"/>
    </w:rPr>
  </w:style>
  <w:style w:type="paragraph" w:customStyle="1" w:styleId="5034A9A6A54E4457861D62928545F7D7">
    <w:name w:val="5034A9A6A54E4457861D62928545F7D7"/>
    <w:rsid w:val="006D2E03"/>
    <w:rPr>
      <w:kern w:val="2"/>
      <w14:ligatures w14:val="standardContextual"/>
    </w:rPr>
  </w:style>
  <w:style w:type="paragraph" w:customStyle="1" w:styleId="EE3D05B56FC34C5E8D7CD886C9C037A6">
    <w:name w:val="EE3D05B56FC34C5E8D7CD886C9C037A6"/>
    <w:rsid w:val="006D2E03"/>
    <w:rPr>
      <w:kern w:val="2"/>
      <w14:ligatures w14:val="standardContextual"/>
    </w:rPr>
  </w:style>
  <w:style w:type="paragraph" w:customStyle="1" w:styleId="14F1143882F640F7AB3ADA644FD71921">
    <w:name w:val="14F1143882F640F7AB3ADA644FD71921"/>
    <w:rsid w:val="006D2E03"/>
    <w:rPr>
      <w:kern w:val="2"/>
      <w14:ligatures w14:val="standardContextual"/>
    </w:rPr>
  </w:style>
  <w:style w:type="paragraph" w:customStyle="1" w:styleId="9E920950A5BF40A0A7BFF44904700C42">
    <w:name w:val="9E920950A5BF40A0A7BFF44904700C42"/>
    <w:rsid w:val="006D2E03"/>
    <w:rPr>
      <w:kern w:val="2"/>
      <w14:ligatures w14:val="standardContextual"/>
    </w:rPr>
  </w:style>
  <w:style w:type="paragraph" w:customStyle="1" w:styleId="FA2FA6342373457B8DEFF14A0055EEC2">
    <w:name w:val="FA2FA6342373457B8DEFF14A0055EEC2"/>
    <w:rsid w:val="006D2E03"/>
    <w:rPr>
      <w:kern w:val="2"/>
      <w14:ligatures w14:val="standardContextual"/>
    </w:rPr>
  </w:style>
  <w:style w:type="paragraph" w:customStyle="1" w:styleId="D9B81C0373A34BFC9F8265ED30662CA0">
    <w:name w:val="D9B81C0373A34BFC9F8265ED30662CA0"/>
    <w:rsid w:val="006D2E03"/>
    <w:rPr>
      <w:kern w:val="2"/>
      <w14:ligatures w14:val="standardContextual"/>
    </w:rPr>
  </w:style>
  <w:style w:type="paragraph" w:customStyle="1" w:styleId="5185237E76E744CB80DB0A91DD880410">
    <w:name w:val="5185237E76E744CB80DB0A91DD880410"/>
    <w:rsid w:val="006D2E03"/>
    <w:rPr>
      <w:kern w:val="2"/>
      <w14:ligatures w14:val="standardContextual"/>
    </w:rPr>
  </w:style>
  <w:style w:type="paragraph" w:customStyle="1" w:styleId="1D6116D2AB264E72B7DD29EECD0C47B9">
    <w:name w:val="1D6116D2AB264E72B7DD29EECD0C47B9"/>
    <w:rsid w:val="006D2E03"/>
    <w:rPr>
      <w:kern w:val="2"/>
      <w14:ligatures w14:val="standardContextual"/>
    </w:rPr>
  </w:style>
  <w:style w:type="paragraph" w:customStyle="1" w:styleId="AF084C5337344D058C3F26DD093B9E3F">
    <w:name w:val="AF084C5337344D058C3F26DD093B9E3F"/>
    <w:rsid w:val="006D2E03"/>
    <w:rPr>
      <w:kern w:val="2"/>
      <w14:ligatures w14:val="standardContextual"/>
    </w:rPr>
  </w:style>
  <w:style w:type="paragraph" w:customStyle="1" w:styleId="828D9BFBD53D4FC09860F382212048B8">
    <w:name w:val="828D9BFBD53D4FC09860F382212048B8"/>
    <w:rsid w:val="006D2E03"/>
    <w:rPr>
      <w:kern w:val="2"/>
      <w14:ligatures w14:val="standardContextual"/>
    </w:rPr>
  </w:style>
  <w:style w:type="paragraph" w:customStyle="1" w:styleId="B45574E2AC9843C6A87442BA83ACCFEF">
    <w:name w:val="B45574E2AC9843C6A87442BA83ACCFEF"/>
    <w:rsid w:val="006D2E03"/>
    <w:rPr>
      <w:kern w:val="2"/>
      <w14:ligatures w14:val="standardContextual"/>
    </w:rPr>
  </w:style>
  <w:style w:type="paragraph" w:customStyle="1" w:styleId="5795F306EE0D421B83949C0C42D5EC06">
    <w:name w:val="5795F306EE0D421B83949C0C42D5EC06"/>
    <w:rsid w:val="006D2E03"/>
    <w:rPr>
      <w:kern w:val="2"/>
      <w14:ligatures w14:val="standardContextual"/>
    </w:rPr>
  </w:style>
  <w:style w:type="paragraph" w:customStyle="1" w:styleId="E08DA6BA13CE4019958000B0E024BA91">
    <w:name w:val="E08DA6BA13CE4019958000B0E024BA91"/>
    <w:rsid w:val="006D2E03"/>
    <w:rPr>
      <w:kern w:val="2"/>
      <w14:ligatures w14:val="standardContextual"/>
    </w:rPr>
  </w:style>
  <w:style w:type="paragraph" w:customStyle="1" w:styleId="C96920B737274405954EAAAF9D840F3F">
    <w:name w:val="C96920B737274405954EAAAF9D840F3F"/>
    <w:rsid w:val="006D2E03"/>
    <w:rPr>
      <w:kern w:val="2"/>
      <w14:ligatures w14:val="standardContextual"/>
    </w:rPr>
  </w:style>
  <w:style w:type="paragraph" w:customStyle="1" w:styleId="02A2E601C8594BE995933C263CF516D5">
    <w:name w:val="02A2E601C8594BE995933C263CF516D5"/>
    <w:rsid w:val="006D2E0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2D4BB-5544-4666-91B1-8AB0C3116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14</Pages>
  <Words>2145</Words>
  <Characters>13514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15628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35</cp:revision>
  <cp:lastPrinted>2019-05-08T16:36:00Z</cp:lastPrinted>
  <dcterms:created xsi:type="dcterms:W3CDTF">2023-11-26T23:51:00Z</dcterms:created>
  <dcterms:modified xsi:type="dcterms:W3CDTF">2024-04-22T11:49:00Z</dcterms:modified>
</cp:coreProperties>
</file>