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44902DC0" w:rsidR="007E1109" w:rsidRPr="00CC1ED0" w:rsidRDefault="000C6D7E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B2E25" wp14:editId="1AD4FC93">
                <wp:simplePos x="0" y="0"/>
                <wp:positionH relativeFrom="margin">
                  <wp:posOffset>0</wp:posOffset>
                </wp:positionH>
                <wp:positionV relativeFrom="paragraph">
                  <wp:posOffset>4848225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E96E8" w14:textId="75BBD12F" w:rsidR="00A36DC8" w:rsidRPr="00194896" w:rsidRDefault="00A36DC8" w:rsidP="00A36DC8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bookmarkStart w:id="0" w:name="_Hlk164692846"/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Arbeitsmappe für die Ausbildungspraxis - Falk Howe</w:t>
                            </w:r>
                            <w:r w:rsidR="00791E90"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791E90"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bookmarkEnd w:id="0"/>
                          <w:p w14:paraId="43500FD5" w14:textId="77777777" w:rsidR="00A36DC8" w:rsidRDefault="00A36DC8" w:rsidP="00A36DC8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102F6EAC" w14:textId="77777777" w:rsidR="00AA3A54" w:rsidRDefault="00A36DC8" w:rsidP="00AA3A54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12635C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415F9F07" w14:textId="38D58D37" w:rsidR="00A36DC8" w:rsidRPr="00AA3A54" w:rsidRDefault="00AA3A54" w:rsidP="00A36DC8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  <w:br/>
                            </w:r>
                            <w:r w:rsidRPr="00AA3A54"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  <w:t>Arbeitsprozess: Elektroinstallation eines Büros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2E2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1.75pt;width:496.5pt;height:2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O/3KQHgAAAACQEAAA8AAABkcnMvZG93bnJl&#10;di54bWxMj81OwzAQhO9IvIO1SFwQdajVloY4FUL8SL3RtCBubrwkEfE6it0kvD3LCY47M5r9JttM&#10;rhUD9qHxpOFmloBAKr1tqNKwL56ub0GEaMia1hNq+MYAm/z8LDOp9SO94rCLleASCqnRUMfYpVKG&#10;skZnwsx3SOx9+t6ZyGdfSdubkctdK+dJspTONMQfatPhQ43l1+7kNHxcVe/bMD0fRrVQ3ePLUKze&#10;bKH15cV0fwci4hT/wvCLz+iQM9PRn8gG0WrgIVHDaqkWINherxUrR87NVZKAzDP5f0H+Aw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O/3KQHgAAAACQEAAA8AAAAAAAAAAAAAAAAAhQQA&#10;AGRycy9kb3ducmV2LnhtbFBLBQYAAAAABAAEAPMAAACSBQAAAAA=&#10;" fillcolor="white [3201]" stroked="f" strokeweight=".5pt">
                <v:textbox>
                  <w:txbxContent>
                    <w:p w14:paraId="31DE96E8" w14:textId="75BBD12F" w:rsidR="00A36DC8" w:rsidRPr="00194896" w:rsidRDefault="00A36DC8" w:rsidP="00A36DC8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bookmarkStart w:id="1" w:name="_Hlk164692846"/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Arbeitsmappe für die Ausbildungspraxis - Falk Howe</w:t>
                      </w:r>
                      <w:r w:rsidR="00791E90"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791E90"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bookmarkEnd w:id="1"/>
                    <w:p w14:paraId="43500FD5" w14:textId="77777777" w:rsidR="00A36DC8" w:rsidRDefault="00A36DC8" w:rsidP="00A36DC8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102F6EAC" w14:textId="77777777" w:rsidR="00AA3A54" w:rsidRDefault="00A36DC8" w:rsidP="00AA3A54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12635C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415F9F07" w14:textId="38D58D37" w:rsidR="00A36DC8" w:rsidRPr="00AA3A54" w:rsidRDefault="00AA3A54" w:rsidP="00A36DC8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  <w:br/>
                      </w:r>
                      <w:r w:rsidRPr="00AA3A54"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  <w:t>Arbeitsprozess: Elektroinstallation eines Büros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708416" behindDoc="1" locked="0" layoutInCell="1" allowOverlap="1" wp14:anchorId="64A5089E" wp14:editId="6A38082C">
            <wp:simplePos x="0" y="0"/>
            <wp:positionH relativeFrom="column">
              <wp:posOffset>-720091</wp:posOffset>
            </wp:positionH>
            <wp:positionV relativeFrom="paragraph">
              <wp:posOffset>-1279525</wp:posOffset>
            </wp:positionV>
            <wp:extent cx="7639411" cy="10715625"/>
            <wp:effectExtent l="0" t="0" r="0" b="0"/>
            <wp:wrapNone/>
            <wp:docPr id="2009251026" name="Picture 1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51026" name="Picture 1" descr="A group of chefs in a kitch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922" cy="1072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4B436" w14:textId="77777777" w:rsidR="002171E2" w:rsidRDefault="002171E2" w:rsidP="002171E2">
      <w:pPr>
        <w:pStyle w:val="TOC1"/>
      </w:pPr>
      <w:r w:rsidRPr="002171E2">
        <w:lastRenderedPageBreak/>
        <w:t>Inhalt</w:t>
      </w:r>
    </w:p>
    <w:p w14:paraId="06F8CD94" w14:textId="77777777" w:rsidR="002171E2" w:rsidRPr="002171E2" w:rsidRDefault="002171E2" w:rsidP="002171E2"/>
    <w:p w14:paraId="0516760A" w14:textId="16C046B1" w:rsidR="002171E2" w:rsidRPr="00AA3A54" w:rsidRDefault="002171E2" w:rsidP="002171E2">
      <w:pPr>
        <w:pStyle w:val="TOC1"/>
        <w:rPr>
          <w:rFonts w:ascii="Sarabun Light" w:hAnsi="Sarabun Light" w:cs="Sarabun Light"/>
          <w:b w:val="0"/>
          <w:bCs w:val="0"/>
          <w:noProof/>
          <w:sz w:val="22"/>
          <w:szCs w:val="22"/>
        </w:rPr>
      </w:pPr>
      <w:r>
        <w:fldChar w:fldCharType="begin"/>
      </w:r>
      <w:r w:rsidRPr="002171E2">
        <w:instrText xml:space="preserve"> TOC \o "1-2" \h \z \u </w:instrText>
      </w:r>
      <w:r>
        <w:fldChar w:fldCharType="separate"/>
      </w:r>
      <w:hyperlink w:anchor="_Toc163818708" w:history="1">
        <w:r w:rsidRPr="00AA3A54">
          <w:rPr>
            <w:rStyle w:val="Hyperlink"/>
            <w:rFonts w:ascii="Sarabun Light" w:hAnsi="Sarabun Light" w:cs="Sarabun Light"/>
            <w:b w:val="0"/>
            <w:bCs w:val="0"/>
            <w:noProof/>
            <w:color w:val="056336"/>
            <w:sz w:val="22"/>
            <w:szCs w:val="22"/>
          </w:rPr>
          <w:t>Begleitbogen</w:t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ab/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instrText xml:space="preserve"> PAGEREF _Toc163818708 \h </w:instrText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>2</w:t>
        </w:r>
        <w:r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9BAFE30" w14:textId="54061DAB" w:rsidR="002171E2" w:rsidRPr="00AA3A54" w:rsidRDefault="001561E1" w:rsidP="002171E2">
      <w:pPr>
        <w:pStyle w:val="TOC1"/>
        <w:rPr>
          <w:rFonts w:ascii="Sarabun Light" w:hAnsi="Sarabun Light" w:cs="Sarabun Light"/>
          <w:b w:val="0"/>
          <w:bCs w:val="0"/>
          <w:noProof/>
          <w:sz w:val="22"/>
          <w:szCs w:val="22"/>
        </w:rPr>
      </w:pPr>
      <w:hyperlink w:anchor="_Toc163818709" w:history="1">
        <w:r w:rsidR="002171E2" w:rsidRPr="00AA3A54">
          <w:rPr>
            <w:rStyle w:val="Hyperlink"/>
            <w:rFonts w:ascii="Sarabun Light" w:hAnsi="Sarabun Light" w:cs="Sarabun Light"/>
            <w:b w:val="0"/>
            <w:bCs w:val="0"/>
            <w:noProof/>
            <w:color w:val="056336"/>
            <w:sz w:val="22"/>
            <w:szCs w:val="22"/>
          </w:rPr>
          <w:t>Betriebsprofil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ab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begin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instrText xml:space="preserve"> PAGEREF _Toc163818709 \h </w:instrTex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>3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5B66180" w14:textId="76139D6A" w:rsidR="002171E2" w:rsidRPr="00AA3A54" w:rsidRDefault="001561E1" w:rsidP="002171E2">
      <w:pPr>
        <w:pStyle w:val="TOC1"/>
        <w:rPr>
          <w:rFonts w:ascii="Sarabun Light" w:hAnsi="Sarabun Light" w:cs="Sarabun Light"/>
          <w:b w:val="0"/>
          <w:bCs w:val="0"/>
          <w:noProof/>
          <w:sz w:val="22"/>
          <w:szCs w:val="22"/>
        </w:rPr>
      </w:pPr>
      <w:hyperlink w:anchor="_Toc163818710" w:history="1">
        <w:r w:rsidR="002171E2" w:rsidRPr="00AA3A54">
          <w:rPr>
            <w:rStyle w:val="Hyperlink"/>
            <w:rFonts w:ascii="Sarabun Light" w:hAnsi="Sarabun Light" w:cs="Sarabun Light"/>
            <w:b w:val="0"/>
            <w:bCs w:val="0"/>
            <w:noProof/>
            <w:color w:val="056336"/>
            <w:sz w:val="22"/>
            <w:szCs w:val="22"/>
          </w:rPr>
          <w:t>Varianten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ab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begin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instrText xml:space="preserve"> PAGEREF _Toc163818710 \h </w:instrTex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>9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60C7366D" w14:textId="48AA948B" w:rsidR="002171E2" w:rsidRPr="002171E2" w:rsidRDefault="001561E1" w:rsidP="002171E2">
      <w:pPr>
        <w:pStyle w:val="TOC1"/>
        <w:rPr>
          <w:rStyle w:val="Hyperlink"/>
          <w:rFonts w:ascii="Sarabun Light" w:hAnsi="Sarabun Light" w:cs="Sarabun Light"/>
          <w:b w:val="0"/>
          <w:bCs w:val="0"/>
          <w:noProof/>
          <w:color w:val="056336"/>
          <w:sz w:val="24"/>
          <w:szCs w:val="24"/>
        </w:rPr>
      </w:pPr>
      <w:hyperlink w:anchor="_Toc163818711" w:history="1">
        <w:r w:rsidR="002171E2" w:rsidRPr="00AA3A54">
          <w:rPr>
            <w:rStyle w:val="Hyperlink"/>
            <w:rFonts w:ascii="Sarabun Light" w:hAnsi="Sarabun Light" w:cs="Sarabun Light"/>
            <w:b w:val="0"/>
            <w:bCs w:val="0"/>
            <w:noProof/>
            <w:color w:val="056336"/>
            <w:sz w:val="22"/>
            <w:szCs w:val="22"/>
          </w:rPr>
          <w:t>Zuständigkeiten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ab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begin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instrText xml:space="preserve"> PAGEREF _Toc163818711 \h </w:instrTex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t>10</w:t>
        </w:r>
        <w:r w:rsidR="002171E2" w:rsidRPr="00AA3A54">
          <w:rPr>
            <w:rFonts w:ascii="Sarabun Light" w:hAnsi="Sarabun Light" w:cs="Sarabun Light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77DBDCF8" w14:textId="48B8FC25" w:rsidR="002171E2" w:rsidRPr="002171E2" w:rsidRDefault="002171E2">
      <w:pPr>
        <w:spacing w:line="276" w:lineRule="auto"/>
        <w:rPr>
          <w:color w:val="056336"/>
        </w:rPr>
      </w:pPr>
      <w:r w:rsidRPr="002171E2">
        <w:rPr>
          <w:color w:val="056336"/>
        </w:rPr>
        <w:br w:type="page"/>
      </w:r>
    </w:p>
    <w:p w14:paraId="7BAE0090" w14:textId="77777777" w:rsidR="002171E2" w:rsidRPr="002171E2" w:rsidRDefault="002171E2" w:rsidP="002171E2"/>
    <w:p w14:paraId="2D357159" w14:textId="557FE603" w:rsidR="00315D5B" w:rsidRPr="00315D5B" w:rsidRDefault="002171E2" w:rsidP="002018EB">
      <w:pPr>
        <w:pStyle w:val="titel"/>
      </w:pPr>
      <w:r>
        <w:fldChar w:fldCharType="end"/>
      </w:r>
      <w:bookmarkStart w:id="1" w:name="_Toc163818708"/>
      <w:r w:rsidR="00315D5B">
        <w:t>Begleitbogen</w:t>
      </w:r>
      <w:bookmarkEnd w:id="1"/>
    </w:p>
    <w:p w14:paraId="764A3BBF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3534"/>
        <w:gridCol w:w="6105"/>
      </w:tblGrid>
      <w:tr w:rsidR="007E1109" w14:paraId="3AD40F18" w14:textId="77777777" w:rsidTr="00D3120C">
        <w:tc>
          <w:tcPr>
            <w:tcW w:w="3534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056336"/>
            </w:tcBorders>
            <w:shd w:val="clear" w:color="auto" w:fill="95C11F"/>
          </w:tcPr>
          <w:p w14:paraId="18E2F51E" w14:textId="4320F33D" w:rsidR="007E1109" w:rsidRPr="00B82523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Name/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 xml:space="preserve">Kontaktdaten 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>des Betriebs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6" w:space="0" w:color="056336"/>
              <w:right w:val="single" w:sz="8" w:space="0" w:color="056336"/>
            </w:tcBorders>
          </w:tcPr>
          <w:p w14:paraId="0BF4B611" w14:textId="45F95975" w:rsidR="005F483F" w:rsidRPr="00B82523" w:rsidRDefault="005F483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Elektrotechnik Meyer</w:t>
            </w:r>
          </w:p>
          <w:p w14:paraId="5D63617F" w14:textId="4B8E59C1" w:rsidR="006D5F54" w:rsidRPr="00B82523" w:rsidRDefault="005F483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Funkenstraße 112</w:t>
            </w:r>
          </w:p>
          <w:p w14:paraId="34354939" w14:textId="3217B738" w:rsidR="005933A6" w:rsidRPr="00B82523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</w:t>
            </w:r>
            <w:r w:rsidR="004D1494" w:rsidRPr="00B82523">
              <w:rPr>
                <w:rFonts w:ascii="Sarabun Light" w:hAnsi="Sarabun Light" w:cs="Sarabun Light"/>
                <w:color w:val="auto"/>
              </w:rPr>
              <w:t>6123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4D1494" w:rsidRPr="00B82523">
              <w:rPr>
                <w:rFonts w:ascii="Sarabun Light" w:hAnsi="Sarabun Light" w:cs="Sarabun Light"/>
                <w:color w:val="auto"/>
              </w:rPr>
              <w:t>Oldenburg</w:t>
            </w:r>
          </w:p>
          <w:p w14:paraId="7B46DEE7" w14:textId="41F3FFF5" w:rsidR="005933A6" w:rsidRPr="00B82523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Tel.: 04</w:t>
            </w:r>
            <w:r w:rsidR="004D1494" w:rsidRPr="00B82523">
              <w:rPr>
                <w:rFonts w:ascii="Sarabun Light" w:hAnsi="Sarabun Light" w:cs="Sarabun Light"/>
                <w:color w:val="auto"/>
              </w:rPr>
              <w:t>41</w:t>
            </w:r>
            <w:r w:rsidRPr="00B82523">
              <w:rPr>
                <w:rFonts w:ascii="Sarabun Light" w:hAnsi="Sarabun Light" w:cs="Sarabun Light"/>
                <w:color w:val="auto"/>
              </w:rPr>
              <w:t>/###</w:t>
            </w:r>
          </w:p>
          <w:p w14:paraId="68E243E5" w14:textId="0A093DD8" w:rsidR="005933A6" w:rsidRPr="00B82523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E-Mail: elektro-meyer@###.de</w:t>
            </w:r>
          </w:p>
          <w:p w14:paraId="4F243362" w14:textId="77777777" w:rsidR="006D5F54" w:rsidRPr="00B82523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536F8E09" w14:textId="77777777" w:rsidTr="00D3120C">
        <w:tc>
          <w:tcPr>
            <w:tcW w:w="3534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056336"/>
            </w:tcBorders>
            <w:shd w:val="clear" w:color="auto" w:fill="95C11F"/>
          </w:tcPr>
          <w:p w14:paraId="7453D30C" w14:textId="77777777" w:rsidR="007E1109" w:rsidRPr="00B82523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Ansprechpartner/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>Arbeitsprozess-Experte(n)</w:t>
            </w:r>
          </w:p>
        </w:tc>
        <w:tc>
          <w:tcPr>
            <w:tcW w:w="6105" w:type="dxa"/>
            <w:tcBorders>
              <w:top w:val="single" w:sz="6" w:space="0" w:color="056336"/>
              <w:left w:val="single" w:sz="8" w:space="0" w:color="056336"/>
              <w:bottom w:val="single" w:sz="6" w:space="0" w:color="056336"/>
              <w:right w:val="single" w:sz="8" w:space="0" w:color="056336"/>
            </w:tcBorders>
          </w:tcPr>
          <w:p w14:paraId="4ED47090" w14:textId="418AFF2D" w:rsidR="007E1109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Ludwig Meyer</w:t>
            </w:r>
          </w:p>
          <w:p w14:paraId="0C6C2E87" w14:textId="24BF77B2" w:rsidR="005933A6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Elektrotechnikermeister</w:t>
            </w:r>
          </w:p>
          <w:p w14:paraId="605FBE81" w14:textId="41D93CDD" w:rsidR="005933A6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Betriebsinhaber</w:t>
            </w:r>
          </w:p>
          <w:p w14:paraId="2F6F146E" w14:textId="77777777" w:rsidR="006D5F54" w:rsidRPr="00B82523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29BC8487" w14:textId="77777777" w:rsidTr="00D3120C">
        <w:tc>
          <w:tcPr>
            <w:tcW w:w="3534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056336"/>
            </w:tcBorders>
            <w:shd w:val="clear" w:color="auto" w:fill="95C11F"/>
          </w:tcPr>
          <w:p w14:paraId="79A8D372" w14:textId="77777777" w:rsidR="007E1109" w:rsidRPr="00B82523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Termin, Ort und Dauer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>der Analyse</w:t>
            </w:r>
          </w:p>
        </w:tc>
        <w:tc>
          <w:tcPr>
            <w:tcW w:w="6105" w:type="dxa"/>
            <w:tcBorders>
              <w:top w:val="single" w:sz="6" w:space="0" w:color="056336"/>
              <w:left w:val="single" w:sz="8" w:space="0" w:color="056336"/>
              <w:bottom w:val="single" w:sz="6" w:space="0" w:color="056336"/>
              <w:right w:val="single" w:sz="8" w:space="0" w:color="056336"/>
            </w:tcBorders>
          </w:tcPr>
          <w:p w14:paraId="5CC4B6FF" w14:textId="2444F248" w:rsidR="007E1109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02.08.2023</w:t>
            </w:r>
          </w:p>
          <w:p w14:paraId="040F6FF4" w14:textId="4D75765F" w:rsidR="005933A6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Besprechungsraum (Elektrotechnik Meyer)</w:t>
            </w:r>
          </w:p>
          <w:p w14:paraId="01AD34C6" w14:textId="1874C960" w:rsidR="006D5F54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10:00 – 13:00 Uhr</w:t>
            </w:r>
          </w:p>
          <w:p w14:paraId="535E2072" w14:textId="4243208F" w:rsidR="005933A6" w:rsidRPr="00B82523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anschließend kurze Betriebsbegehung</w:t>
            </w:r>
          </w:p>
          <w:p w14:paraId="58E37997" w14:textId="77777777" w:rsidR="006D5F54" w:rsidRPr="00B82523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5A64B4BA" w14:textId="77777777" w:rsidTr="00D3120C">
        <w:tc>
          <w:tcPr>
            <w:tcW w:w="3534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056336"/>
            </w:tcBorders>
            <w:shd w:val="clear" w:color="auto" w:fill="95C11F"/>
          </w:tcPr>
          <w:p w14:paraId="4034ED62" w14:textId="77777777" w:rsidR="007E1109" w:rsidRPr="00B82523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Informationen zum Auftrag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r w:rsidRPr="00B82523">
              <w:rPr>
                <w:rFonts w:ascii="Sarabun Light" w:hAnsi="Sarabun Light" w:cs="Sarabun Light"/>
                <w:color w:val="auto"/>
                <w:sz w:val="24"/>
                <w:szCs w:val="24"/>
              </w:rPr>
              <w:t>(Auftraggeber, Produkt</w:t>
            </w:r>
            <w:r w:rsidRPr="00B82523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bzw. Dienstleitung,</w:t>
            </w:r>
            <w:r w:rsidRPr="00B82523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Einsatzort, zeitlicher/</w:t>
            </w:r>
            <w:r w:rsidRPr="00B82523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finanzieller Rahmen)</w:t>
            </w:r>
          </w:p>
        </w:tc>
        <w:tc>
          <w:tcPr>
            <w:tcW w:w="6105" w:type="dxa"/>
            <w:tcBorders>
              <w:top w:val="single" w:sz="6" w:space="0" w:color="056336"/>
              <w:left w:val="single" w:sz="8" w:space="0" w:color="056336"/>
              <w:bottom w:val="single" w:sz="6" w:space="0" w:color="056336"/>
              <w:right w:val="single" w:sz="8" w:space="0" w:color="056336"/>
            </w:tcBorders>
          </w:tcPr>
          <w:p w14:paraId="4983A73C" w14:textId="012DE936" w:rsidR="007E1109" w:rsidRPr="00B82523" w:rsidRDefault="006D5671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Eine Stammkundin des Betriebs plant, einen bislang nicht genutzten Abstellraum zu einem Büro umzufunktionieren. Zu diesem Zweck soll die vorhandene Elektroinstallation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 xml:space="preserve"> kostengünstig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erweitert werden. Hierbei handelt es sich um eine Ausschaltung in Form einer S</w:t>
            </w:r>
            <w:r w:rsidR="00447A9F" w:rsidRPr="00B82523">
              <w:rPr>
                <w:rFonts w:ascii="Sarabun Light" w:hAnsi="Sarabun Light" w:cs="Sarabun Light"/>
                <w:color w:val="auto"/>
              </w:rPr>
              <w:t>chalter</w:t>
            </w:r>
            <w:r w:rsidRPr="00B82523">
              <w:rPr>
                <w:rFonts w:ascii="Sarabun Light" w:hAnsi="Sarabun Light" w:cs="Sarabun Light"/>
                <w:color w:val="auto"/>
              </w:rPr>
              <w:t>-/S</w:t>
            </w:r>
            <w:r w:rsidR="00447A9F" w:rsidRPr="00B82523">
              <w:rPr>
                <w:rFonts w:ascii="Sarabun Light" w:hAnsi="Sarabun Light" w:cs="Sarabun Light"/>
                <w:color w:val="auto"/>
              </w:rPr>
              <w:t>teckdosen</w:t>
            </w:r>
            <w:r w:rsidRPr="00B82523">
              <w:rPr>
                <w:rFonts w:ascii="Sarabun Light" w:hAnsi="Sarabun Light" w:cs="Sarabun Light"/>
                <w:color w:val="auto"/>
              </w:rPr>
              <w:t>kombination.  Die Installationsarbeiten sollen innerhalb der nächsten zwei Wochen erfolgen, da die Kundin in dieser Zeitspanne vor Ort ist.</w:t>
            </w:r>
          </w:p>
          <w:p w14:paraId="7DC06EB9" w14:textId="77777777" w:rsidR="006D5F54" w:rsidRPr="00B82523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45C1CE6A" w14:textId="77777777" w:rsidTr="00D3120C">
        <w:tc>
          <w:tcPr>
            <w:tcW w:w="3534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056336"/>
            </w:tcBorders>
            <w:shd w:val="clear" w:color="auto" w:fill="95C11F"/>
          </w:tcPr>
          <w:p w14:paraId="647637C8" w14:textId="77777777" w:rsidR="007E1109" w:rsidRPr="00B82523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Bemerkungen</w:t>
            </w:r>
          </w:p>
        </w:tc>
        <w:tc>
          <w:tcPr>
            <w:tcW w:w="6105" w:type="dxa"/>
            <w:tcBorders>
              <w:top w:val="single" w:sz="6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B0E7464" w14:textId="283522DA" w:rsidR="006D5671" w:rsidRPr="00B82523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Überlassene Dokumente: Leistungsverzeichnis, Installations</w:t>
            </w:r>
            <w:r w:rsidR="00227EB8" w:rsidRPr="00B82523">
              <w:rPr>
                <w:rFonts w:ascii="Sarabun Light" w:hAnsi="Sarabun Light" w:cs="Sarabun Light"/>
                <w:color w:val="auto"/>
              </w:rPr>
              <w:t>plan</w:t>
            </w:r>
            <w:r w:rsidRPr="00B82523">
              <w:rPr>
                <w:rFonts w:ascii="Sarabun Light" w:hAnsi="Sarabun Light" w:cs="Sarabun Light"/>
                <w:color w:val="auto"/>
              </w:rPr>
              <w:t>, Aufmaß</w:t>
            </w:r>
          </w:p>
          <w:p w14:paraId="1493DB86" w14:textId="77777777" w:rsidR="006D5671" w:rsidRPr="00B82523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7596A31" w14:textId="5B64BF07" w:rsidR="006D5671" w:rsidRPr="00B82523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Sonstiges: </w:t>
            </w:r>
            <w:r w:rsidR="00227EB8" w:rsidRPr="00B82523">
              <w:rPr>
                <w:rFonts w:ascii="Sarabun Light" w:hAnsi="Sarabun Light" w:cs="Sarabun Light"/>
                <w:color w:val="auto"/>
              </w:rPr>
              <w:t xml:space="preserve">Die Kundin stimmte einer Baustellenbegehung zu und gab ihr Einverständnis, dass die oben aufgeführten Dokumente für die Arbeitsprozessanalyse </w:t>
            </w:r>
            <w:proofErr w:type="gramStart"/>
            <w:r w:rsidR="00227EB8" w:rsidRPr="00B82523">
              <w:rPr>
                <w:rFonts w:ascii="Sarabun Light" w:hAnsi="Sarabun Light" w:cs="Sarabun Light"/>
                <w:color w:val="auto"/>
              </w:rPr>
              <w:t>anonymisiert</w:t>
            </w:r>
            <w:proofErr w:type="gramEnd"/>
            <w:r w:rsidR="00227EB8" w:rsidRPr="00B82523">
              <w:rPr>
                <w:rFonts w:ascii="Sarabun Light" w:hAnsi="Sarabun Light" w:cs="Sarabun Light"/>
                <w:color w:val="auto"/>
              </w:rPr>
              <w:t xml:space="preserve"> genutzt werden dürfen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. </w:t>
            </w:r>
          </w:p>
          <w:p w14:paraId="23566DDF" w14:textId="77777777" w:rsidR="006D5F54" w:rsidRPr="00B82523" w:rsidRDefault="006D5F54" w:rsidP="00227EB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718A082" w14:textId="77777777" w:rsidR="007E1109" w:rsidRDefault="007E1109"/>
    <w:p w14:paraId="46D27990" w14:textId="77777777" w:rsidR="00315D5B" w:rsidRDefault="00315D5B"/>
    <w:p w14:paraId="138E5717" w14:textId="77777777" w:rsidR="00315D5B" w:rsidRDefault="00315D5B">
      <w:pPr>
        <w:spacing w:line="276" w:lineRule="auto"/>
      </w:pPr>
      <w:r>
        <w:br w:type="page"/>
      </w:r>
    </w:p>
    <w:p w14:paraId="56AFD5A9" w14:textId="77777777" w:rsidR="00315D5B" w:rsidRPr="00315D5B" w:rsidRDefault="00315D5B" w:rsidP="001D2DEE">
      <w:pPr>
        <w:pStyle w:val="titel"/>
      </w:pPr>
      <w:bookmarkStart w:id="2" w:name="_Toc163818709"/>
      <w:r>
        <w:lastRenderedPageBreak/>
        <w:t>Betriebsprofil</w:t>
      </w:r>
      <w:bookmarkEnd w:id="2"/>
    </w:p>
    <w:p w14:paraId="32A49919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258"/>
        <w:gridCol w:w="1230"/>
        <w:gridCol w:w="1230"/>
        <w:gridCol w:w="1230"/>
        <w:gridCol w:w="1230"/>
        <w:gridCol w:w="924"/>
        <w:gridCol w:w="306"/>
        <w:gridCol w:w="438"/>
        <w:gridCol w:w="793"/>
      </w:tblGrid>
      <w:tr w:rsidR="00315D5B" w14:paraId="1479DCCA" w14:textId="77777777" w:rsidTr="00D3120C">
        <w:tc>
          <w:tcPr>
            <w:tcW w:w="2258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F9232B7" w14:textId="62203DA8" w:rsidR="00315D5B" w:rsidRPr="00B82523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Name/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 xml:space="preserve">Kontaktdaten 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  <w:t>des Betriebs</w:t>
            </w:r>
          </w:p>
        </w:tc>
        <w:tc>
          <w:tcPr>
            <w:tcW w:w="7381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5A13A0E" w14:textId="77777777" w:rsidR="00C40EA2" w:rsidRPr="00B82523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Elektrotechnik Meyer</w:t>
            </w:r>
          </w:p>
          <w:p w14:paraId="453D2718" w14:textId="77777777" w:rsidR="00C40EA2" w:rsidRPr="00B82523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Funkenstraße 112</w:t>
            </w:r>
          </w:p>
          <w:p w14:paraId="76743DDC" w14:textId="77777777" w:rsidR="004D1494" w:rsidRPr="00B82523" w:rsidRDefault="004D1494" w:rsidP="004D149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26123 Oldenburg</w:t>
            </w:r>
          </w:p>
          <w:p w14:paraId="7AA2E1F7" w14:textId="6074FBBE" w:rsidR="00C40EA2" w:rsidRPr="00B82523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Tel.: 04</w:t>
            </w:r>
            <w:r w:rsidR="004D1494" w:rsidRPr="00B82523">
              <w:rPr>
                <w:rFonts w:ascii="Sarabun Light" w:hAnsi="Sarabun Light" w:cs="Sarabun Light"/>
                <w:color w:val="auto"/>
              </w:rPr>
              <w:t>41</w:t>
            </w:r>
            <w:r w:rsidRPr="00B82523">
              <w:rPr>
                <w:rFonts w:ascii="Sarabun Light" w:hAnsi="Sarabun Light" w:cs="Sarabun Light"/>
                <w:color w:val="auto"/>
              </w:rPr>
              <w:t>/###</w:t>
            </w:r>
          </w:p>
          <w:p w14:paraId="5F686BC4" w14:textId="520C9FBA" w:rsidR="00315D5B" w:rsidRPr="00B82523" w:rsidRDefault="00C40EA2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E-Mail: elektro-meyer@###.de</w:t>
            </w:r>
          </w:p>
          <w:p w14:paraId="43FB22FB" w14:textId="77777777" w:rsidR="00315D5B" w:rsidRPr="00B82523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315D5B" w14:paraId="01652A16" w14:textId="77777777" w:rsidTr="00D3120C">
        <w:tc>
          <w:tcPr>
            <w:tcW w:w="2258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217F08D" w14:textId="77777777" w:rsidR="00315D5B" w:rsidRPr="00B82523" w:rsidRDefault="00315D5B" w:rsidP="00315D5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Ansprechpartner</w:t>
            </w:r>
          </w:p>
        </w:tc>
        <w:tc>
          <w:tcPr>
            <w:tcW w:w="7381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5E599919" w14:textId="77777777" w:rsidR="00C40EA2" w:rsidRPr="00B82523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Ludwig Meyer</w:t>
            </w:r>
          </w:p>
          <w:p w14:paraId="2E5339E9" w14:textId="77777777" w:rsidR="00C40EA2" w:rsidRPr="00B82523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Elektrotechnikermeister</w:t>
            </w:r>
          </w:p>
          <w:p w14:paraId="1F457388" w14:textId="692105AD" w:rsidR="00315D5B" w:rsidRPr="00B82523" w:rsidRDefault="00C40EA2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Betriebsinhaber</w:t>
            </w:r>
          </w:p>
          <w:p w14:paraId="466DE7DF" w14:textId="77777777" w:rsidR="00315D5B" w:rsidRPr="00B82523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315D5B" w14:paraId="57290F49" w14:textId="77777777" w:rsidTr="00D3120C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10C39D4" w14:textId="77777777" w:rsidR="00315D5B" w:rsidRPr="00B82523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 xml:space="preserve">Anzahl der </w:t>
            </w:r>
            <w:r w:rsidR="00F6206A"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Mitarbeiter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6D133775" w14:textId="77777777" w:rsidR="00315D5B" w:rsidRPr="00B82523" w:rsidRDefault="00315D5B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Meister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154366C0" w14:textId="77777777" w:rsidR="00315D5B" w:rsidRPr="00B82523" w:rsidRDefault="00315D5B" w:rsidP="00F6206A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Gesellen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55C98A86" w14:textId="77777777" w:rsidR="00315D5B" w:rsidRPr="00B82523" w:rsidRDefault="00315D5B" w:rsidP="00F6206A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Azubis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2FD4080E" w14:textId="77777777" w:rsidR="00315D5B" w:rsidRPr="00B82523" w:rsidRDefault="00315D5B" w:rsidP="00F6206A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Büro</w:t>
            </w:r>
          </w:p>
        </w:tc>
        <w:tc>
          <w:tcPr>
            <w:tcW w:w="1230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7445BE99" w14:textId="77777777" w:rsidR="00315D5B" w:rsidRPr="00B82523" w:rsidRDefault="00315D5B" w:rsidP="00F6206A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Lager</w:t>
            </w:r>
          </w:p>
        </w:tc>
        <w:tc>
          <w:tcPr>
            <w:tcW w:w="1231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32ADF8A8" w14:textId="77777777" w:rsidR="00315D5B" w:rsidRPr="00B82523" w:rsidRDefault="00315D5B" w:rsidP="00F6206A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Sonstige</w:t>
            </w:r>
          </w:p>
        </w:tc>
      </w:tr>
      <w:tr w:rsidR="00315D5B" w14:paraId="61FFA0B8" w14:textId="77777777" w:rsidTr="00D3120C">
        <w:trPr>
          <w:trHeight w:val="624"/>
        </w:trPr>
        <w:tc>
          <w:tcPr>
            <w:tcW w:w="2258" w:type="dxa"/>
            <w:vMerge/>
            <w:tcBorders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5D3C3D95" w14:textId="77777777" w:rsidR="00315D5B" w:rsidRPr="00B82523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8" w:space="0" w:color="1F497D" w:themeColor="text2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B1363B4" w14:textId="32E3A1A7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1E4E3C7" w14:textId="61BD5B68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25033F02" w14:textId="38689985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0894F0EB" w14:textId="1FD65D02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54EB1BE5" w14:textId="7DBAD975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-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A9A06B1" w14:textId="04356581" w:rsidR="00315D5B" w:rsidRPr="00B82523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-</w:t>
            </w:r>
          </w:p>
        </w:tc>
      </w:tr>
      <w:tr w:rsidR="00F6206A" w14:paraId="1678799A" w14:textId="77777777" w:rsidTr="00D3120C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E36C0A" w:themeColor="accent6" w:themeShade="BF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C5ACAE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Aufgaben-</w:t>
            </w: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proofErr w:type="spellStart"/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spektrum</w:t>
            </w:r>
            <w:proofErr w:type="spellEnd"/>
          </w:p>
        </w:tc>
        <w:tc>
          <w:tcPr>
            <w:tcW w:w="5844" w:type="dxa"/>
            <w:gridSpan w:val="5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87E5007" w14:textId="5511044F" w:rsidR="00F6206A" w:rsidRPr="00B82523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Curriculares Element</w:t>
            </w:r>
            <w:r w:rsidRPr="00B82523">
              <w:rPr>
                <w:rFonts w:ascii="Sarabun Light" w:hAnsi="Sarabun Light" w:cs="Sarabun Light"/>
                <w:color w:val="auto"/>
              </w:rPr>
              <w:br/>
              <w:t>(ÜLU-Lehrgänge</w:t>
            </w:r>
            <w:r w:rsidR="0023116D" w:rsidRPr="00B82523">
              <w:rPr>
                <w:rFonts w:ascii="Sarabun Light" w:hAnsi="Sarabun Light" w:cs="Sarabun Light"/>
                <w:color w:val="auto"/>
              </w:rPr>
              <w:t>: Handwerkskammer Oldenburg, Stand: 26.07.2022</w:t>
            </w:r>
            <w:r w:rsidRPr="00B82523">
              <w:rPr>
                <w:rFonts w:ascii="Sarabun Light" w:hAnsi="Sarabun Light" w:cs="Sarabun Light"/>
                <w:color w:val="auto"/>
              </w:rPr>
              <w:t>)</w:t>
            </w:r>
          </w:p>
        </w:tc>
        <w:tc>
          <w:tcPr>
            <w:tcW w:w="1537" w:type="dxa"/>
            <w:gridSpan w:val="3"/>
            <w:tcBorders>
              <w:top w:val="single" w:sz="8" w:space="0" w:color="E36C0A" w:themeColor="accent6" w:themeShade="BF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70D0D496" w14:textId="77777777" w:rsidR="00F6206A" w:rsidRPr="00B82523" w:rsidRDefault="00F6206A" w:rsidP="0028311D">
            <w:pPr>
              <w:jc w:val="center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Vorhanden?</w:t>
            </w:r>
            <w:r w:rsidR="0028311D"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br/>
            </w: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ja</w:t>
            </w: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ab/>
              <w:t>nein</w:t>
            </w:r>
          </w:p>
        </w:tc>
      </w:tr>
      <w:tr w:rsidR="00F6206A" w14:paraId="42670986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DDCD35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26162FF0" w14:textId="5BB8BC1A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G-ETEM1/03: Bearbeiten, Montieren und Installieren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E12E" w14:textId="7A7B96E3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3807722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263A5FE7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5E54009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46D65164" w14:textId="7F373211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G-ETEM2/03: Messen und Analysieren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450B" w14:textId="72586E82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D4E770F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0178D804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7DF883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3B37A08" w14:textId="6A0FD3AB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G-ETEM3/03: Informationstechnische Systeme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407A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6F7F4B4E" w14:textId="45946EBB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6206A" w14:paraId="3C76A488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403BB7E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E3C806D" w14:textId="388FAB89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ET1/04: Installieren und Prüfen elektrischer Systeme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CF05" w14:textId="6A68DF5C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066DC6F7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2BF378EA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E92D517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5205AB78" w14:textId="34D717CC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ET2/04: Installieren von Systemkomponenten und Netzwerken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0BD0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721EFA6" w14:textId="544DCE0C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6206A" w14:paraId="61C83B85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6727908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09A0172" w14:textId="477B91CC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ET3/04: Errichten und Prüfen von Steuerungen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4E94" w14:textId="47E68557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1714747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7B554E4C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9A03727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7270CB33" w14:textId="4C74C10D" w:rsidR="0023116D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ETE1/04: Errichten und Prüfen von Antriebssystemen und Kompensationsanlagen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6347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75D8F76" w14:textId="231CB969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6206A" w14:paraId="7A4C0644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2A9AECD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2A3A540" w14:textId="1405159C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ETE2/04: Errichten und Prüfen von Systemen der Gebäudekommunikation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3343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4E464EDB" w14:textId="2001BC3A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6206A" w14:paraId="25578106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1994F52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184D6EF" w14:textId="41BCBDEC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ETE3/04: Errichten, Konfigurieren und Prüfen von Gebäudeleitsystemen und Fernwirkeinrichtungen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2FA4" w14:textId="7196326B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9CE95DA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3B382BA1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FD78D5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F1138F4" w14:textId="10F1E6F6" w:rsidR="00F6206A" w:rsidRPr="00B82523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ETE4/04: Errichten, Prüfen und Inbetriebnahme von Energiewandlungssystemen und deren Leiteinrichtungen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BD9B" w14:textId="2A192E94" w:rsidR="00F6206A" w:rsidRPr="00B82523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3F0E2C3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761FF24B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74EEA2B1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1E44D07" w14:textId="77777777" w:rsidR="00F6206A" w:rsidRPr="00B82523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A83C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7321E375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6206A" w14:paraId="5E962385" w14:textId="77777777" w:rsidTr="00D3120C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29F0B93" w14:textId="77777777" w:rsidR="00F6206A" w:rsidRPr="00B82523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A8BE8A2" w14:textId="77777777" w:rsidR="00F6206A" w:rsidRPr="00B82523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6DB7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0545B750" w14:textId="77777777" w:rsidR="00F6206A" w:rsidRPr="00B82523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315D5B" w14:paraId="18BBE62F" w14:textId="77777777" w:rsidTr="00D3120C">
        <w:tc>
          <w:tcPr>
            <w:tcW w:w="2258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0E31833" w14:textId="77777777" w:rsidR="00315D5B" w:rsidRPr="00B82523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B82523">
              <w:rPr>
                <w:rFonts w:ascii="Reef" w:hAnsi="Reef" w:cs="Reef"/>
                <w:color w:val="auto"/>
                <w:sz w:val="28"/>
                <w:szCs w:val="28"/>
              </w:rPr>
              <w:t>Bemerkungen</w:t>
            </w:r>
          </w:p>
        </w:tc>
        <w:tc>
          <w:tcPr>
            <w:tcW w:w="7381" w:type="dxa"/>
            <w:gridSpan w:val="8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3240EF4" w14:textId="0BC57432" w:rsidR="00315D5B" w:rsidRPr="00B82523" w:rsidRDefault="006C42E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Das Alltagsgeschäft umfasst die Aufgabenbereiche G-ETEM1/03 und G-ETEM2/03.</w:t>
            </w:r>
          </w:p>
          <w:p w14:paraId="605DFEB6" w14:textId="77777777" w:rsidR="00871FE7" w:rsidRPr="00B82523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95E89D8" w14:textId="71FE06EF" w:rsidR="00315D5B" w:rsidRPr="00B82523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Neben der konventionellen Gebäudeinstallation im Privatbereich, werden vereinzelt auch elektrische Anlagen im industriellen 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>Kontext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errichtet.</w:t>
            </w:r>
          </w:p>
          <w:p w14:paraId="5F09FF59" w14:textId="77777777" w:rsidR="00315D5B" w:rsidRPr="00B82523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D95D93E" w14:textId="77777777" w:rsidR="00315D5B" w:rsidRPr="00B82523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F7E1BE3" w14:textId="11018834" w:rsidR="00F6206A" w:rsidRDefault="00F6206A"/>
    <w:tbl>
      <w:tblPr>
        <w:tblStyle w:val="TableGrid"/>
        <w:tblW w:w="9497" w:type="dxa"/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464ECE" w14:paraId="5BD8EBC2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C898FDF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646AD008" w14:textId="4C865417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0BB9DF1" w14:textId="77777777" w:rsidR="00464ECE" w:rsidRPr="00B82523" w:rsidRDefault="00464ECE" w:rsidP="00B919E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68A71AFD" w14:textId="25AAF9E4" w:rsidR="00464ECE" w:rsidRPr="00B82523" w:rsidRDefault="00CA34AB" w:rsidP="00CA34A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Bürgerliches Gesetzbuch (</w:t>
            </w:r>
            <w:r w:rsidR="00FC432F" w:rsidRPr="00B82523">
              <w:rPr>
                <w:rFonts w:ascii="Sarabun Light" w:hAnsi="Sarabun Light" w:cs="Sarabun Light"/>
                <w:color w:val="auto"/>
              </w:rPr>
              <w:t>z. B. Werkvertragsrecht: BGB §§ 631 bis 651</w:t>
            </w:r>
            <w:r w:rsidRPr="00B82523">
              <w:rPr>
                <w:rFonts w:ascii="Sarabun Light" w:hAnsi="Sarabun Light" w:cs="Sarabun Light"/>
                <w:color w:val="auto"/>
              </w:rPr>
              <w:t>)</w:t>
            </w:r>
          </w:p>
          <w:p w14:paraId="6DC3403D" w14:textId="4330949A" w:rsidR="00464ECE" w:rsidRPr="00B82523" w:rsidRDefault="00CA34AB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39C1AB91" w14:textId="63C4006E" w:rsidR="00823311" w:rsidRPr="00B82523" w:rsidRDefault="00823311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6611AD12" w14:textId="77777777" w:rsidR="00B5736C" w:rsidRPr="00B82523" w:rsidRDefault="00B5736C" w:rsidP="00B5736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71515C64" w14:textId="77777777" w:rsidR="00823311" w:rsidRPr="00B82523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17FCE48E" w14:textId="13717863" w:rsidR="00464ECE" w:rsidRPr="00B82523" w:rsidRDefault="00464ECE" w:rsidP="00FC432F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464ECE" w14:paraId="18DD390D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0EAB31E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C365C8F" w14:textId="3DBEEF2F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Werkzeuge, Hilfsmittel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C89C492" w14:textId="2FDC823E" w:rsidR="00464ECE" w:rsidRPr="00B82523" w:rsidRDefault="00464ECE" w:rsidP="009A2E1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761C08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06B35D0A" w14:textId="0357C6FF" w:rsidR="00464ECE" w:rsidRPr="00B82523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ein Kundengespräch und eine</w:t>
            </w:r>
            <w:r w:rsidR="00B23733" w:rsidRPr="00B82523">
              <w:rPr>
                <w:rFonts w:ascii="Sarabun Light" w:hAnsi="Sarabun Light" w:cs="Sarabun Light"/>
                <w:color w:val="auto"/>
              </w:rPr>
              <w:t xml:space="preserve"> Besichtigung 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>des Objekts</w:t>
            </w:r>
            <w:r w:rsidR="00B23733" w:rsidRPr="00B82523">
              <w:rPr>
                <w:rFonts w:ascii="Sarabun Light" w:hAnsi="Sarabun Light" w:cs="Sarabun Light"/>
                <w:color w:val="auto"/>
              </w:rPr>
              <w:t xml:space="preserve"> vor der Angebotserstellung stattfinde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>n soll</w:t>
            </w:r>
            <w:r w:rsidR="00B23733" w:rsidRPr="00B82523">
              <w:rPr>
                <w:rFonts w:ascii="Sarabun Light" w:hAnsi="Sarabun Light" w:cs="Sarabun Light"/>
                <w:color w:val="auto"/>
              </w:rPr>
              <w:t xml:space="preserve">, um die Kundenwüsche und örtlichen Gegebenheiten 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 xml:space="preserve">vollständig </w:t>
            </w:r>
            <w:r w:rsidR="00B23733" w:rsidRPr="00B82523">
              <w:rPr>
                <w:rFonts w:ascii="Sarabun Light" w:hAnsi="Sarabun Light" w:cs="Sarabun Light"/>
                <w:color w:val="auto"/>
              </w:rPr>
              <w:t>zu erfassen;</w:t>
            </w:r>
          </w:p>
          <w:p w14:paraId="5C6E91D3" w14:textId="17BD3C80" w:rsidR="00B23733" w:rsidRPr="00B82523" w:rsidRDefault="00B23733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das 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 xml:space="preserve">erstellte 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Angebot </w:t>
            </w:r>
            <w:r w:rsidR="00C253E6" w:rsidRPr="00B82523">
              <w:rPr>
                <w:rFonts w:ascii="Sarabun Light" w:hAnsi="Sarabun Light" w:cs="Sarabun Light"/>
                <w:color w:val="auto"/>
              </w:rPr>
              <w:t>für zwei Monate gültig ist</w:t>
            </w:r>
            <w:r w:rsidRPr="00B82523">
              <w:rPr>
                <w:rFonts w:ascii="Sarabun Light" w:hAnsi="Sarabun Light" w:cs="Sarabun Light"/>
                <w:color w:val="auto"/>
              </w:rPr>
              <w:t>.</w:t>
            </w:r>
          </w:p>
        </w:tc>
      </w:tr>
      <w:tr w:rsidR="00464ECE" w14:paraId="24CD3042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78F1437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Anforderungen des Auftraggebers</w:t>
            </w:r>
          </w:p>
          <w:p w14:paraId="7CF0F843" w14:textId="473356A0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3712C22" w14:textId="79D91687" w:rsidR="00464ECE" w:rsidRPr="00B82523" w:rsidRDefault="00464ECE" w:rsidP="009A2E1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Der Auftraggeber erwartet, </w:t>
            </w:r>
            <w:r w:rsidR="00761C08" w:rsidRPr="00B82523">
              <w:rPr>
                <w:rFonts w:ascii="Sarabun Light" w:hAnsi="Sarabun Light" w:cs="Sarabun Light"/>
                <w:color w:val="auto"/>
              </w:rPr>
              <w:t>dass ...</w:t>
            </w:r>
          </w:p>
          <w:p w14:paraId="67B6EFB0" w14:textId="27181EB7" w:rsidR="00464ECE" w:rsidRPr="00B82523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ein kostengünstiges Angebot vom Betrieb erstellt wird;</w:t>
            </w:r>
          </w:p>
          <w:p w14:paraId="635F1517" w14:textId="40C428E6" w:rsidR="00761C08" w:rsidRPr="00B82523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das Angebot übersichtlich, transparent und verständlich ist; </w:t>
            </w:r>
          </w:p>
          <w:p w14:paraId="1B5F042A" w14:textId="51C6BDDC" w:rsidR="00464ECE" w:rsidRPr="00B82523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Installationsarbeiten innerhalb des vorgegebenen Zeitraumes erfolgen können.</w:t>
            </w:r>
          </w:p>
          <w:p w14:paraId="506E8613" w14:textId="77777777" w:rsidR="00591C18" w:rsidRPr="00B82523" w:rsidRDefault="00591C18" w:rsidP="00591C1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5A986E52" w14:textId="4E301EBD" w:rsidR="00464ECE" w:rsidRPr="00B82523" w:rsidRDefault="00464ECE" w:rsidP="00761C0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425A8E" w14:paraId="59EE210E" w14:textId="77777777" w:rsidTr="00D3120C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EC1201A" w14:textId="5854C268" w:rsidR="00DE5BE6" w:rsidRPr="00D3120C" w:rsidRDefault="00DE5BE6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056336"/>
                <w:sz w:val="24"/>
                <w:szCs w:val="24"/>
              </w:rPr>
            </w:pPr>
            <w:r w:rsidRPr="00D3120C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01F97445" w14:textId="77777777" w:rsidR="00DE5BE6" w:rsidRPr="00B82523" w:rsidRDefault="00E70A7C" w:rsidP="00E70A7C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00AAF57D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7F0FBB31" w:rsidR="003C6E8B" w:rsidRPr="00B82523" w:rsidRDefault="00796089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</w:t>
                                  </w:r>
                                  <w:r w:rsidR="003C6E8B"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79BB0F12" w14:textId="7F0FBB31" w:rsidR="003C6E8B" w:rsidRPr="00B82523" w:rsidRDefault="00796089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Auftragsa</w:t>
                            </w:r>
                            <w:r w:rsidR="003C6E8B"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558A38D8" w14:textId="77777777" w:rsidTr="00D3120C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2AB64A7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316659B2" w14:textId="1416BB3F" w:rsidR="00464ECE" w:rsidRPr="00B82523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1. Anfrage des Kunden aufnehmen und analysieren</w:t>
            </w:r>
          </w:p>
          <w:p w14:paraId="3E8BD01D" w14:textId="1AA9F5E6" w:rsidR="00464ECE" w:rsidRPr="00B82523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2. „Vor-Ort-Begutachtung“ durchführen</w:t>
            </w:r>
          </w:p>
          <w:p w14:paraId="054B39E5" w14:textId="40A61C7E" w:rsidR="00C677C9" w:rsidRPr="00B82523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3. Kunden beraten, Alternativen anbieten</w:t>
            </w:r>
          </w:p>
          <w:p w14:paraId="5468AE4C" w14:textId="7617B199" w:rsidR="00464ECE" w:rsidRPr="00B82523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Betriebliche Ressourcen berücksichtigen (Personal, Termine, Arbeitsgegenstände, Werkzeuge, Hilfsmittel)</w:t>
            </w:r>
          </w:p>
          <w:p w14:paraId="2EF9A8AA" w14:textId="177555A5" w:rsidR="00464ECE" w:rsidRPr="00B82523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Leistungsverzeichnis anlegen (H)</w:t>
            </w:r>
          </w:p>
          <w:p w14:paraId="3AC84E1C" w14:textId="7D39DFBA" w:rsidR="00464ECE" w:rsidRPr="00B82523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6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Angebot erstellen und übergeben (H)</w:t>
            </w:r>
          </w:p>
          <w:p w14:paraId="31696589" w14:textId="7753161F" w:rsidR="00464ECE" w:rsidRPr="00B82523" w:rsidRDefault="00BB0F23" w:rsidP="00464ECE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7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Auftragserteilung einholen (H)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1F34127E" w14:textId="389D5734" w:rsidR="00464ECE" w:rsidRPr="00B82523" w:rsidRDefault="00C253E6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1: Die Anfrage des Kunden wird telefonisch von einem Mitarbeiter im Büro entgegengenommen. Die Kundendaten werden gegebenenfalls aktualisiert und die Eckdaten der Anfrage dokumentiert. </w:t>
            </w:r>
            <w:r w:rsidR="00C677C9" w:rsidRPr="00B82523">
              <w:rPr>
                <w:rFonts w:ascii="Sarabun Light" w:hAnsi="Sarabun Light" w:cs="Sarabun Light"/>
                <w:color w:val="auto"/>
              </w:rPr>
              <w:t>Alle relevante</w:t>
            </w:r>
            <w:r w:rsidR="00D86C87" w:rsidRPr="00B82523">
              <w:rPr>
                <w:rFonts w:ascii="Sarabun Light" w:hAnsi="Sarabun Light" w:cs="Sarabun Light"/>
                <w:color w:val="auto"/>
              </w:rPr>
              <w:t>n</w:t>
            </w:r>
            <w:r w:rsidR="00C677C9" w:rsidRPr="00B82523">
              <w:rPr>
                <w:rFonts w:ascii="Sarabun Light" w:hAnsi="Sarabun Light" w:cs="Sarabun Light"/>
                <w:color w:val="auto"/>
              </w:rPr>
              <w:t xml:space="preserve"> Informationen werden an einen verfügbaren Meister übergeben. </w:t>
            </w:r>
            <w:r w:rsidRPr="00B82523">
              <w:rPr>
                <w:rFonts w:ascii="Sarabun Light" w:hAnsi="Sarabun Light" w:cs="Sarabun Light"/>
                <w:color w:val="auto"/>
              </w:rPr>
              <w:t>Der Mitarbeiter nutzt hierfür eine Branchensoftware zur Auftragsabwicklung.</w:t>
            </w:r>
          </w:p>
          <w:p w14:paraId="75F5BF10" w14:textId="0E4FD442" w:rsidR="00C253E6" w:rsidRPr="00B82523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</w:t>
            </w:r>
            <w:r w:rsidR="00C253E6" w:rsidRPr="00B82523">
              <w:rPr>
                <w:rFonts w:ascii="Sarabun Light" w:hAnsi="Sarabun Light" w:cs="Sarabun Light"/>
                <w:color w:val="auto"/>
              </w:rPr>
              <w:t>u 2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: </w:t>
            </w:r>
            <w:r w:rsidR="00C677C9" w:rsidRPr="00B82523">
              <w:rPr>
                <w:rFonts w:ascii="Sarabun Light" w:hAnsi="Sarabun Light" w:cs="Sarabun Light"/>
                <w:color w:val="auto"/>
              </w:rPr>
              <w:t>Der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Meister führt eine Besichtigung vor Ort durch und erstellt ein Aufmaß für die Angebotserstellung. Er notiert die Kundenwünsche und begutachtet die örtlichen Gegebenheiten.</w:t>
            </w:r>
          </w:p>
          <w:p w14:paraId="278EAF16" w14:textId="61827E88" w:rsidR="00C677C9" w:rsidRPr="00B82523" w:rsidRDefault="00C677C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2114F0" w:rsidRPr="00B82523">
              <w:rPr>
                <w:rFonts w:ascii="Sarabun Light" w:hAnsi="Sarabun Light" w:cs="Sarabun Light"/>
                <w:color w:val="auto"/>
              </w:rPr>
              <w:t>Zudem schlägt er dem Kunden Umsetzungslösungen und geeignete Produkte vor.</w:t>
            </w:r>
          </w:p>
          <w:p w14:paraId="2BB62E63" w14:textId="74011A9E" w:rsidR="00464ECE" w:rsidRPr="00B82523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2114F0" w:rsidRPr="00B82523">
              <w:rPr>
                <w:rFonts w:ascii="Sarabun Light" w:hAnsi="Sarabun Light" w:cs="Sarabun Light"/>
                <w:color w:val="auto"/>
              </w:rPr>
              <w:t>4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: Während der Begutachtung schätzt der Meister den Aufwand </w:t>
            </w:r>
            <w:r w:rsidR="00C677C9" w:rsidRPr="00B82523">
              <w:rPr>
                <w:rFonts w:ascii="Sarabun Light" w:hAnsi="Sarabun Light" w:cs="Sarabun Light"/>
                <w:color w:val="auto"/>
              </w:rPr>
              <w:t>ein und prüft die betrieblichen Ressourcen. Hierfür nutzt er ein Tablet.</w:t>
            </w:r>
          </w:p>
          <w:p w14:paraId="696720B9" w14:textId="1EB49B45" w:rsidR="002114F0" w:rsidRPr="00B82523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</w:t>
            </w:r>
            <w:r w:rsidR="002114F0" w:rsidRPr="00B82523">
              <w:rPr>
                <w:rFonts w:ascii="Sarabun Light" w:hAnsi="Sarabun Light" w:cs="Sarabun Light"/>
                <w:color w:val="auto"/>
              </w:rPr>
              <w:t xml:space="preserve">u </w:t>
            </w:r>
            <w:r w:rsidRPr="00B82523">
              <w:rPr>
                <w:rFonts w:ascii="Sarabun Light" w:hAnsi="Sarabun Light" w:cs="Sarabun Light"/>
                <w:color w:val="auto"/>
              </w:rPr>
              <w:t>5: Der Meister konkretisiert die Kundenwünsche und beschreibt die zu erbringenden Leistungen. Hierfür erstellt er mit</w:t>
            </w:r>
            <w:r w:rsidR="00710D70" w:rsidRPr="00B82523">
              <w:rPr>
                <w:rFonts w:ascii="Sarabun Light" w:hAnsi="Sarabun Light" w:cs="Sarabun Light"/>
                <w:color w:val="auto"/>
              </w:rPr>
              <w:t>h</w:t>
            </w:r>
            <w:r w:rsidRPr="00B82523">
              <w:rPr>
                <w:rFonts w:ascii="Sarabun Light" w:hAnsi="Sarabun Light" w:cs="Sarabun Light"/>
                <w:color w:val="auto"/>
              </w:rPr>
              <w:t>ilfe der Branchensoftware ein Leistungsverzeichnis.</w:t>
            </w:r>
          </w:p>
          <w:p w14:paraId="24962EFD" w14:textId="6C09CA08" w:rsidR="00BB0F23" w:rsidRPr="00B82523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6: Auf Grundlage des Leistungsverzeichnisses erstellt der Meister ein Angebot. Neben den Lohn- und Materialkosten werden ebenfalls die betrieblichen Gemeinkosten berücksichtigt. Zu diesem Zweck nutzt er die in der Branchensoftware </w:t>
            </w:r>
            <w:r w:rsidR="00AC170D" w:rsidRPr="00B82523">
              <w:rPr>
                <w:rFonts w:ascii="Sarabun Light" w:hAnsi="Sarabun Light" w:cs="Sarabun Light"/>
                <w:color w:val="auto"/>
              </w:rPr>
              <w:t>hinterlegten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Kennwerte und Kalkulationshilfen.</w:t>
            </w:r>
            <w:r w:rsidR="00AC170D" w:rsidRPr="00B82523">
              <w:rPr>
                <w:rFonts w:ascii="Sarabun Light" w:hAnsi="Sarabun Light" w:cs="Sarabun Light"/>
                <w:color w:val="auto"/>
              </w:rPr>
              <w:t xml:space="preserve"> Das Angebot wird per Post an den Kunden gesendet.</w:t>
            </w:r>
          </w:p>
          <w:p w14:paraId="1DA4C51B" w14:textId="1ED433A0" w:rsidR="00464ECE" w:rsidRPr="00B82523" w:rsidRDefault="00AC170D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7: Der Kunde unterschreibt das Angebot und sendet den Auftrag an den Betrieb zurück. Der zuständige Meister prüft den Auftrag</w:t>
            </w:r>
            <w:r w:rsidR="00B55344" w:rsidRPr="00B82523">
              <w:rPr>
                <w:rFonts w:ascii="Sarabun Light" w:hAnsi="Sarabun Light" w:cs="Sarabun Light"/>
                <w:color w:val="auto"/>
              </w:rPr>
              <w:t>, in dem er den vorliegenden Auftrag mit dem erstellten Angebot abgleicht.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B55344" w:rsidRPr="00B82523">
              <w:rPr>
                <w:rFonts w:ascii="Sarabun Light" w:hAnsi="Sarabun Light" w:cs="Sarabun Light"/>
                <w:color w:val="auto"/>
              </w:rPr>
              <w:t>Nach der Auft</w:t>
            </w:r>
            <w:r w:rsidR="00FA6FC0" w:rsidRPr="00B82523">
              <w:rPr>
                <w:rFonts w:ascii="Sarabun Light" w:hAnsi="Sarabun Light" w:cs="Sarabun Light"/>
                <w:color w:val="auto"/>
              </w:rPr>
              <w:t>r</w:t>
            </w:r>
            <w:r w:rsidR="00B55344" w:rsidRPr="00B82523">
              <w:rPr>
                <w:rFonts w:ascii="Sarabun Light" w:hAnsi="Sarabun Light" w:cs="Sarabun Light"/>
                <w:color w:val="auto"/>
              </w:rPr>
              <w:t>agsannahme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FA6FC0" w:rsidRPr="00B82523">
              <w:rPr>
                <w:rFonts w:ascii="Sarabun Light" w:hAnsi="Sarabun Light" w:cs="Sarabun Light"/>
                <w:color w:val="auto"/>
              </w:rPr>
              <w:t xml:space="preserve">wird </w:t>
            </w:r>
            <w:r w:rsidRPr="00B82523">
              <w:rPr>
                <w:rFonts w:ascii="Sarabun Light" w:hAnsi="Sarabun Light" w:cs="Sarabun Light"/>
                <w:color w:val="auto"/>
              </w:rPr>
              <w:t>die Auftragsplanung ein</w:t>
            </w:r>
            <w:r w:rsidR="00FA6FC0" w:rsidRPr="00B82523">
              <w:rPr>
                <w:rFonts w:ascii="Sarabun Light" w:hAnsi="Sarabun Light" w:cs="Sarabun Light"/>
                <w:color w:val="auto"/>
              </w:rPr>
              <w:t>geleitet</w:t>
            </w:r>
            <w:r w:rsidRPr="00B82523">
              <w:rPr>
                <w:rFonts w:ascii="Sarabun Light" w:hAnsi="Sarabun Light" w:cs="Sarabun Light"/>
                <w:color w:val="auto"/>
              </w:rPr>
              <w:t>.</w:t>
            </w:r>
          </w:p>
          <w:p w14:paraId="552A5EF8" w14:textId="77777777" w:rsidR="00464ECE" w:rsidRPr="00B82523" w:rsidRDefault="00464ECE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2B38DC3" w14:textId="77777777" w:rsidR="00016095" w:rsidRDefault="00016095" w:rsidP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464ECE" w14:paraId="4FEE8B16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CE065A7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46F21D9E" w14:textId="21397204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Vorschriften,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1671E40" w14:textId="77777777" w:rsidR="00464ECE" w:rsidRPr="00B82523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7C004DA5" w14:textId="7D186400" w:rsidR="00464ECE" w:rsidRPr="00B82523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32AFAF53" w14:textId="773032A3" w:rsidR="00464ECE" w:rsidRPr="00B82523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18E5CAB6" w14:textId="0007F5A7" w:rsidR="00464ECE" w:rsidRPr="00B82523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52DBA8FB" w14:textId="1604FFC9" w:rsidR="00464ECE" w:rsidRPr="00B82523" w:rsidRDefault="00464ECE" w:rsidP="00F3290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464ECE" w14:paraId="44F388AF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4794888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69A04EFB" w14:textId="620D54C1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602D75D" w14:textId="399EFD08" w:rsidR="00464ECE" w:rsidRPr="00B82523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2D3AA7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13D48042" w14:textId="6032AFA1" w:rsidR="00464ECE" w:rsidRPr="00B82523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Planung des Auftrags von einem Meister durchgeführt wird;</w:t>
            </w:r>
          </w:p>
          <w:p w14:paraId="4810BB70" w14:textId="6018FC96" w:rsidR="002D3AA7" w:rsidRPr="00B82523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Termine und Absprachen mit dem Kunden bzw. anderen Gewerken (z. B. Maler) frühzeitig und transparent erfolgen.</w:t>
            </w:r>
          </w:p>
        </w:tc>
      </w:tr>
      <w:tr w:rsidR="00464ECE" w14:paraId="6B66DF50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0FB3E24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Anforderungen des Auftraggebers</w:t>
            </w:r>
          </w:p>
          <w:p w14:paraId="2DC6ABC6" w14:textId="5C35A4AC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sz w:val="20"/>
                <w:szCs w:val="20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39B89350" w14:textId="235DDD05" w:rsidR="00464ECE" w:rsidRPr="00B82523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2D3AA7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13BD27CD" w14:textId="3943F53E" w:rsidR="00464ECE" w:rsidRPr="00B8252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eine vollständige Dokumentation der zu erbringenden Leistungen erstellt wird;</w:t>
            </w:r>
          </w:p>
          <w:p w14:paraId="2F2CF95B" w14:textId="25FA2B7C" w:rsidR="009C738E" w:rsidRPr="00B8252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vereinbarten Termine eingehalten werden.</w:t>
            </w:r>
          </w:p>
        </w:tc>
      </w:tr>
      <w:tr w:rsidR="004F3633" w14:paraId="52D5B28C" w14:textId="77777777" w:rsidTr="00D3120C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491F64C" w14:textId="77777777" w:rsidR="004F3633" w:rsidRPr="00B82523" w:rsidRDefault="004F3633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D3120C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4EA2B3B9" w14:textId="77777777" w:rsidR="004F3633" w:rsidRPr="00B82523" w:rsidRDefault="004F3633" w:rsidP="003C6E8B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65B0D8E" wp14:editId="0C86CB89">
                      <wp:extent cx="2340000" cy="360000"/>
                      <wp:effectExtent l="19050" t="0" r="22225" b="21590"/>
                      <wp:docPr id="36" name="Chevro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97C8C" w14:textId="1D8B1697" w:rsidR="003C6E8B" w:rsidRPr="00B82523" w:rsidRDefault="00796089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5B0D8E" id="Chevron 36" o:spid="_x0000_s1028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BX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J1JBl/LKGYv+ADKGbMO/kTUWvfit8eBBII0WNQmsi3NOhDTQ5&#10;h17irAT8/db3aE+dTlrOGhrRnPtfW4GKM/Pd0gx8Hc9mcabTZXb+eUIXPNWsTzV2W18BddKYFpKT&#10;SYz2wRxEjVA/0zZZxaikElZSbOrbgIfLVehWB+0jqVarZEZz7ES4tY9ORvDIc2zpp/ZZoOtbP9DQ&#10;3MFhnMXiRft3ttHTwmobQFdpNo689i9AOyC1Ur+v4pI5vSer41Zd/gE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MzMcFe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23297C8C" w14:textId="1D8B1697" w:rsidR="003C6E8B" w:rsidRPr="00B82523" w:rsidRDefault="00796089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4459E3F1" w14:textId="77777777" w:rsidTr="00D3120C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5D2665B" w14:textId="3E36B6C6" w:rsidR="00464ECE" w:rsidRPr="00B82523" w:rsidRDefault="00464ECE" w:rsidP="00591C18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13111024" w14:textId="4FFB5641" w:rsidR="00464ECE" w:rsidRPr="00B82523" w:rsidRDefault="00591C18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Ausführungsplanung vornehmen</w:t>
            </w:r>
          </w:p>
          <w:p w14:paraId="2503D886" w14:textId="2AC20415" w:rsidR="00464ECE" w:rsidRPr="00B82523" w:rsidRDefault="000C308C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Mit anderen Gewerken abstimmen</w:t>
            </w:r>
          </w:p>
          <w:p w14:paraId="0D862BBF" w14:textId="77777777" w:rsidR="003B7527" w:rsidRPr="00B82523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3. Zeit- und Arbeitsplan erstellen</w:t>
            </w:r>
          </w:p>
          <w:p w14:paraId="1F9645ED" w14:textId="11588F82" w:rsidR="00464ECE" w:rsidRPr="00B82523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Betriebliche Ressourcen planen</w:t>
            </w:r>
          </w:p>
          <w:p w14:paraId="61304DDC" w14:textId="478E5C93" w:rsidR="00464ECE" w:rsidRPr="008A3AEA" w:rsidRDefault="003B7527" w:rsidP="00464ECE">
            <w:pPr>
              <w:pStyle w:val="Handlungsschritte"/>
            </w:pPr>
            <w:r w:rsidRPr="00B82523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. Arbeitsgegenstände, Werkzeuge und Hilfsmittel beschaffen und zusammenstellen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5EC6CBEA" w14:textId="77777777" w:rsidR="00464ECE" w:rsidRPr="00B8252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B89BBC2" w14:textId="31E537BB" w:rsidR="00464ECE" w:rsidRPr="00B82523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</w:t>
            </w:r>
            <w:r w:rsidR="00591C18" w:rsidRPr="00B82523">
              <w:rPr>
                <w:rFonts w:ascii="Sarabun Light" w:hAnsi="Sarabun Light" w:cs="Sarabun Light"/>
                <w:color w:val="auto"/>
              </w:rPr>
              <w:t xml:space="preserve">u 1: Der Meister erstellt einen Grundriss des Raumes und zeichnet 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die elektrischen Betriebsmittel ein (Installationsplan). Zudem aktualisiert er den Verteilungsplan. </w:t>
            </w:r>
          </w:p>
          <w:p w14:paraId="3DF4BC98" w14:textId="24215561" w:rsidR="00464ECE" w:rsidRPr="00B82523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2: Er klärt telefonisch mit dem Kunden, wann die Malerarbeiten </w:t>
            </w:r>
            <w:proofErr w:type="gramStart"/>
            <w:r w:rsidRPr="00B82523">
              <w:rPr>
                <w:rFonts w:ascii="Sarabun Light" w:hAnsi="Sarabun Light" w:cs="Sarabun Light"/>
                <w:color w:val="auto"/>
              </w:rPr>
              <w:t>durchgeführt werden sollen</w:t>
            </w:r>
            <w:proofErr w:type="gramEnd"/>
            <w:r w:rsidRPr="00B82523">
              <w:rPr>
                <w:rFonts w:ascii="Sarabun Light" w:hAnsi="Sarabun Light" w:cs="Sarabun Light"/>
                <w:color w:val="auto"/>
              </w:rPr>
              <w:t xml:space="preserve"> und vereinbart die Termine für die Installationsarbeiten innerhalb des vorgegebenen Zeitrahmens.</w:t>
            </w:r>
          </w:p>
          <w:p w14:paraId="2DD5347E" w14:textId="1643312B" w:rsidR="003B7527" w:rsidRPr="00B82523" w:rsidRDefault="003B75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3: Auf Grundlage des Gesprächs erstellt er einen Zeit- und Arbeitsplan.</w:t>
            </w:r>
          </w:p>
          <w:p w14:paraId="70F3F91E" w14:textId="6ABC2262" w:rsidR="00464ECE" w:rsidRPr="00B82523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</w:t>
            </w:r>
            <w:r w:rsidR="000C308C" w:rsidRPr="00B82523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3B7527" w:rsidRPr="00B82523">
              <w:rPr>
                <w:rFonts w:ascii="Sarabun Light" w:hAnsi="Sarabun Light" w:cs="Sarabun Light"/>
                <w:color w:val="auto"/>
              </w:rPr>
              <w:t>4</w:t>
            </w:r>
            <w:r w:rsidR="000C308C" w:rsidRPr="00B82523">
              <w:rPr>
                <w:rFonts w:ascii="Sarabun Light" w:hAnsi="Sarabun Light" w:cs="Sarabun Light"/>
                <w:color w:val="auto"/>
              </w:rPr>
              <w:t xml:space="preserve">: </w:t>
            </w:r>
            <w:r w:rsidRPr="00B82523">
              <w:rPr>
                <w:rFonts w:ascii="Sarabun Light" w:hAnsi="Sarabun Light" w:cs="Sarabun Light"/>
                <w:color w:val="auto"/>
              </w:rPr>
              <w:t>Der Meister weist den Auftrag einem Techniker zu und aktualisiert den Personalplan. Er übergibt dem Techniker alle relevanten Auftragsunterlagen.</w:t>
            </w:r>
          </w:p>
          <w:p w14:paraId="3EFDDC86" w14:textId="20138060" w:rsidR="004764E0" w:rsidRPr="00B82523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3B7527" w:rsidRPr="00B82523">
              <w:rPr>
                <w:rFonts w:ascii="Sarabun Light" w:hAnsi="Sarabun Light" w:cs="Sarabun Light"/>
                <w:color w:val="auto"/>
              </w:rPr>
              <w:t>5</w:t>
            </w:r>
            <w:r w:rsidRPr="00B82523">
              <w:rPr>
                <w:rFonts w:ascii="Sarabun Light" w:hAnsi="Sarabun Light" w:cs="Sarabun Light"/>
                <w:color w:val="auto"/>
              </w:rPr>
              <w:t>: Der Techniker stellt im Lager alle benötigten Materialien und Werkzeuge zusammen. Gegebenenfalls leitet er eine Materialnachbestellung ein.</w:t>
            </w:r>
          </w:p>
          <w:p w14:paraId="4C2DC97F" w14:textId="77777777" w:rsidR="00464ECE" w:rsidRPr="00B8252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397DF30" w14:textId="77777777" w:rsidR="00464ECE" w:rsidRPr="00B8252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78A7489" w14:textId="77777777" w:rsidR="004F3633" w:rsidRDefault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464ECE" w14:paraId="17F51A7E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849D178" w14:textId="77777777" w:rsidR="00464ECE" w:rsidRPr="00CA557E" w:rsidRDefault="00464ECE" w:rsidP="00464ECE">
            <w:pPr>
              <w:pStyle w:val="BodyText"/>
              <w:spacing w:before="120"/>
              <w:jc w:val="left"/>
              <w:rPr>
                <w:rFonts w:ascii="Sarabun Light" w:hAnsi="Sarabun Light" w:cs="Sarabun Light"/>
                <w:color w:val="auto"/>
              </w:rPr>
            </w:pPr>
            <w:r w:rsidRPr="00CA557E">
              <w:rPr>
                <w:rFonts w:ascii="Sarabun Light" w:hAnsi="Sarabun Light" w:cs="Sarabun Light"/>
                <w:color w:val="auto"/>
              </w:rPr>
              <w:lastRenderedPageBreak/>
              <w:t>Rechtliche Vorgaben</w:t>
            </w:r>
          </w:p>
          <w:p w14:paraId="582EF86C" w14:textId="30F7BCB4" w:rsidR="00464ECE" w:rsidRPr="00CA557E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</w:rPr>
            </w:pPr>
            <w:r w:rsidRPr="00CA557E">
              <w:rPr>
                <w:rFonts w:ascii="Sarabun Light" w:hAnsi="Sarabun Light" w:cs="Sarabun Light"/>
                <w:color w:val="auto"/>
              </w:rPr>
              <w:t>Gesetze, Normen, Verordnungen, 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10A1A54B" w14:textId="77777777" w:rsidR="00F32900" w:rsidRPr="00B82523" w:rsidRDefault="00F32900" w:rsidP="00F3290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244EF7FA" w14:textId="77777777" w:rsidR="00F32900" w:rsidRPr="00B82523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048C0179" w14:textId="77777777" w:rsidR="00F32900" w:rsidRPr="00B82523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0A2135A9" w14:textId="77777777" w:rsidR="00F32900" w:rsidRPr="00B82523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45F38D92" w14:textId="7DD349A8" w:rsidR="000D306C" w:rsidRPr="00B82523" w:rsidRDefault="000D306C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Unfallverhütungsvorschriften (DGUV-Vorschriften)</w:t>
            </w:r>
          </w:p>
          <w:p w14:paraId="2DBDB1EF" w14:textId="77777777" w:rsidR="002E7D0C" w:rsidRPr="00B82523" w:rsidRDefault="002E7D0C" w:rsidP="002E7D0C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3C42CBE" w14:textId="209D0435" w:rsidR="00F32900" w:rsidRPr="00B82523" w:rsidRDefault="00F32900" w:rsidP="00F32900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464ECE" w14:paraId="288A0786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5182364" w14:textId="77777777" w:rsidR="00464ECE" w:rsidRPr="00CA557E" w:rsidRDefault="00464ECE" w:rsidP="00464ECE">
            <w:pPr>
              <w:pStyle w:val="BodyText"/>
              <w:spacing w:before="120"/>
              <w:jc w:val="left"/>
              <w:rPr>
                <w:rFonts w:ascii="Sarabun Light" w:hAnsi="Sarabun Light" w:cs="Sarabun Light"/>
                <w:color w:val="auto"/>
              </w:rPr>
            </w:pPr>
            <w:r w:rsidRPr="00CA557E">
              <w:rPr>
                <w:rFonts w:ascii="Sarabun Light" w:hAnsi="Sarabun Light" w:cs="Sarabun Light"/>
                <w:color w:val="auto"/>
              </w:rPr>
              <w:t>Betriebliche Rahmenbedingungen und Festlegungen</w:t>
            </w:r>
          </w:p>
          <w:p w14:paraId="4E487FD2" w14:textId="79365998" w:rsidR="00464ECE" w:rsidRPr="00CA557E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</w:rPr>
            </w:pPr>
            <w:r w:rsidRPr="00CA557E">
              <w:rPr>
                <w:rFonts w:ascii="Sarabun Light" w:hAnsi="Sarabun Light" w:cs="Sarabun Light"/>
                <w:color w:val="auto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E5C702F" w14:textId="62F4DCBC" w:rsidR="00464ECE" w:rsidRPr="00B82523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2D3AA7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4F206330" w14:textId="24AA4CED" w:rsidR="00464ECE" w:rsidRPr="00B82523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Durchführung des Auftrags von einem Gesellen durchgeführt wird.</w:t>
            </w:r>
          </w:p>
        </w:tc>
      </w:tr>
      <w:tr w:rsidR="00464ECE" w14:paraId="5642829F" w14:textId="77777777" w:rsidTr="00D3120C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0383FDA4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</w:rPr>
            </w:pPr>
            <w:r w:rsidRPr="00B82523">
              <w:rPr>
                <w:rFonts w:ascii="Reef" w:hAnsi="Reef" w:cs="Reef"/>
                <w:color w:val="auto"/>
              </w:rPr>
              <w:t>Anforderungen des Auftraggebers</w:t>
            </w:r>
          </w:p>
          <w:p w14:paraId="4B18B5F7" w14:textId="20A8B712" w:rsidR="00464ECE" w:rsidRPr="00B8252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0E09AD2F" w14:textId="617AD16B" w:rsidR="00464ECE" w:rsidRPr="00B82523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2235D5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49BEB902" w14:textId="30038A75" w:rsidR="00464ECE" w:rsidRPr="00B8252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vertraglich vereinbarten Anforderungen an die Leistungserbringung erfüllt werden;</w:t>
            </w:r>
          </w:p>
          <w:p w14:paraId="6BD7F0EC" w14:textId="580621A0" w:rsidR="009C738E" w:rsidRPr="00B8252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Baustelle aufgeräumt und sauber hinterlassen wird;</w:t>
            </w:r>
          </w:p>
        </w:tc>
      </w:tr>
      <w:tr w:rsidR="004F3633" w14:paraId="4F2A32AB" w14:textId="77777777" w:rsidTr="004E0402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5099F563" w14:textId="77777777" w:rsidR="004F3633" w:rsidRPr="00B82523" w:rsidRDefault="004F3633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</w:rPr>
            </w:pPr>
            <w:r w:rsidRPr="004E0402">
              <w:rPr>
                <w:rFonts w:ascii="Reef" w:hAnsi="Reef" w:cs="Reef"/>
                <w:color w:val="056336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3D67B8D2" w14:textId="77777777" w:rsidR="004F3633" w:rsidRDefault="004F3633" w:rsidP="003C6E8B">
            <w:pPr>
              <w:pStyle w:val="BodyText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B12F7BD" wp14:editId="64333195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6F0FC" w14:textId="6F79F722" w:rsidR="003C6E8B" w:rsidRPr="004E0402" w:rsidRDefault="00796089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040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Auftragsd</w:t>
                                  </w:r>
                                  <w:r w:rsidR="003C6E8B" w:rsidRPr="004E040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12F7BD" id="Chevron 38" o:spid="_x0000_s1029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" adj="19938" fillcolor="#056336" strokecolor="#056336" strokeweight="2pt">
                      <v:textbox>
                        <w:txbxContent>
                          <w:p w14:paraId="3AF6F0FC" w14:textId="6F79F722" w:rsidR="003C6E8B" w:rsidRPr="004E0402" w:rsidRDefault="00796089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040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Auftragsd</w:t>
                            </w:r>
                            <w:r w:rsidR="003C6E8B" w:rsidRPr="004E040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E0402" w14:paraId="412CEF72" w14:textId="77777777" w:rsidTr="00D3120C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1CE7219" w14:textId="77777777" w:rsidR="004E0402" w:rsidRPr="00B82523" w:rsidRDefault="004E0402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67FBC7CD" w14:textId="77777777" w:rsidR="004E0402" w:rsidRPr="00B82523" w:rsidRDefault="004E0402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464ECE" w14:paraId="15169122" w14:textId="77777777" w:rsidTr="00D3120C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C24CDCF" w14:textId="77777777" w:rsidR="00464ECE" w:rsidRPr="00B8252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Ablauf</w:t>
            </w:r>
          </w:p>
          <w:p w14:paraId="4E042552" w14:textId="073B996B" w:rsidR="00464ECE" w:rsidRPr="00B82523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1. Arbeitsgegenstände, Werkzeuge und Hilfsmittel zum Einsatzort transportieren</w:t>
            </w:r>
          </w:p>
          <w:p w14:paraId="278E8714" w14:textId="3E8EB4BE" w:rsidR="00464ECE" w:rsidRPr="00B82523" w:rsidRDefault="00E7563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 xml:space="preserve">. Arbeiten fachgerecht u. Berücksichtigung rechtlicher 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 xml:space="preserve">und betrieblicher 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Vorgaben durchführen</w:t>
            </w:r>
          </w:p>
          <w:p w14:paraId="21E0D259" w14:textId="7DE10391" w:rsidR="00464ECE" w:rsidRPr="00B82523" w:rsidRDefault="00E7563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3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 xml:space="preserve">. Fachgerechte Ausführung der Arbeiten 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 xml:space="preserve">unter Berücksichtigung rechtlicher und betrieblicher Vorgaben </w:t>
            </w:r>
            <w:r w:rsidR="00464ECE" w:rsidRPr="00B82523">
              <w:rPr>
                <w:rFonts w:ascii="Sarabun Light" w:hAnsi="Sarabun Light" w:cs="Sarabun Light"/>
                <w:color w:val="auto"/>
              </w:rPr>
              <w:t>kontrollieren</w:t>
            </w:r>
            <w:r w:rsidR="00261A4C" w:rsidRPr="00B82523">
              <w:rPr>
                <w:rFonts w:ascii="Sarabun Light" w:hAnsi="Sarabun Light" w:cs="Sarabun Light"/>
                <w:color w:val="auto"/>
              </w:rPr>
              <w:t xml:space="preserve"> und protokollieren</w:t>
            </w:r>
          </w:p>
          <w:p w14:paraId="3C52CFA1" w14:textId="73A31A81" w:rsidR="000C5FBF" w:rsidRPr="00B82523" w:rsidRDefault="000C5FBF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4. Aufmaß durchführen</w:t>
            </w:r>
          </w:p>
          <w:p w14:paraId="48F27021" w14:textId="3B38A02F" w:rsidR="00B86C27" w:rsidRPr="008A3AEA" w:rsidRDefault="00F103AF" w:rsidP="00464ECE">
            <w:pPr>
              <w:pStyle w:val="Textfeld-blau"/>
              <w:jc w:val="left"/>
            </w:pPr>
            <w:r w:rsidRPr="00B82523">
              <w:rPr>
                <w:rFonts w:ascii="Sarabun Light" w:hAnsi="Sarabun Light" w:cs="Sarabun Light"/>
                <w:color w:val="auto"/>
              </w:rPr>
              <w:t>5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>. Einsatzort übergabegerecht (wieder)herstellen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47F05A47" w14:textId="46BD2D0E" w:rsidR="00464ECE" w:rsidRPr="00B82523" w:rsidRDefault="00E7563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1: Der Techniker rüstet den Firmenwagen mit den bereits für den Auftrag zusammengestellten Geräten, Werkzeugen und Materialien aus und fährt zum Einsatzort. Am Einsatzort angekommen, wird die Baustelle eingerichtet.</w:t>
            </w:r>
          </w:p>
          <w:p w14:paraId="627639DE" w14:textId="0C7D808C" w:rsidR="00E75637" w:rsidRPr="00B82523" w:rsidRDefault="00E7563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2: Der Techniker führt die Elektroinstallation unter Beachtung des Installations- und Verteilplans durch. Die Arbeiten beinhalten folgende Teilschritte:</w:t>
            </w:r>
          </w:p>
          <w:p w14:paraId="45B936CD" w14:textId="7073BF4D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Freischalten der betroffenen Stromkreise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(Leitungsschutzschalter)</w:t>
            </w:r>
          </w:p>
          <w:p w14:paraId="53523DFA" w14:textId="56995EE1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Anzeichnen der </w:t>
            </w:r>
            <w:proofErr w:type="spellStart"/>
            <w:r w:rsidRPr="00B82523">
              <w:rPr>
                <w:rFonts w:ascii="Sarabun Light" w:hAnsi="Sarabun Light" w:cs="Sarabun Light"/>
                <w:color w:val="auto"/>
              </w:rPr>
              <w:t>Verlegewege</w:t>
            </w:r>
            <w:proofErr w:type="spellEnd"/>
            <w:r w:rsidRPr="00B82523">
              <w:rPr>
                <w:rFonts w:ascii="Sarabun Light" w:hAnsi="Sarabun Light" w:cs="Sarabun Light"/>
                <w:color w:val="auto"/>
              </w:rPr>
              <w:t xml:space="preserve"> und Positionen der Betriebsmittel</w:t>
            </w:r>
          </w:p>
          <w:p w14:paraId="54D9D0D4" w14:textId="6F115BAC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Durchführung von Fräs- und Stemmarbeiten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(Mauernutfräse, Dosensenker)</w:t>
            </w:r>
          </w:p>
          <w:p w14:paraId="6DA96A80" w14:textId="73F84840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Montieren der Verlegesysteme und einsetzen der Schalterdosen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(Installationsrohr, Brüstungskanal)</w:t>
            </w:r>
          </w:p>
          <w:p w14:paraId="4A493761" w14:textId="1A561F4D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Verlegen der Leitungen und Kabel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(NYM, Cat. 7 Netzwerkkabel)</w:t>
            </w:r>
          </w:p>
          <w:p w14:paraId="0ECB49F7" w14:textId="3AB4D69A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Verdrahten der elektrischen Betriebsmittel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(Netzwerkdosen, Steckdosen, Schalter, Leuchten)</w:t>
            </w:r>
          </w:p>
          <w:p w14:paraId="0F23717A" w14:textId="46999DFF" w:rsidR="00E75637" w:rsidRPr="00B82523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Durchführung der En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>d</w:t>
            </w:r>
            <w:r w:rsidRPr="00B82523">
              <w:rPr>
                <w:rFonts w:ascii="Sarabun Light" w:hAnsi="Sarabun Light" w:cs="Sarabun Light"/>
                <w:color w:val="auto"/>
              </w:rPr>
              <w:t>montage</w:t>
            </w:r>
            <w:r w:rsidR="009500E3" w:rsidRPr="00B82523">
              <w:rPr>
                <w:rFonts w:ascii="Sarabun Light" w:hAnsi="Sarabun Light" w:cs="Sarabun Light"/>
                <w:color w:val="auto"/>
              </w:rPr>
              <w:t xml:space="preserve"> (Steckdosen- und Schalterabdeckungen)</w:t>
            </w:r>
          </w:p>
          <w:p w14:paraId="0E4F277E" w14:textId="5AF27509" w:rsidR="009500E3" w:rsidRPr="00B82523" w:rsidRDefault="008E29B7" w:rsidP="009500E3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3: Der Techniker kontrolliert </w:t>
            </w:r>
            <w:r w:rsidR="00261A4C" w:rsidRPr="00B82523">
              <w:rPr>
                <w:rFonts w:ascii="Sarabun Light" w:hAnsi="Sarabun Light" w:cs="Sarabun Light"/>
                <w:color w:val="auto"/>
              </w:rPr>
              <w:t xml:space="preserve">und protokolliert </w:t>
            </w:r>
            <w:r w:rsidRPr="00B82523">
              <w:rPr>
                <w:rFonts w:ascii="Sarabun Light" w:hAnsi="Sarabun Light" w:cs="Sarabun Light"/>
                <w:color w:val="auto"/>
              </w:rPr>
              <w:t>anschließend die durchgeführten Arbeiten:</w:t>
            </w:r>
          </w:p>
          <w:p w14:paraId="04EB95F3" w14:textId="0F38A3CC" w:rsidR="008E29B7" w:rsidRPr="00B82523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Die elektrische Anlage wird einer Sichtprüfung unterzogen. Dabei achtet der Techniker darauf, ob der Berührungsschutz gegeben ist (z. B. sind alle Abdeckungen vorhanden)</w:t>
            </w:r>
          </w:p>
          <w:p w14:paraId="0AF09265" w14:textId="4E16E8F6" w:rsidR="000C5FBF" w:rsidRPr="00B82523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Anschließend wird ein Funktionstest der Anlage durchgeführt.</w:t>
            </w:r>
          </w:p>
          <w:p w14:paraId="5FF401AD" w14:textId="533CC531" w:rsidR="000C5FBF" w:rsidRPr="00B82523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Techniker erfasst mit einem Messgerät alle relevanten elektrischen Kenngrößen und dokumentiert diese in einem Prüfprotokoll. Dabei kontrolliert er, ob auch alle Grenzwerte eingehalten werden.</w:t>
            </w:r>
          </w:p>
          <w:p w14:paraId="5D65CC3B" w14:textId="2B5F5787" w:rsidR="000C5FBF" w:rsidRPr="00B82523" w:rsidRDefault="000C5FBF" w:rsidP="000C5F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4: Der Techniker dokumentiert den Material- und Stundeneinsatz sowie die durchgeführten Arbeiten (Aufmaß, Stundenzettel). Anschließend wird der Stundenzettel vom Kunden nach </w:t>
            </w:r>
            <w:r w:rsidR="00F103AF" w:rsidRPr="00B82523">
              <w:rPr>
                <w:rFonts w:ascii="Sarabun Light" w:hAnsi="Sarabun Light" w:cs="Sarabun Light"/>
                <w:color w:val="auto"/>
              </w:rPr>
              <w:t>der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Kenntnisnahme unterschrieben.</w:t>
            </w:r>
          </w:p>
          <w:p w14:paraId="3BB475C3" w14:textId="676EC04D" w:rsidR="00464ECE" w:rsidRPr="00B82523" w:rsidRDefault="00F103AF" w:rsidP="00636AE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5: Der Techniker säubert die Baustelle und meldet sich beim Kunden ab.</w:t>
            </w:r>
          </w:p>
        </w:tc>
      </w:tr>
    </w:tbl>
    <w:p w14:paraId="1DCA9048" w14:textId="77777777" w:rsidR="004F3633" w:rsidRDefault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B86C27" w14:paraId="43BBB574" w14:textId="77777777" w:rsidTr="004E0402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468DF10" w14:textId="77777777" w:rsidR="00B86C27" w:rsidRPr="00B82523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5345671B" w14:textId="39E00515" w:rsidR="00B86C27" w:rsidRPr="00B82523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 xml:space="preserve">Gesetze, Normen, Verordnungen, </w:t>
            </w: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br/>
              <w:t>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891475C" w14:textId="77777777" w:rsidR="00B86C27" w:rsidRPr="00B82523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1F341B68" w14:textId="77777777" w:rsidR="0085549A" w:rsidRPr="00B82523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Bürgerliches Gesetzbuch (z. B. Werkvertragsrecht: BGB §§ 631 bis 651)</w:t>
            </w:r>
          </w:p>
          <w:p w14:paraId="2D0C34E2" w14:textId="2802E02A" w:rsidR="0085549A" w:rsidRPr="00B82523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6D6AB833" w14:textId="32295E89" w:rsidR="00823311" w:rsidRPr="00B82523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781C77B8" w14:textId="55F0514C" w:rsidR="00823311" w:rsidRPr="00B82523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115E658E" w14:textId="77777777" w:rsidR="00823311" w:rsidRPr="00B82523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8691E4A" w14:textId="1E2C292B" w:rsidR="00B86C27" w:rsidRPr="00B82523" w:rsidRDefault="00B86C27" w:rsidP="0085549A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86C27" w14:paraId="6F7EFE38" w14:textId="77777777" w:rsidTr="004E0402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789E3CF" w14:textId="77777777" w:rsidR="00B86C27" w:rsidRPr="00B82523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0BE11AC" w14:textId="4B71CB1D" w:rsidR="00B86C27" w:rsidRPr="00B82523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6B8DB2F" w14:textId="11D321EE" w:rsidR="00B86C27" w:rsidRPr="00B82523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85549A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5DCD77D0" w14:textId="77777777" w:rsidR="00B86C27" w:rsidRPr="00B82523" w:rsidRDefault="0085549A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 eine Nachkalkulation durchgeführt wird.</w:t>
            </w:r>
          </w:p>
          <w:p w14:paraId="314998FD" w14:textId="28C01986" w:rsidR="004377A0" w:rsidRPr="00B82523" w:rsidRDefault="004377A0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Rechnungsbetrag innerhalb von 14 Tagen ohne Skonto zu zahlen ist.</w:t>
            </w:r>
          </w:p>
        </w:tc>
      </w:tr>
      <w:tr w:rsidR="00B86C27" w14:paraId="2BC16824" w14:textId="77777777" w:rsidTr="004E0402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2BE4288E" w14:textId="049C2B8E" w:rsidR="00B86C27" w:rsidRPr="00B82523" w:rsidRDefault="00B86C27" w:rsidP="00B82523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B82523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6BB89D17" w14:textId="44487CAF" w:rsidR="00B86C27" w:rsidRPr="00B82523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B82523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46F5CFD" w14:textId="5A74EAA7" w:rsidR="00B86C27" w:rsidRPr="00B82523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FD4283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...</w:t>
            </w:r>
          </w:p>
          <w:p w14:paraId="325E0584" w14:textId="5DE274C2" w:rsidR="009C738E" w:rsidRPr="00B82523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eine Übergabe der vollständigen Dokumentation erfolgt;</w:t>
            </w:r>
          </w:p>
          <w:p w14:paraId="4A1BE8DE" w14:textId="30B1DC52" w:rsidR="00B86C27" w:rsidRPr="00B82523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er eine ordnungsgemäße Rechnung nach Angebot bekommt;</w:t>
            </w:r>
          </w:p>
        </w:tc>
      </w:tr>
      <w:tr w:rsidR="004F3633" w14:paraId="250CC4F0" w14:textId="77777777" w:rsidTr="004E0402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35C4EF3E" w14:textId="77777777" w:rsidR="004F3633" w:rsidRPr="00B82523" w:rsidRDefault="004F3633" w:rsidP="00B86C27">
            <w:pPr>
              <w:pStyle w:val="BodyText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4E0402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5F1ADFE9" w14:textId="77777777" w:rsidR="004F3633" w:rsidRDefault="004F3633" w:rsidP="003C6E8B">
            <w:pPr>
              <w:pStyle w:val="BodyText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A6155CC" wp14:editId="0D3E2FE2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BB3D6" w14:textId="16C9E285" w:rsidR="003C6E8B" w:rsidRPr="00B82523" w:rsidRDefault="003C6E8B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796089"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 w:rsidRPr="00B8252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55CC" id="Chevron 39" o:spid="_x0000_s1030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PNgw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" adj="19938" fillcolor="#056336" strokecolor="#056336" strokeweight="2pt">
                      <v:textbox>
                        <w:txbxContent>
                          <w:p w14:paraId="2BFBB3D6" w14:textId="16C9E285" w:rsidR="003C6E8B" w:rsidRPr="00B82523" w:rsidRDefault="003C6E8B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796089"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 w:rsidRPr="00B8252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86C27" w14:paraId="51EEA3C5" w14:textId="77777777" w:rsidTr="004E0402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3E21CB8" w14:textId="77777777" w:rsidR="00B86C27" w:rsidRPr="00B82523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B82523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56575A34" w14:textId="00E5DF99" w:rsidR="00B86C27" w:rsidRPr="00B82523" w:rsidRDefault="00B86C27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1. Dokumentationen prüfen und vervollständigen</w:t>
            </w:r>
          </w:p>
          <w:p w14:paraId="6FAC19BE" w14:textId="5FD72165" w:rsidR="00B86C27" w:rsidRPr="00B82523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2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>. Abnahmeprotokoll vom Kunden gegenzeichnen lassen (H)</w:t>
            </w:r>
          </w:p>
          <w:p w14:paraId="1B8F388C" w14:textId="52CACF05" w:rsidR="004377A0" w:rsidRPr="00B82523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3. Übergabe durchführen und Kunden einweisen</w:t>
            </w:r>
          </w:p>
          <w:p w14:paraId="50C12236" w14:textId="71A8E62B" w:rsidR="00B86C27" w:rsidRPr="00B82523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4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 xml:space="preserve">. Rechnung erstellen und zuleiten </w:t>
            </w:r>
          </w:p>
          <w:p w14:paraId="1C4A416B" w14:textId="7CEC4C0C" w:rsidR="00B86C27" w:rsidRPr="00B82523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5</w:t>
            </w:r>
            <w:r w:rsidR="00B86C27" w:rsidRPr="00B82523">
              <w:rPr>
                <w:rFonts w:ascii="Sarabun Light" w:hAnsi="Sarabun Light" w:cs="Sarabun Light"/>
                <w:color w:val="auto"/>
              </w:rPr>
              <w:t>. Zahlungseingang überprüfen</w:t>
            </w:r>
          </w:p>
          <w:p w14:paraId="44068B9A" w14:textId="77777777" w:rsidR="00B86C27" w:rsidRPr="00B82523" w:rsidRDefault="00B86C27" w:rsidP="00577D06">
            <w:pPr>
              <w:pStyle w:val="Handlungsschritte"/>
              <w:rPr>
                <w:color w:val="auto"/>
              </w:rPr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p w14:paraId="5603CCF0" w14:textId="7B5B5FE1" w:rsidR="00B86C27" w:rsidRPr="00B82523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1: Der Geselle übergibt die Dokumentation der durchgeführten Arbeiten (Stunden- und Materialeinsatz, Aufmaß, Berichte, Protokolle) an den Meister. Dieser prüft die Dokumente und vervollständigt diese im Anschluss. </w:t>
            </w:r>
          </w:p>
          <w:p w14:paraId="64A9ED03" w14:textId="77777777" w:rsidR="004377A0" w:rsidRPr="00B82523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2: Der Meister führt</w:t>
            </w:r>
            <w:r w:rsidR="004377A0" w:rsidRPr="00B82523">
              <w:rPr>
                <w:rFonts w:ascii="Sarabun Light" w:hAnsi="Sarabun Light" w:cs="Sarabun Light"/>
                <w:color w:val="auto"/>
              </w:rPr>
              <w:t xml:space="preserve"> zusammen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mit dem Kunden eine Abnahme der erstellten Elektroinstallation durch. Zu diesem Zweck wird ein Abnahmeprotokoll erstellt</w:t>
            </w:r>
            <w:r w:rsidR="004377A0" w:rsidRPr="00B82523">
              <w:rPr>
                <w:rFonts w:ascii="Sarabun Light" w:hAnsi="Sarabun Light" w:cs="Sarabun Light"/>
                <w:color w:val="auto"/>
              </w:rPr>
              <w:t>,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 das abschließend von Kunden unterschrieben wird. </w:t>
            </w:r>
          </w:p>
          <w:p w14:paraId="730DD161" w14:textId="24A7C204" w:rsidR="00730DDF" w:rsidRPr="00B82523" w:rsidRDefault="004377A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Nach der Abnahme </w:t>
            </w:r>
            <w:r w:rsidRPr="00B82523">
              <w:rPr>
                <w:rFonts w:ascii="Sarabun Light" w:hAnsi="Sarabun Light" w:cs="Sarabun Light"/>
                <w:color w:val="auto"/>
              </w:rPr>
              <w:t>erfolgt die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Ü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bergabe der </w:t>
            </w:r>
            <w:r w:rsidRPr="00B82523">
              <w:rPr>
                <w:rFonts w:ascii="Sarabun Light" w:hAnsi="Sarabun Light" w:cs="Sarabun Light"/>
                <w:color w:val="auto"/>
              </w:rPr>
              <w:t xml:space="preserve">Elektroinstallation und 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>Dokumentation an den Kunden</w:t>
            </w:r>
            <w:r w:rsidRPr="00B82523">
              <w:rPr>
                <w:rFonts w:ascii="Sarabun Light" w:hAnsi="Sarabun Light" w:cs="Sarabun Light"/>
                <w:color w:val="auto"/>
              </w:rPr>
              <w:t>. Anschließend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B82523">
              <w:rPr>
                <w:rFonts w:ascii="Sarabun Light" w:hAnsi="Sarabun Light" w:cs="Sarabun Light"/>
                <w:color w:val="auto"/>
              </w:rPr>
              <w:t>gibt der Meister eine Fertigmeldung an das Büro ab.</w:t>
            </w:r>
          </w:p>
          <w:p w14:paraId="0495FA8A" w14:textId="580F1F42" w:rsidR="00730DDF" w:rsidRPr="00B82523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4377A0" w:rsidRPr="00B82523">
              <w:rPr>
                <w:rFonts w:ascii="Sarabun Light" w:hAnsi="Sarabun Light" w:cs="Sarabun Light"/>
                <w:color w:val="auto"/>
              </w:rPr>
              <w:t>4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 xml:space="preserve">: Die Bürokraft generiert </w:t>
            </w:r>
            <w:r w:rsidR="004377A0" w:rsidRPr="00B82523">
              <w:rPr>
                <w:rFonts w:ascii="Sarabun Light" w:hAnsi="Sarabun Light" w:cs="Sarabun Light"/>
                <w:color w:val="auto"/>
              </w:rPr>
              <w:t xml:space="preserve">mit Hilfe der Branchensoftware </w:t>
            </w:r>
            <w:r w:rsidR="00730DDF" w:rsidRPr="00B82523">
              <w:rPr>
                <w:rFonts w:ascii="Sarabun Light" w:hAnsi="Sarabun Light" w:cs="Sarabun Light"/>
                <w:color w:val="auto"/>
              </w:rPr>
              <w:t>aus dem ab</w:t>
            </w:r>
            <w:r w:rsidR="004377A0" w:rsidRPr="00B82523">
              <w:rPr>
                <w:rFonts w:ascii="Sarabun Light" w:hAnsi="Sarabun Light" w:cs="Sarabun Light"/>
                <w:color w:val="auto"/>
              </w:rPr>
              <w:t>geschlossenen Auftrag eine Rechnung und versendet diese an den Kunden.</w:t>
            </w:r>
          </w:p>
          <w:p w14:paraId="55E1D64E" w14:textId="4256EE30" w:rsidR="00577D06" w:rsidRPr="00B82523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82523">
              <w:rPr>
                <w:rFonts w:ascii="Sarabun Light" w:hAnsi="Sarabun Light" w:cs="Sarabun Light"/>
                <w:color w:val="auto"/>
              </w:rPr>
              <w:t>zu 5: Die Bürokraft prüft in regelmäßigen Abständen die Zahlungseingänge. Erfolgt die Zahlung des Rechnungsbetrages nicht fristgerecht, wird eine Zahlungserinnerung an den Kunden versandt.</w:t>
            </w:r>
          </w:p>
          <w:p w14:paraId="05CE4C40" w14:textId="77777777" w:rsidR="00B86C27" w:rsidRPr="00B82523" w:rsidRDefault="00B86C27" w:rsidP="003C6E8B">
            <w:pPr>
              <w:pStyle w:val="Textfeld"/>
              <w:rPr>
                <w:color w:val="auto"/>
              </w:rPr>
            </w:pPr>
          </w:p>
          <w:p w14:paraId="564FE41A" w14:textId="77777777" w:rsidR="00B86C27" w:rsidRPr="00B82523" w:rsidRDefault="00B86C27" w:rsidP="003C6E8B">
            <w:pPr>
              <w:pStyle w:val="Textfeld"/>
              <w:rPr>
                <w:color w:val="auto"/>
              </w:rPr>
            </w:pPr>
          </w:p>
        </w:tc>
      </w:tr>
    </w:tbl>
    <w:p w14:paraId="4B0D8CBD" w14:textId="77777777" w:rsidR="004F3633" w:rsidRDefault="004F3633">
      <w:pPr>
        <w:spacing w:line="276" w:lineRule="auto"/>
      </w:pPr>
      <w:r>
        <w:br w:type="page"/>
      </w:r>
    </w:p>
    <w:p w14:paraId="61DD1622" w14:textId="77777777" w:rsidR="0020142E" w:rsidRPr="00315D5B" w:rsidRDefault="0020142E" w:rsidP="001D2DEE">
      <w:pPr>
        <w:pStyle w:val="titel"/>
      </w:pPr>
      <w:bookmarkStart w:id="3" w:name="_Toc163818710"/>
      <w:r>
        <w:lastRenderedPageBreak/>
        <w:t>Varianten</w:t>
      </w:r>
      <w:bookmarkEnd w:id="3"/>
    </w:p>
    <w:p w14:paraId="472F79A7" w14:textId="3804EE9D" w:rsidR="0003314C" w:rsidRDefault="00B27C3A" w:rsidP="0003314C">
      <w:pPr>
        <w:spacing w:line="276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9CA80F" wp14:editId="05A97279">
                <wp:simplePos x="0" y="0"/>
                <wp:positionH relativeFrom="column">
                  <wp:posOffset>4975860</wp:posOffset>
                </wp:positionH>
                <wp:positionV relativeFrom="paragraph">
                  <wp:posOffset>293370</wp:posOffset>
                </wp:positionV>
                <wp:extent cx="719455" cy="359410"/>
                <wp:effectExtent l="0" t="0" r="4445" b="254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D091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CA80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91.8pt;margin-top:23.1pt;width:56.65pt;height:2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a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" stroked="f">
                <v:textbox>
                  <w:txbxContent>
                    <w:p w14:paraId="7AFCD091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20D414" wp14:editId="73EDD24B">
                <wp:simplePos x="0" y="0"/>
                <wp:positionH relativeFrom="column">
                  <wp:posOffset>4979670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F021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D414" id="_x0000_s1032" type="#_x0000_t202" style="position:absolute;left:0;text-align:left;margin-left:392.1pt;margin-top:66.4pt;width:56.65pt;height:28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" stroked="f">
                <v:textbox>
                  <w:txbxContent>
                    <w:p w14:paraId="18CFF021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0B7123" wp14:editId="7371E868">
                <wp:simplePos x="0" y="0"/>
                <wp:positionH relativeFrom="column">
                  <wp:posOffset>4979670</wp:posOffset>
                </wp:positionH>
                <wp:positionV relativeFrom="paragraph">
                  <wp:posOffset>1393825</wp:posOffset>
                </wp:positionV>
                <wp:extent cx="719455" cy="359410"/>
                <wp:effectExtent l="0" t="0" r="4445" b="254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30CC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7123" id="_x0000_s1033" type="#_x0000_t202" style="position:absolute;left:0;text-align:left;margin-left:392.1pt;margin-top:109.75pt;width:56.65pt;height: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3+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" stroked="f">
                <v:textbox>
                  <w:txbxContent>
                    <w:p w14:paraId="75F530CC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EC56C5" wp14:editId="05E9BFDB">
                <wp:simplePos x="0" y="0"/>
                <wp:positionH relativeFrom="column">
                  <wp:posOffset>4982845</wp:posOffset>
                </wp:positionH>
                <wp:positionV relativeFrom="paragraph">
                  <wp:posOffset>2447290</wp:posOffset>
                </wp:positionV>
                <wp:extent cx="719455" cy="359410"/>
                <wp:effectExtent l="0" t="0" r="4445" b="2540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41A41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56C5" id="_x0000_s1034" type="#_x0000_t202" style="position:absolute;left:0;text-align:left;margin-left:392.35pt;margin-top:192.7pt;width:56.65pt;height:28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S2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" stroked="f">
                <v:textbox>
                  <w:txbxContent>
                    <w:p w14:paraId="1BE41A41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630630" wp14:editId="1E04EB49">
                <wp:simplePos x="0" y="0"/>
                <wp:positionH relativeFrom="column">
                  <wp:posOffset>3829050</wp:posOffset>
                </wp:positionH>
                <wp:positionV relativeFrom="paragraph">
                  <wp:posOffset>293370</wp:posOffset>
                </wp:positionV>
                <wp:extent cx="719455" cy="359410"/>
                <wp:effectExtent l="0" t="0" r="4445" b="254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FF8E8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0630" id="_x0000_s1035" type="#_x0000_t202" style="position:absolute;left:0;text-align:left;margin-left:301.5pt;margin-top:23.1pt;width:56.65pt;height:2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z8EwIAAP8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" stroked="f">
                <v:textbox>
                  <w:txbxContent>
                    <w:p w14:paraId="54FFF8E8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FCD6512" wp14:editId="3DC30E63">
                <wp:simplePos x="0" y="0"/>
                <wp:positionH relativeFrom="column">
                  <wp:posOffset>3832860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ACDE9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6512" id="_x0000_s1036" type="#_x0000_t202" style="position:absolute;left:0;text-align:left;margin-left:301.8pt;margin-top:66.4pt;width:56.65pt;height:2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dp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" stroked="f">
                <v:textbox>
                  <w:txbxContent>
                    <w:p w14:paraId="20BACDE9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C4A0FB" wp14:editId="7F0BAEA6">
                <wp:simplePos x="0" y="0"/>
                <wp:positionH relativeFrom="column">
                  <wp:posOffset>3832860</wp:posOffset>
                </wp:positionH>
                <wp:positionV relativeFrom="paragraph">
                  <wp:posOffset>1393825</wp:posOffset>
                </wp:positionV>
                <wp:extent cx="719455" cy="359410"/>
                <wp:effectExtent l="0" t="0" r="4445" b="254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997E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A0FB" id="_x0000_s1037" type="#_x0000_t202" style="position:absolute;left:0;text-align:left;margin-left:301.8pt;margin-top:109.75pt;width:56.65pt;height:28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rp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" stroked="f">
                <v:textbox>
                  <w:txbxContent>
                    <w:p w14:paraId="64E1997E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E79B7DF" wp14:editId="7E380977">
                <wp:simplePos x="0" y="0"/>
                <wp:positionH relativeFrom="column">
                  <wp:posOffset>3836035</wp:posOffset>
                </wp:positionH>
                <wp:positionV relativeFrom="paragraph">
                  <wp:posOffset>2447290</wp:posOffset>
                </wp:positionV>
                <wp:extent cx="719455" cy="359410"/>
                <wp:effectExtent l="0" t="0" r="4445" b="254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1F54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9B7DF" id="_x0000_s1038" type="#_x0000_t202" style="position:absolute;left:0;text-align:left;margin-left:302.05pt;margin-top:192.7pt;width:56.65pt;height:28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Oh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" stroked="f">
                <v:textbox>
                  <w:txbxContent>
                    <w:p w14:paraId="475F1F54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BE8ED9" wp14:editId="46D0217A">
                <wp:simplePos x="0" y="0"/>
                <wp:positionH relativeFrom="column">
                  <wp:posOffset>2647950</wp:posOffset>
                </wp:positionH>
                <wp:positionV relativeFrom="paragraph">
                  <wp:posOffset>293370</wp:posOffset>
                </wp:positionV>
                <wp:extent cx="719455" cy="359410"/>
                <wp:effectExtent l="0" t="0" r="4445" b="254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378E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8ED9" id="_x0000_s1039" type="#_x0000_t202" style="position:absolute;left:0;text-align:left;margin-left:208.5pt;margin-top:23.1pt;width:56.65pt;height:28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" stroked="f">
                <v:textbox>
                  <w:txbxContent>
                    <w:p w14:paraId="1E20378E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AA9E522" wp14:editId="39A119EA">
                <wp:simplePos x="0" y="0"/>
                <wp:positionH relativeFrom="column">
                  <wp:posOffset>2651760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E485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E522" id="_x0000_s1040" type="#_x0000_t202" style="position:absolute;left:0;text-align:left;margin-left:208.8pt;margin-top:66.4pt;width:56.65pt;height:28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" stroked="f">
                <v:textbox>
                  <w:txbxContent>
                    <w:p w14:paraId="7C3BE485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EC0FB50" wp14:editId="746C029E">
                <wp:simplePos x="0" y="0"/>
                <wp:positionH relativeFrom="column">
                  <wp:posOffset>2651760</wp:posOffset>
                </wp:positionH>
                <wp:positionV relativeFrom="paragraph">
                  <wp:posOffset>1393825</wp:posOffset>
                </wp:positionV>
                <wp:extent cx="719455" cy="359410"/>
                <wp:effectExtent l="0" t="0" r="4445" b="254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E0B3A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FB50" id="_x0000_s1041" type="#_x0000_t202" style="position:absolute;left:0;text-align:left;margin-left:208.8pt;margin-top:109.75pt;width:56.65pt;height:2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EPEgIAAP4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" stroked="f">
                <v:textbox>
                  <w:txbxContent>
                    <w:p w14:paraId="5A5E0B3A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BC521A" wp14:editId="6EAD54B7">
                <wp:simplePos x="0" y="0"/>
                <wp:positionH relativeFrom="column">
                  <wp:posOffset>2654935</wp:posOffset>
                </wp:positionH>
                <wp:positionV relativeFrom="paragraph">
                  <wp:posOffset>2447290</wp:posOffset>
                </wp:positionV>
                <wp:extent cx="719455" cy="359410"/>
                <wp:effectExtent l="0" t="0" r="4445" b="2540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A1AC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521A" id="_x0000_s1042" type="#_x0000_t202" style="position:absolute;left:0;text-align:left;margin-left:209.05pt;margin-top:192.7pt;width:56.65pt;height:28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" stroked="f">
                <v:textbox>
                  <w:txbxContent>
                    <w:p w14:paraId="2741A1AC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C44724" wp14:editId="0A97F149">
                <wp:simplePos x="0" y="0"/>
                <wp:positionH relativeFrom="column">
                  <wp:posOffset>1517650</wp:posOffset>
                </wp:positionH>
                <wp:positionV relativeFrom="paragraph">
                  <wp:posOffset>2428240</wp:posOffset>
                </wp:positionV>
                <wp:extent cx="719455" cy="359410"/>
                <wp:effectExtent l="0" t="0" r="4445" b="254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313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4724" id="_x0000_s1043" type="#_x0000_t202" style="position:absolute;left:0;text-align:left;margin-left:119.5pt;margin-top:191.2pt;width:56.65pt;height:28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2N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" stroked="f">
                <v:textbox>
                  <w:txbxContent>
                    <w:p w14:paraId="18C7E313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97E082" wp14:editId="02103A4A">
                <wp:simplePos x="0" y="0"/>
                <wp:positionH relativeFrom="column">
                  <wp:posOffset>1514475</wp:posOffset>
                </wp:positionH>
                <wp:positionV relativeFrom="paragraph">
                  <wp:posOffset>1374775</wp:posOffset>
                </wp:positionV>
                <wp:extent cx="719455" cy="359410"/>
                <wp:effectExtent l="0" t="0" r="4445" b="254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A666B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E082" id="_x0000_s1044" type="#_x0000_t202" style="position:absolute;left:0;text-align:left;margin-left:119.25pt;margin-top:108.25pt;width:56.65pt;height:28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Zr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" stroked="f">
                <v:textbox>
                  <w:txbxContent>
                    <w:p w14:paraId="3DCA666B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9A8A2C" wp14:editId="4398E846">
                <wp:simplePos x="0" y="0"/>
                <wp:positionH relativeFrom="column">
                  <wp:posOffset>1514475</wp:posOffset>
                </wp:positionH>
                <wp:positionV relativeFrom="paragraph">
                  <wp:posOffset>824230</wp:posOffset>
                </wp:positionV>
                <wp:extent cx="719455" cy="359410"/>
                <wp:effectExtent l="0" t="0" r="4445" b="254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2668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8A2C" id="_x0000_s1045" type="#_x0000_t202" style="position:absolute;left:0;text-align:left;margin-left:119.25pt;margin-top:64.9pt;width:56.65pt;height:28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uYEwIAAP8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" stroked="f">
                <v:textbox>
                  <w:txbxContent>
                    <w:p w14:paraId="397A2668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6A93E5" wp14:editId="5C139288">
                <wp:simplePos x="0" y="0"/>
                <wp:positionH relativeFrom="column">
                  <wp:posOffset>1510665</wp:posOffset>
                </wp:positionH>
                <wp:positionV relativeFrom="paragraph">
                  <wp:posOffset>274320</wp:posOffset>
                </wp:positionV>
                <wp:extent cx="719455" cy="35941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A4748" w14:textId="77777777" w:rsidR="0003314C" w:rsidRPr="004E0402" w:rsidRDefault="0003314C" w:rsidP="0003314C">
                            <w:pPr>
                              <w:jc w:val="center"/>
                              <w:rPr>
                                <w:color w:val="056336"/>
                              </w:rPr>
                            </w:pPr>
                            <w:r w:rsidRPr="004E0402">
                              <w:rPr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93E5" id="_x0000_s1046" type="#_x0000_t202" style="position:absolute;left:0;text-align:left;margin-left:118.95pt;margin-top:21.6pt;width:56.65pt;height:2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bq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" stroked="f">
                <v:textbox>
                  <w:txbxContent>
                    <w:p w14:paraId="4FDA4748" w14:textId="77777777" w:rsidR="0003314C" w:rsidRPr="004E0402" w:rsidRDefault="0003314C" w:rsidP="0003314C">
                      <w:pPr>
                        <w:jc w:val="center"/>
                        <w:rPr>
                          <w:color w:val="056336"/>
                        </w:rPr>
                      </w:pPr>
                      <w:r w:rsidRPr="004E0402">
                        <w:rPr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03314C">
        <w:rPr>
          <w:noProof/>
        </w:rPr>
        <w:drawing>
          <wp:inline distT="0" distB="0" distL="0" distR="0" wp14:anchorId="14FE2C46" wp14:editId="0E85C254">
            <wp:extent cx="5992240" cy="349372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33" cy="35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DA28" w14:textId="77777777" w:rsidR="0003314C" w:rsidRDefault="0003314C" w:rsidP="0003314C">
      <w:pPr>
        <w:spacing w:line="276" w:lineRule="auto"/>
      </w:pPr>
    </w:p>
    <w:tbl>
      <w:tblPr>
        <w:tblStyle w:val="TableGrid"/>
        <w:tblW w:w="9771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03314C" w14:paraId="3C6263B6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4F6FE5E1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A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2D2CF2B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Da es sich um einen langjährigen Stammkunden handelt wird ein Kostenvoranschlag satt ein verbindliches Angebot. Die Arbeitsschritte 6 und 7 verändern sich entsprechend dieser betrieblichen Vorgabe bzw. Rahmenbedingung.</w:t>
            </w:r>
          </w:p>
        </w:tc>
      </w:tr>
      <w:tr w:rsidR="0003314C" w14:paraId="20BC0B85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259814B6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B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565F4A8E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 xml:space="preserve">Die Geschäftsführung beschließt, eine Nachkalkulation durchzuführen, um die Wirtschaftlichkeit des durchgeführten Auftrags zu prüfen. Entsprechend dieser Vorgabe wird Arbeitsschritt 6 „Nachkalkulation durchführen“ dem Ablauf hinzugefügt. </w:t>
            </w:r>
          </w:p>
        </w:tc>
      </w:tr>
      <w:tr w:rsidR="0003314C" w14:paraId="272ED18A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6912B04D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C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D0262A7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2F8F4AA1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  <w:tr w:rsidR="0003314C" w14:paraId="5242D624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4A2966CF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D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159FE93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64880C0A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  <w:tr w:rsidR="0003314C" w14:paraId="2D5CF25E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691DFC3E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E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E62B635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6BF4E75E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  <w:tr w:rsidR="0003314C" w14:paraId="32B1AD94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61CAC54E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F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B003447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11E253B3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  <w:tr w:rsidR="0003314C" w14:paraId="0F72B363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655CDF67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G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6F36E0D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33D1B753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  <w:tr w:rsidR="0003314C" w14:paraId="4363A05A" w14:textId="77777777" w:rsidTr="004E0402">
        <w:tc>
          <w:tcPr>
            <w:tcW w:w="850" w:type="dxa"/>
            <w:tcBorders>
              <w:right w:val="single" w:sz="8" w:space="0" w:color="056336"/>
            </w:tcBorders>
            <w:vAlign w:val="center"/>
          </w:tcPr>
          <w:p w14:paraId="3E589456" w14:textId="77777777" w:rsidR="0003314C" w:rsidRPr="00B82523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B82523">
              <w:rPr>
                <w:rFonts w:ascii="Reef" w:hAnsi="Reef" w:cs="Reef"/>
                <w:color w:val="056336"/>
                <w:sz w:val="40"/>
                <w:szCs w:val="40"/>
              </w:rPr>
              <w:t>H</w:t>
            </w:r>
          </w:p>
        </w:tc>
        <w:tc>
          <w:tcPr>
            <w:tcW w:w="89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673F89FF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  <w:p w14:paraId="0B9DE4EA" w14:textId="77777777" w:rsidR="0003314C" w:rsidRPr="00B82523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82523">
              <w:rPr>
                <w:rFonts w:ascii="Sarabun Light" w:hAnsi="Sarabun Light" w:cs="Sarabun Light"/>
                <w:color w:val="auto"/>
                <w:sz w:val="22"/>
                <w:szCs w:val="22"/>
              </w:rPr>
              <w:t>#</w:t>
            </w:r>
          </w:p>
        </w:tc>
      </w:tr>
    </w:tbl>
    <w:p w14:paraId="74546773" w14:textId="77777777" w:rsidR="0020142E" w:rsidRDefault="0020142E" w:rsidP="004F3633">
      <w:pPr>
        <w:spacing w:line="276" w:lineRule="auto"/>
      </w:pPr>
    </w:p>
    <w:p w14:paraId="6511A5EE" w14:textId="77777777" w:rsidR="006D5F54" w:rsidRDefault="006D5F54" w:rsidP="004F3633">
      <w:pPr>
        <w:spacing w:line="276" w:lineRule="auto"/>
      </w:pPr>
    </w:p>
    <w:p w14:paraId="71177EBD" w14:textId="77777777" w:rsidR="0020142E" w:rsidRDefault="0020142E">
      <w:pPr>
        <w:spacing w:line="276" w:lineRule="auto"/>
      </w:pPr>
      <w:r>
        <w:br w:type="page"/>
      </w:r>
    </w:p>
    <w:p w14:paraId="2D660C5A" w14:textId="77777777" w:rsidR="003C6E8B" w:rsidRPr="00315D5B" w:rsidRDefault="003C6E8B" w:rsidP="001D2DEE">
      <w:pPr>
        <w:pStyle w:val="titel"/>
      </w:pPr>
      <w:bookmarkStart w:id="4" w:name="_Toc163818711"/>
      <w:r>
        <w:lastRenderedPageBreak/>
        <w:t>Zuständigkeiten</w:t>
      </w:r>
      <w:bookmarkEnd w:id="4"/>
    </w:p>
    <w:p w14:paraId="3EF49D8E" w14:textId="77777777" w:rsidR="0020142E" w:rsidRDefault="0020142E" w:rsidP="0020142E">
      <w:pPr>
        <w:pStyle w:val="BodyText"/>
      </w:pPr>
    </w:p>
    <w:tbl>
      <w:tblPr>
        <w:tblStyle w:val="TableGrid"/>
        <w:tblW w:w="965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34"/>
        <w:gridCol w:w="2129"/>
        <w:gridCol w:w="2129"/>
        <w:gridCol w:w="2129"/>
        <w:gridCol w:w="2129"/>
      </w:tblGrid>
      <w:tr w:rsidR="003C6E8B" w:rsidRPr="003C6E8B" w14:paraId="71429C60" w14:textId="77777777" w:rsidTr="002F3435">
        <w:trPr>
          <w:trHeight w:val="1134"/>
        </w:trPr>
        <w:tc>
          <w:tcPr>
            <w:tcW w:w="1134" w:type="dxa"/>
            <w:tcBorders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494D27A7" w14:textId="77777777" w:rsidR="0020142E" w:rsidRPr="00B82523" w:rsidRDefault="0020142E" w:rsidP="0020142E">
            <w:pPr>
              <w:pStyle w:val="BodyText"/>
              <w:jc w:val="left"/>
              <w:rPr>
                <w:rFonts w:ascii="Sarabun Light" w:hAnsi="Sarabun Light" w:cs="Sarabun Light"/>
                <w:b/>
                <w:color w:val="056336"/>
              </w:rPr>
            </w:pPr>
            <w:r w:rsidRPr="00B82523">
              <w:rPr>
                <w:rFonts w:ascii="Sarabun Light" w:hAnsi="Sarabun Light" w:cs="Sarabun Light"/>
                <w:b/>
                <w:color w:val="056336"/>
              </w:rPr>
              <w:t>Arbeits</w:t>
            </w:r>
            <w:r w:rsidR="003C6E8B" w:rsidRPr="00B82523">
              <w:rPr>
                <w:rFonts w:ascii="Sarabun Light" w:hAnsi="Sarabun Light" w:cs="Sarabun Light"/>
                <w:b/>
                <w:color w:val="056336"/>
              </w:rPr>
              <w:t>-</w:t>
            </w:r>
            <w:r w:rsidR="003C6E8B" w:rsidRPr="00B82523">
              <w:rPr>
                <w:rFonts w:ascii="Sarabun Light" w:hAnsi="Sarabun Light" w:cs="Sarabun Light"/>
                <w:b/>
                <w:color w:val="056336"/>
              </w:rPr>
              <w:br/>
            </w:r>
            <w:proofErr w:type="spellStart"/>
            <w:r w:rsidRPr="00B82523">
              <w:rPr>
                <w:rFonts w:ascii="Sarabun Light" w:hAnsi="Sarabun Light" w:cs="Sarabun Light"/>
                <w:b/>
                <w:color w:val="056336"/>
              </w:rPr>
              <w:t>person</w:t>
            </w:r>
            <w:proofErr w:type="spellEnd"/>
          </w:p>
        </w:tc>
        <w:tc>
          <w:tcPr>
            <w:tcW w:w="2129" w:type="dxa"/>
            <w:tcBorders>
              <w:left w:val="single" w:sz="8" w:space="0" w:color="E36C0A" w:themeColor="accent6" w:themeShade="BF"/>
              <w:bottom w:val="single" w:sz="8" w:space="0" w:color="E36C0A" w:themeColor="accent6" w:themeShade="BF"/>
            </w:tcBorders>
            <w:vAlign w:val="center"/>
          </w:tcPr>
          <w:p w14:paraId="2FF70E0E" w14:textId="77777777" w:rsidR="0020142E" w:rsidRPr="00B82523" w:rsidRDefault="0020142E" w:rsidP="0020142E">
            <w:pPr>
              <w:pStyle w:val="BodyText"/>
              <w:jc w:val="center"/>
              <w:rPr>
                <w:rFonts w:ascii="Sarabun Light" w:hAnsi="Sarabun Light" w:cs="Sarabun Light"/>
                <w:b/>
                <w:color w:val="056336"/>
              </w:rPr>
            </w:pPr>
            <w:r w:rsidRPr="00B82523">
              <w:rPr>
                <w:rFonts w:ascii="Sarabun Light" w:hAnsi="Sarabun Light" w:cs="Sarabun Light"/>
                <w:b/>
                <w:color w:val="056336"/>
              </w:rPr>
              <w:t>A</w:t>
            </w:r>
            <w:r w:rsidR="003C6E8B" w:rsidRPr="00B82523">
              <w:rPr>
                <w:rFonts w:ascii="Sarabun Light" w:hAnsi="Sarabun Light" w:cs="Sarabun Light"/>
                <w:b/>
                <w:color w:val="056336"/>
              </w:rPr>
              <w:t>uftrags-</w:t>
            </w:r>
            <w:r w:rsidR="003C6E8B" w:rsidRPr="00B82523">
              <w:rPr>
                <w:rFonts w:ascii="Sarabun Light" w:hAnsi="Sarabun Light" w:cs="Sarabun Light"/>
                <w:b/>
                <w:color w:val="056336"/>
              </w:rPr>
              <w:br/>
            </w:r>
            <w:proofErr w:type="spellStart"/>
            <w:r w:rsidR="003C6E8B" w:rsidRPr="00B82523">
              <w:rPr>
                <w:rFonts w:ascii="Sarabun Light" w:hAnsi="Sarabun Light" w:cs="Sarabun Light"/>
                <w:b/>
                <w:color w:val="056336"/>
              </w:rPr>
              <w:t>a</w:t>
            </w:r>
            <w:r w:rsidRPr="00B82523">
              <w:rPr>
                <w:rFonts w:ascii="Sarabun Light" w:hAnsi="Sarabun Light" w:cs="Sarabun Light"/>
                <w:b/>
                <w:color w:val="056336"/>
              </w:rPr>
              <w:t>nnahme</w:t>
            </w:r>
            <w:proofErr w:type="spellEnd"/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33E30781" w14:textId="77777777" w:rsidR="0020142E" w:rsidRPr="00B82523" w:rsidRDefault="003C6E8B" w:rsidP="003C6E8B">
            <w:pPr>
              <w:pStyle w:val="BodyText"/>
              <w:jc w:val="center"/>
              <w:rPr>
                <w:rFonts w:ascii="Sarabun Light" w:hAnsi="Sarabun Light" w:cs="Sarabun Light"/>
                <w:b/>
                <w:color w:val="056336"/>
              </w:rPr>
            </w:pPr>
            <w:r w:rsidRPr="00B82523">
              <w:rPr>
                <w:rFonts w:ascii="Sarabun Light" w:hAnsi="Sarabun Light" w:cs="Sarabun Light"/>
                <w:b/>
                <w:color w:val="056336"/>
              </w:rPr>
              <w:t>Auftrags-</w:t>
            </w:r>
            <w:r w:rsidRPr="00B82523">
              <w:rPr>
                <w:rFonts w:ascii="Sarabun Light" w:hAnsi="Sarabun Light" w:cs="Sarabun Light"/>
                <w:b/>
                <w:color w:val="056336"/>
              </w:rPr>
              <w:br/>
            </w:r>
            <w:proofErr w:type="spellStart"/>
            <w:r w:rsidRPr="00B82523">
              <w:rPr>
                <w:rFonts w:ascii="Sarabun Light" w:hAnsi="Sarabun Light" w:cs="Sarabun Light"/>
                <w:b/>
                <w:color w:val="056336"/>
              </w:rPr>
              <w:t>p</w:t>
            </w:r>
            <w:r w:rsidR="0020142E" w:rsidRPr="00B82523">
              <w:rPr>
                <w:rFonts w:ascii="Sarabun Light" w:hAnsi="Sarabun Light" w:cs="Sarabun Light"/>
                <w:b/>
                <w:color w:val="056336"/>
              </w:rPr>
              <w:t>lanung</w:t>
            </w:r>
            <w:proofErr w:type="spellEnd"/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27A3A03A" w14:textId="77777777" w:rsidR="0020142E" w:rsidRPr="00B82523" w:rsidRDefault="003C6E8B" w:rsidP="003C6E8B">
            <w:pPr>
              <w:pStyle w:val="BodyText"/>
              <w:jc w:val="center"/>
              <w:rPr>
                <w:rFonts w:ascii="Sarabun Light" w:hAnsi="Sarabun Light" w:cs="Sarabun Light"/>
                <w:b/>
                <w:color w:val="056336"/>
              </w:rPr>
            </w:pPr>
            <w:r w:rsidRPr="00B82523">
              <w:rPr>
                <w:rFonts w:ascii="Sarabun Light" w:hAnsi="Sarabun Light" w:cs="Sarabun Light"/>
                <w:b/>
                <w:color w:val="056336"/>
              </w:rPr>
              <w:t>Auftrags-</w:t>
            </w:r>
            <w:r w:rsidRPr="00B82523">
              <w:rPr>
                <w:rFonts w:ascii="Sarabun Light" w:hAnsi="Sarabun Light" w:cs="Sarabun Light"/>
                <w:b/>
                <w:color w:val="056336"/>
              </w:rPr>
              <w:br/>
            </w:r>
            <w:proofErr w:type="spellStart"/>
            <w:r w:rsidRPr="00B82523">
              <w:rPr>
                <w:rFonts w:ascii="Sarabun Light" w:hAnsi="Sarabun Light" w:cs="Sarabun Light"/>
                <w:b/>
                <w:color w:val="056336"/>
              </w:rPr>
              <w:t>d</w:t>
            </w:r>
            <w:r w:rsidR="0020142E" w:rsidRPr="00B82523">
              <w:rPr>
                <w:rFonts w:ascii="Sarabun Light" w:hAnsi="Sarabun Light" w:cs="Sarabun Light"/>
                <w:b/>
                <w:color w:val="056336"/>
              </w:rPr>
              <w:t>urchführung</w:t>
            </w:r>
            <w:proofErr w:type="spellEnd"/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4B46AC08" w14:textId="77777777" w:rsidR="0020142E" w:rsidRPr="00B82523" w:rsidRDefault="003C6E8B" w:rsidP="003C6E8B">
            <w:pPr>
              <w:pStyle w:val="BodyText"/>
              <w:jc w:val="center"/>
              <w:rPr>
                <w:rFonts w:ascii="Sarabun Light" w:hAnsi="Sarabun Light" w:cs="Sarabun Light"/>
                <w:b/>
                <w:color w:val="056336"/>
              </w:rPr>
            </w:pPr>
            <w:r w:rsidRPr="00B82523">
              <w:rPr>
                <w:rFonts w:ascii="Sarabun Light" w:hAnsi="Sarabun Light" w:cs="Sarabun Light"/>
                <w:b/>
                <w:color w:val="056336"/>
              </w:rPr>
              <w:t>Auftrags</w:t>
            </w:r>
            <w:r w:rsidRPr="00B82523">
              <w:rPr>
                <w:rFonts w:ascii="Sarabun Light" w:hAnsi="Sarabun Light" w:cs="Sarabun Light"/>
                <w:b/>
                <w:color w:val="056336"/>
              </w:rPr>
              <w:softHyphen/>
            </w:r>
            <w:r w:rsidRPr="00B82523">
              <w:rPr>
                <w:rFonts w:ascii="Sarabun Light" w:hAnsi="Sarabun Light" w:cs="Sarabun Light"/>
                <w:b/>
                <w:color w:val="056336"/>
              </w:rPr>
              <w:br/>
            </w:r>
            <w:proofErr w:type="spellStart"/>
            <w:r w:rsidRPr="00B82523">
              <w:rPr>
                <w:rFonts w:ascii="Sarabun Light" w:hAnsi="Sarabun Light" w:cs="Sarabun Light"/>
                <w:b/>
                <w:color w:val="056336"/>
              </w:rPr>
              <w:t>a</w:t>
            </w:r>
            <w:r w:rsidR="0020142E" w:rsidRPr="00B82523">
              <w:rPr>
                <w:rFonts w:ascii="Sarabun Light" w:hAnsi="Sarabun Light" w:cs="Sarabun Light"/>
                <w:b/>
                <w:color w:val="056336"/>
              </w:rPr>
              <w:t>bschluss</w:t>
            </w:r>
            <w:proofErr w:type="spellEnd"/>
          </w:p>
        </w:tc>
      </w:tr>
      <w:tr w:rsidR="003C6E8B" w14:paraId="5D720F25" w14:textId="77777777" w:rsidTr="002F3435">
        <w:trPr>
          <w:trHeight w:val="850"/>
        </w:trPr>
        <w:tc>
          <w:tcPr>
            <w:tcW w:w="1134" w:type="dxa"/>
            <w:tcBorders>
              <w:top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2375F72D" w14:textId="507CA9EC" w:rsidR="003C6E8B" w:rsidRPr="00B82523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B82523">
              <w:rPr>
                <w:rFonts w:ascii="Sarabun Light" w:hAnsi="Sarabun Light" w:cs="Sarabun Light"/>
                <w:color w:val="056336"/>
              </w:rPr>
              <w:t>Bürokraft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</w:tcBorders>
            <w:vAlign w:val="center"/>
          </w:tcPr>
          <w:p w14:paraId="7F984D3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8311D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⑥</w:t>
            </w: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0D63475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①②③④⑤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04A73676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DE10B0F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③④⑤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FD4AEB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BBBF054" w14:textId="5DA92A60" w:rsidR="003C6E8B" w:rsidRPr="00B82523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B82523">
              <w:rPr>
                <w:rFonts w:ascii="Sarabun Light" w:hAnsi="Sarabun Light" w:cs="Sarabun Light"/>
                <w:color w:val="056336"/>
              </w:rPr>
              <w:t>Meister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73FFCA5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①②③④⑤⑥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7014C62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7DC260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3AC30B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897E6D1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D3FC06D" w14:textId="68C2CBCD" w:rsidR="003C6E8B" w:rsidRPr="00B82523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B82523">
              <w:rPr>
                <w:rFonts w:ascii="Sarabun Light" w:hAnsi="Sarabun Light" w:cs="Sarabun Light"/>
                <w:color w:val="056336"/>
              </w:rPr>
              <w:t>Geselle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11C611E8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6A9B1F1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④⑤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71C6163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6D0F01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6DDEA4A9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567EC3CE" w14:textId="77740E40" w:rsidR="003C6E8B" w:rsidRPr="00B82523" w:rsidRDefault="003C6E8B" w:rsidP="003C6E8B">
            <w:pPr>
              <w:pStyle w:val="BodyText"/>
              <w:jc w:val="left"/>
              <w:rPr>
                <w:color w:val="056336"/>
              </w:rPr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82A948B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491891C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E45F79A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2D388F4F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76FB3A6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15FD4DE" w14:textId="007EC57C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24760AAA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F83D035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ED760C9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7A8EF91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1743872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EFC927B" w14:textId="7D480AD3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A8C4555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24CC71D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67F7953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35E6488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08C924DF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4A4C387" w14:textId="037E8B94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0FEDDC26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32369EF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0A3BE47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4C79C6F" w14:textId="77777777" w:rsidR="003C6E8B" w:rsidRPr="00B82523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B82523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B82523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B82523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</w:tbl>
    <w:p w14:paraId="27982A9F" w14:textId="77777777" w:rsidR="0020142E" w:rsidRDefault="0020142E" w:rsidP="0020142E">
      <w:pPr>
        <w:pStyle w:val="BodyText"/>
      </w:pPr>
    </w:p>
    <w:p w14:paraId="13A7E4AA" w14:textId="508B21CD" w:rsidR="00CC1ED0" w:rsidRDefault="00CC1ED0">
      <w:pPr>
        <w:spacing w:line="276" w:lineRule="auto"/>
      </w:pPr>
      <w:r>
        <w:br w:type="page"/>
      </w:r>
    </w:p>
    <w:p w14:paraId="049C89D9" w14:textId="034AEF62" w:rsidR="0020142E" w:rsidRPr="00016095" w:rsidRDefault="007324AA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5344" behindDoc="1" locked="0" layoutInCell="1" allowOverlap="1" wp14:anchorId="6CCE3600" wp14:editId="371DAE2B">
            <wp:simplePos x="0" y="0"/>
            <wp:positionH relativeFrom="page">
              <wp:posOffset>-9525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2"/>
      <w:footerReference w:type="default" r:id="rId13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A0380" w14:textId="77777777" w:rsidR="00A9417E" w:rsidRDefault="00A9417E" w:rsidP="003A5E89">
      <w:r>
        <w:separator/>
      </w:r>
    </w:p>
  </w:endnote>
  <w:endnote w:type="continuationSeparator" w:id="0">
    <w:p w14:paraId="07A6FE0A" w14:textId="77777777" w:rsidR="00A9417E" w:rsidRDefault="00A9417E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color w:val="254585"/>
      </w:rPr>
    </w:sdtEndPr>
    <w:sdtContent>
      <w:p w14:paraId="5F5B854E" w14:textId="5C58AA1E" w:rsidR="00645666" w:rsidRPr="00645666" w:rsidRDefault="00645666" w:rsidP="00645666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254585"/>
          </w:rPr>
        </w:pPr>
        <w:r w:rsidRPr="00E40D8A">
          <w:rPr>
            <w:rFonts w:ascii="Sarabun Light" w:hAnsi="Sarabun Light" w:cs="Sarabun Light"/>
            <w:color w:val="056336"/>
          </w:rPr>
          <w:t xml:space="preserve">Seite </w:t>
        </w:r>
        <w:r w:rsidRPr="00E40D8A">
          <w:rPr>
            <w:rFonts w:ascii="Sarabun Light" w:hAnsi="Sarabun Light" w:cs="Sarabun Light"/>
            <w:color w:val="056336"/>
          </w:rPr>
          <w:fldChar w:fldCharType="begin"/>
        </w:r>
        <w:r w:rsidRPr="00E40D8A">
          <w:rPr>
            <w:rFonts w:ascii="Sarabun Light" w:hAnsi="Sarabun Light" w:cs="Sarabun Light"/>
            <w:color w:val="056336"/>
          </w:rPr>
          <w:instrText>PAGE   \* MERGEFORMAT</w:instrText>
        </w:r>
        <w:r w:rsidRPr="00E40D8A">
          <w:rPr>
            <w:rFonts w:ascii="Sarabun Light" w:hAnsi="Sarabun Light" w:cs="Sarabun Light"/>
            <w:color w:val="056336"/>
          </w:rPr>
          <w:fldChar w:fldCharType="separate"/>
        </w:r>
        <w:r>
          <w:rPr>
            <w:rFonts w:ascii="Sarabun Light" w:hAnsi="Sarabun Light" w:cs="Sarabun Light"/>
            <w:color w:val="056336"/>
          </w:rPr>
          <w:t>3</w:t>
        </w:r>
        <w:r w:rsidRPr="00E40D8A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46FE2B8C" w14:textId="77777777" w:rsidR="00645666" w:rsidRPr="00416DD6" w:rsidRDefault="00645666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77966" w14:textId="77777777" w:rsidR="00A9417E" w:rsidRDefault="00A9417E" w:rsidP="003A5E89">
      <w:r>
        <w:separator/>
      </w:r>
    </w:p>
  </w:footnote>
  <w:footnote w:type="continuationSeparator" w:id="0">
    <w:p w14:paraId="4B9FCB84" w14:textId="77777777" w:rsidR="00A9417E" w:rsidRDefault="00A9417E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22063C17" w:rsidR="003C6E8B" w:rsidRPr="00D3120C" w:rsidRDefault="007907C6" w:rsidP="00D3120C">
    <w:pPr>
      <w:pStyle w:val="BodyText"/>
      <w:rPr>
        <w:rFonts w:ascii="Reef" w:hAnsi="Reef" w:cs="Reef"/>
        <w:color w:val="056336"/>
      </w:rPr>
    </w:pPr>
    <w:bookmarkStart w:id="5" w:name="_Hlk163804656"/>
    <w:r w:rsidRPr="007907C6">
      <w:rPr>
        <w:rFonts w:ascii="Reef" w:hAnsi="Reef" w:cs="Reef"/>
        <w:color w:val="056336"/>
      </w:rPr>
      <w:t>Arbeitsprozesse analysieren und beschreiben</w:t>
    </w:r>
    <w:r w:rsidR="00EE0979">
      <w:rPr>
        <w:rFonts w:ascii="Reef" w:hAnsi="Reef" w:cs="Reef"/>
        <w:color w:val="056336"/>
      </w:rPr>
      <w:t>: Elektroinstallation eines Büros</w:t>
    </w:r>
    <w:r w:rsidR="00EE0979"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93683331">
    <w:abstractNumId w:val="14"/>
  </w:num>
  <w:num w:numId="2" w16cid:durableId="1367221593">
    <w:abstractNumId w:val="12"/>
  </w:num>
  <w:num w:numId="3" w16cid:durableId="248125856">
    <w:abstractNumId w:val="24"/>
  </w:num>
  <w:num w:numId="4" w16cid:durableId="688216911">
    <w:abstractNumId w:val="17"/>
  </w:num>
  <w:num w:numId="5" w16cid:durableId="1622494745">
    <w:abstractNumId w:val="19"/>
  </w:num>
  <w:num w:numId="6" w16cid:durableId="2170499">
    <w:abstractNumId w:val="20"/>
  </w:num>
  <w:num w:numId="7" w16cid:durableId="1851530337">
    <w:abstractNumId w:val="25"/>
  </w:num>
  <w:num w:numId="8" w16cid:durableId="593437478">
    <w:abstractNumId w:val="16"/>
  </w:num>
  <w:num w:numId="9" w16cid:durableId="346180543">
    <w:abstractNumId w:val="21"/>
  </w:num>
  <w:num w:numId="10" w16cid:durableId="318194856">
    <w:abstractNumId w:val="18"/>
  </w:num>
  <w:num w:numId="11" w16cid:durableId="1009286468">
    <w:abstractNumId w:val="9"/>
  </w:num>
  <w:num w:numId="12" w16cid:durableId="60829620">
    <w:abstractNumId w:val="7"/>
  </w:num>
  <w:num w:numId="13" w16cid:durableId="1627932502">
    <w:abstractNumId w:val="6"/>
  </w:num>
  <w:num w:numId="14" w16cid:durableId="1716352147">
    <w:abstractNumId w:val="5"/>
  </w:num>
  <w:num w:numId="15" w16cid:durableId="1312709201">
    <w:abstractNumId w:val="4"/>
  </w:num>
  <w:num w:numId="16" w16cid:durableId="1141656954">
    <w:abstractNumId w:val="8"/>
  </w:num>
  <w:num w:numId="17" w16cid:durableId="935402152">
    <w:abstractNumId w:val="3"/>
  </w:num>
  <w:num w:numId="18" w16cid:durableId="683824864">
    <w:abstractNumId w:val="2"/>
  </w:num>
  <w:num w:numId="19" w16cid:durableId="1492867143">
    <w:abstractNumId w:val="1"/>
  </w:num>
  <w:num w:numId="20" w16cid:durableId="796948630">
    <w:abstractNumId w:val="0"/>
  </w:num>
  <w:num w:numId="21" w16cid:durableId="1140804042">
    <w:abstractNumId w:val="10"/>
  </w:num>
  <w:num w:numId="22" w16cid:durableId="293022972">
    <w:abstractNumId w:val="27"/>
  </w:num>
  <w:num w:numId="23" w16cid:durableId="1963919743">
    <w:abstractNumId w:val="26"/>
  </w:num>
  <w:num w:numId="24" w16cid:durableId="779643270">
    <w:abstractNumId w:val="15"/>
  </w:num>
  <w:num w:numId="25" w16cid:durableId="1677880491">
    <w:abstractNumId w:val="28"/>
  </w:num>
  <w:num w:numId="26" w16cid:durableId="740175749">
    <w:abstractNumId w:val="13"/>
  </w:num>
  <w:num w:numId="27" w16cid:durableId="1282107353">
    <w:abstractNumId w:val="11"/>
  </w:num>
  <w:num w:numId="28" w16cid:durableId="490023088">
    <w:abstractNumId w:val="8"/>
    <w:lvlOverride w:ilvl="0">
      <w:startOverride w:val="1"/>
    </w:lvlOverride>
  </w:num>
  <w:num w:numId="29" w16cid:durableId="1056702650">
    <w:abstractNumId w:val="8"/>
    <w:lvlOverride w:ilvl="0">
      <w:startOverride w:val="1"/>
    </w:lvlOverride>
  </w:num>
  <w:num w:numId="30" w16cid:durableId="1429885170">
    <w:abstractNumId w:val="22"/>
  </w:num>
  <w:num w:numId="31" w16cid:durableId="11088942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0ojHKde+oi4F6tqLltJit9oATxlUjWdk8ut55bAUg/tVlBogMkSIR3oQbWQkJqHCDqiQF77JBrZSFhOjzsPGQ==" w:salt="GuxQdX2lxCqOgLX3AGVQ0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314C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C6D7E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2635C"/>
    <w:rsid w:val="0013098D"/>
    <w:rsid w:val="001319D4"/>
    <w:rsid w:val="00131B5A"/>
    <w:rsid w:val="00146F4F"/>
    <w:rsid w:val="0015177F"/>
    <w:rsid w:val="00153B8B"/>
    <w:rsid w:val="0015477F"/>
    <w:rsid w:val="001654B5"/>
    <w:rsid w:val="001744C2"/>
    <w:rsid w:val="00175364"/>
    <w:rsid w:val="00180CCD"/>
    <w:rsid w:val="00183E60"/>
    <w:rsid w:val="001907C9"/>
    <w:rsid w:val="00194896"/>
    <w:rsid w:val="0019680C"/>
    <w:rsid w:val="001A098F"/>
    <w:rsid w:val="001A45B1"/>
    <w:rsid w:val="001B089B"/>
    <w:rsid w:val="001B60B9"/>
    <w:rsid w:val="001B6A7D"/>
    <w:rsid w:val="001D2DEE"/>
    <w:rsid w:val="001D52DF"/>
    <w:rsid w:val="001F312B"/>
    <w:rsid w:val="0020142E"/>
    <w:rsid w:val="002018EB"/>
    <w:rsid w:val="00205C5D"/>
    <w:rsid w:val="00206CFD"/>
    <w:rsid w:val="00207021"/>
    <w:rsid w:val="002114F0"/>
    <w:rsid w:val="002121DF"/>
    <w:rsid w:val="00216849"/>
    <w:rsid w:val="002171E2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402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5666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24AA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07C6"/>
    <w:rsid w:val="00791E90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2F55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6DC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9417E"/>
    <w:rsid w:val="00AA3A54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27C3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523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A557E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120C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7749A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0979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99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paragraph" w:customStyle="1" w:styleId="Style1">
    <w:name w:val="Style1"/>
    <w:basedOn w:val="BodyText"/>
    <w:link w:val="Style1Char"/>
    <w:uiPriority w:val="1"/>
    <w:qFormat/>
    <w:rsid w:val="007907C6"/>
  </w:style>
  <w:style w:type="character" w:customStyle="1" w:styleId="Style1Char">
    <w:name w:val="Style1 Char"/>
    <w:basedOn w:val="BodyTextChar"/>
    <w:link w:val="Style1"/>
    <w:uiPriority w:val="1"/>
    <w:rsid w:val="007907C6"/>
    <w:rPr>
      <w:rFonts w:cs="Times New Roman"/>
      <w:color w:val="1F497D" w:themeColor="text2"/>
    </w:rPr>
  </w:style>
  <w:style w:type="paragraph" w:customStyle="1" w:styleId="titel">
    <w:name w:val="titel"/>
    <w:basedOn w:val="Heading1"/>
    <w:next w:val="BodyText"/>
    <w:link w:val="titelChar"/>
    <w:uiPriority w:val="1"/>
    <w:qFormat/>
    <w:rsid w:val="002018EB"/>
    <w:pPr>
      <w:numPr>
        <w:numId w:val="0"/>
      </w:numPr>
      <w:jc w:val="center"/>
    </w:pPr>
    <w:rPr>
      <w:rFonts w:ascii="Reef" w:hAnsi="Reef"/>
      <w:color w:val="056336"/>
      <w:sz w:val="40"/>
      <w:szCs w:val="40"/>
    </w:rPr>
  </w:style>
  <w:style w:type="character" w:customStyle="1" w:styleId="titelChar">
    <w:name w:val="titel Char"/>
    <w:basedOn w:val="BodyTextChar"/>
    <w:link w:val="titel"/>
    <w:uiPriority w:val="1"/>
    <w:rsid w:val="002018EB"/>
    <w:rPr>
      <w:rFonts w:ascii="Reef" w:eastAsiaTheme="majorEastAsia" w:hAnsi="Reef" w:cstheme="majorBidi"/>
      <w:b/>
      <w:bCs/>
      <w:color w:val="056336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2171E2"/>
    <w:pPr>
      <w:tabs>
        <w:tab w:val="right" w:leader="dot" w:pos="9628"/>
      </w:tabs>
      <w:spacing w:after="100"/>
    </w:pPr>
    <w:rPr>
      <w:rFonts w:ascii="Reef" w:hAnsi="Reef" w:cs="Reef"/>
      <w:b/>
      <w:bCs/>
      <w:color w:val="056336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2171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6EA97-1CE5-45C3-88CA-2DB0F693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12</Pages>
  <Words>1902</Words>
  <Characters>11988</Characters>
  <Application>Microsoft Office Word</Application>
  <DocSecurity>8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27</cp:revision>
  <cp:lastPrinted>2020-06-23T07:54:00Z</cp:lastPrinted>
  <dcterms:created xsi:type="dcterms:W3CDTF">2023-12-06T08:16:00Z</dcterms:created>
  <dcterms:modified xsi:type="dcterms:W3CDTF">2024-04-22T14:20:00Z</dcterms:modified>
</cp:coreProperties>
</file>