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9FE4A" w14:textId="33B1DB8F" w:rsidR="0007677C" w:rsidRDefault="001F7D32" w:rsidP="008642F8">
      <w:pPr>
        <w:pStyle w:val="BiBBtitel"/>
        <w:spacing w:after="120"/>
        <w:contextualSpacing/>
        <w:rPr>
          <w:rFonts w:ascii="Sarabun Light" w:hAnsi="Sarabun Light" w:cs="Sarabun Light"/>
          <w:color w:val="auto"/>
        </w:rPr>
      </w:pPr>
      <w:r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040000" wp14:editId="71930131">
                <wp:simplePos x="0" y="0"/>
                <wp:positionH relativeFrom="column">
                  <wp:posOffset>175260</wp:posOffset>
                </wp:positionH>
                <wp:positionV relativeFrom="paragraph">
                  <wp:posOffset>5153660</wp:posOffset>
                </wp:positionV>
                <wp:extent cx="6105525" cy="363855"/>
                <wp:effectExtent l="0" t="0" r="9525" b="0"/>
                <wp:wrapNone/>
                <wp:docPr id="1848382701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52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DC0789" w14:textId="27B38238" w:rsidR="00D340E6" w:rsidRPr="001F7D32" w:rsidRDefault="00D340E6" w:rsidP="00D340E6">
                            <w:pPr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</w:pPr>
                            <w:r w:rsidRPr="001F7D32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Arbeitsmappe für die Berufsbildungspraxis – Falk Howe</w:t>
                            </w:r>
                            <w:r w:rsidR="001F7D32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Pr="001F7D32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Sönke </w:t>
                            </w:r>
                            <w:proofErr w:type="spellStart"/>
                            <w:r w:rsidRPr="001F7D32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>Knutzen</w:t>
                            </w:r>
                            <w:proofErr w:type="spellEnd"/>
                            <w:r w:rsidR="001F7D32">
                              <w:rPr>
                                <w:rFonts w:ascii="Reef" w:hAnsi="Reef" w:cs="Reef"/>
                                <w:color w:val="056336"/>
                                <w:sz w:val="26"/>
                                <w:szCs w:val="26"/>
                              </w:rPr>
                              <w:t xml:space="preserve"> &amp; Melanie Schall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04000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.8pt;margin-top:405.8pt;width:480.75pt;height:28.6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" fillcolor="white [3201]" stroked="f" strokeweight=".5pt">
                <v:textbox>
                  <w:txbxContent>
                    <w:p w14:paraId="0CDC0789" w14:textId="27B38238" w:rsidR="00D340E6" w:rsidRPr="001F7D32" w:rsidRDefault="00D340E6" w:rsidP="00D340E6">
                      <w:pPr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</w:pPr>
                      <w:r w:rsidRPr="001F7D32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Arbeitsmappe für die Berufsbildungspraxis – Falk Howe</w:t>
                      </w:r>
                      <w:r w:rsidR="001F7D32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, </w:t>
                      </w:r>
                      <w:r w:rsidRPr="001F7D32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Sönke </w:t>
                      </w:r>
                      <w:proofErr w:type="spellStart"/>
                      <w:r w:rsidRPr="001F7D32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>Knutzen</w:t>
                      </w:r>
                      <w:proofErr w:type="spellEnd"/>
                      <w:r w:rsidR="001F7D32">
                        <w:rPr>
                          <w:rFonts w:ascii="Reef" w:hAnsi="Reef" w:cs="Reef"/>
                          <w:color w:val="056336"/>
                          <w:sz w:val="26"/>
                          <w:szCs w:val="26"/>
                        </w:rPr>
                        <w:t xml:space="preserve"> &amp; Melanie Schall</w:t>
                      </w:r>
                    </w:p>
                  </w:txbxContent>
                </v:textbox>
              </v:shape>
            </w:pict>
          </mc:Fallback>
        </mc:AlternateContent>
      </w:r>
      <w:r w:rsidR="00D340E6">
        <w:rPr>
          <w:rFonts w:ascii="Sarabun Light" w:hAnsi="Sarabun Light" w:cs="Sarabun Light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B1DA32" wp14:editId="320B43E6">
                <wp:simplePos x="0" y="0"/>
                <wp:positionH relativeFrom="column">
                  <wp:posOffset>187848</wp:posOffset>
                </wp:positionH>
                <wp:positionV relativeFrom="paragraph">
                  <wp:posOffset>6268085</wp:posOffset>
                </wp:positionV>
                <wp:extent cx="4749165" cy="1128395"/>
                <wp:effectExtent l="0" t="0" r="0" b="0"/>
                <wp:wrapNone/>
                <wp:docPr id="208051005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165" cy="112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39839" w14:textId="18174369" w:rsidR="00D340E6" w:rsidRPr="009E1CA8" w:rsidRDefault="00143571" w:rsidP="00D340E6">
                            <w:pP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Reef" w:hAnsi="Reef" w:cs="Reef"/>
                                <w:color w:val="056336"/>
                                <w:sz w:val="48"/>
                                <w:szCs w:val="48"/>
                              </w:rPr>
                              <w:t>Phasen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1DA32" id="Textfeld 1" o:spid="_x0000_s1027" type="#_x0000_t202" style="position:absolute;margin-left:14.8pt;margin-top:493.55pt;width:373.95pt;height:88.8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" fillcolor="white [3201]" stroked="f" strokeweight=".5pt">
                <v:textbox>
                  <w:txbxContent>
                    <w:p w14:paraId="22639839" w14:textId="18174369" w:rsidR="00D340E6" w:rsidRPr="009E1CA8" w:rsidRDefault="00143571" w:rsidP="00D340E6">
                      <w:pP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</w:pPr>
                      <w:r>
                        <w:rPr>
                          <w:rFonts w:ascii="Reef" w:hAnsi="Reef" w:cs="Reef"/>
                          <w:color w:val="056336"/>
                          <w:sz w:val="48"/>
                          <w:szCs w:val="48"/>
                        </w:rPr>
                        <w:t>Phasen</w:t>
                      </w:r>
                    </w:p>
                  </w:txbxContent>
                </v:textbox>
              </v:shape>
            </w:pict>
          </mc:Fallback>
        </mc:AlternateContent>
      </w:r>
      <w:r w:rsidR="0085411B" w:rsidRPr="006E58F9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5408" behindDoc="1" locked="0" layoutInCell="1" allowOverlap="1" wp14:anchorId="07967F78" wp14:editId="7D82E837">
            <wp:simplePos x="0" y="0"/>
            <wp:positionH relativeFrom="page">
              <wp:align>right</wp:align>
            </wp:positionH>
            <wp:positionV relativeFrom="paragraph">
              <wp:posOffset>-1166439</wp:posOffset>
            </wp:positionV>
            <wp:extent cx="7534656" cy="10572525"/>
            <wp:effectExtent l="0" t="0" r="9525" b="63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066" w:rsidRPr="006E58F9">
        <w:rPr>
          <w:rFonts w:ascii="Sarabun Light" w:hAnsi="Sarabun Light" w:cs="Sarabun Light"/>
          <w:color w:val="auto"/>
        </w:rPr>
        <w:br w:type="page"/>
      </w:r>
    </w:p>
    <w:p w14:paraId="2B346A11" w14:textId="5FC3F3DE" w:rsidR="0007677C" w:rsidRDefault="001F7D32">
      <w:pPr>
        <w:spacing w:line="276" w:lineRule="auto"/>
        <w:rPr>
          <w:rFonts w:ascii="Sarabun Light" w:hAnsi="Sarabun Light" w:cs="Sarabun Light"/>
          <w:color w:val="auto"/>
        </w:rPr>
      </w:pPr>
      <w:sdt>
        <w:sdtPr>
          <w:id w:val="-419639259"/>
          <w:placeholder>
            <w:docPart w:val="32C267A66FF74A329F967508E8159DB3"/>
          </w:placeholder>
        </w:sdtPr>
        <w:sdtEndPr/>
        <w:sdtContent>
          <w:r w:rsidR="0007677C">
            <w:rPr>
              <w:rStyle w:val="BiBBtitelZchn"/>
            </w:rPr>
            <w:t>Inhaltsverzeichnis</w:t>
          </w:r>
        </w:sdtContent>
      </w:sdt>
    </w:p>
    <w:p w14:paraId="686758BB" w14:textId="77777777" w:rsidR="0007677C" w:rsidRDefault="0007677C">
      <w:pPr>
        <w:spacing w:line="276" w:lineRule="auto"/>
        <w:rPr>
          <w:rFonts w:ascii="Sarabun Light" w:hAnsi="Sarabun Light" w:cs="Sarabun Light"/>
          <w:color w:val="auto"/>
        </w:rPr>
      </w:pPr>
    </w:p>
    <w:p w14:paraId="3A55D810" w14:textId="5E516449" w:rsidR="00AB7034" w:rsidRPr="00AB7034" w:rsidRDefault="0007677C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r w:rsidRPr="0007677C">
        <w:rPr>
          <w:rFonts w:ascii="Sarabun Light" w:hAnsi="Sarabun Light" w:cs="Sarabun Light"/>
          <w:color w:val="auto"/>
        </w:rPr>
        <w:fldChar w:fldCharType="begin"/>
      </w:r>
      <w:r w:rsidRPr="0007677C">
        <w:rPr>
          <w:rFonts w:ascii="Sarabun Light" w:hAnsi="Sarabun Light" w:cs="Sarabun Light"/>
          <w:color w:val="auto"/>
        </w:rPr>
        <w:instrText xml:space="preserve"> TOC \o "1-2" \h \z \u </w:instrText>
      </w:r>
      <w:r w:rsidRPr="0007677C">
        <w:rPr>
          <w:rFonts w:ascii="Sarabun Light" w:hAnsi="Sarabun Light" w:cs="Sarabun Light"/>
          <w:color w:val="auto"/>
        </w:rPr>
        <w:fldChar w:fldCharType="separate"/>
      </w:r>
      <w:hyperlink w:anchor="_Toc162972291" w:history="1">
        <w:r w:rsidR="00AB7034" w:rsidRPr="00AB7034">
          <w:rPr>
            <w:rStyle w:val="Hyperlink"/>
            <w:noProof/>
            <w:color w:val="auto"/>
          </w:rPr>
          <w:t>Phase „Auftragsannahme“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_Toc162972291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3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0A4EB7E1" w14:textId="5217187B" w:rsidR="00AB7034" w:rsidRPr="00AB7034" w:rsidRDefault="001F7D32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2292" w:history="1">
        <w:r w:rsidR="00AB7034" w:rsidRPr="00AB7034">
          <w:rPr>
            <w:rStyle w:val="Hyperlink"/>
            <w:noProof/>
            <w:color w:val="auto"/>
          </w:rPr>
          <w:t>Teilaufgabe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_Toc162972292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4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08F0F2F5" w14:textId="49322D5B" w:rsidR="00AB7034" w:rsidRPr="00AB7034" w:rsidRDefault="001F7D32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2293" w:history="1">
        <w:r w:rsidR="00AB7034" w:rsidRPr="00AB7034">
          <w:rPr>
            <w:rStyle w:val="Hyperlink"/>
            <w:noProof/>
            <w:color w:val="auto"/>
          </w:rPr>
          <w:t>Phase „Auftragsplanung“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_Toc162972293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5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1EA547AB" w14:textId="4887D5BF" w:rsidR="00AB7034" w:rsidRPr="00AB7034" w:rsidRDefault="001F7D32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2294" w:history="1">
        <w:r w:rsidR="00AB7034" w:rsidRPr="00AB7034">
          <w:rPr>
            <w:rStyle w:val="Hyperlink"/>
            <w:noProof/>
            <w:color w:val="auto"/>
          </w:rPr>
          <w:t>Teilaufgabe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_Toc162972294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6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45BB3A78" w14:textId="23D0E9A9" w:rsidR="00AB7034" w:rsidRPr="00AB7034" w:rsidRDefault="001F7D32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2295" w:history="1">
        <w:r w:rsidR="00AB7034" w:rsidRPr="00AB7034">
          <w:rPr>
            <w:rStyle w:val="Hyperlink"/>
            <w:noProof/>
            <w:color w:val="auto"/>
          </w:rPr>
          <w:t>Phase „Auftragsdurchführung“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_Toc162972295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7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3ABEF525" w14:textId="6C39952A" w:rsidR="00AB7034" w:rsidRPr="00AB7034" w:rsidRDefault="001F7D32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2296" w:history="1">
        <w:r w:rsidR="00AB7034" w:rsidRPr="00AB7034">
          <w:rPr>
            <w:rStyle w:val="Hyperlink"/>
            <w:noProof/>
            <w:color w:val="auto"/>
          </w:rPr>
          <w:t>Teilaufgabe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_Toc162972296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8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4ACF6754" w14:textId="6482D66D" w:rsidR="00AB7034" w:rsidRPr="00AB7034" w:rsidRDefault="001F7D32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2297" w:history="1">
        <w:r w:rsidR="00AB7034" w:rsidRPr="00AB7034">
          <w:rPr>
            <w:rStyle w:val="Hyperlink"/>
            <w:noProof/>
            <w:color w:val="auto"/>
          </w:rPr>
          <w:t>Phase „Auftragsabschluss“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_Toc162972297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9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11BBE805" w14:textId="31D7B55C" w:rsidR="00AB7034" w:rsidRPr="00AB7034" w:rsidRDefault="001F7D32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2298" w:history="1">
        <w:r w:rsidR="00AB7034" w:rsidRPr="00AB7034">
          <w:rPr>
            <w:rStyle w:val="Hyperlink"/>
            <w:noProof/>
            <w:color w:val="auto"/>
          </w:rPr>
          <w:t>Teilaufgabe 1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_Toc162972298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10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70C0CDDF" w14:textId="731122F7" w:rsidR="00AB7034" w:rsidRDefault="001F7D32">
      <w:pPr>
        <w:pStyle w:val="TOC1"/>
        <w:tabs>
          <w:tab w:val="right" w:leader="dot" w:pos="9628"/>
        </w:tabs>
        <w:rPr>
          <w:rFonts w:eastAsiaTheme="minorEastAsia" w:cstheme="minorBidi"/>
          <w:noProof/>
          <w:color w:val="auto"/>
          <w:kern w:val="2"/>
          <w:sz w:val="24"/>
          <w:szCs w:val="24"/>
          <w:lang w:eastAsia="de-DE"/>
          <w14:ligatures w14:val="standardContextual"/>
        </w:rPr>
      </w:pPr>
      <w:hyperlink w:anchor="_Toc162972299" w:history="1">
        <w:r w:rsidR="00AB7034" w:rsidRPr="00AB7034">
          <w:rPr>
            <w:rStyle w:val="Hyperlink"/>
            <w:noProof/>
            <w:color w:val="auto"/>
          </w:rPr>
          <w:t>Teilaufgabe 2</w:t>
        </w:r>
        <w:r w:rsidR="00AB7034" w:rsidRPr="00AB7034">
          <w:rPr>
            <w:noProof/>
            <w:webHidden/>
            <w:color w:val="auto"/>
          </w:rPr>
          <w:tab/>
        </w:r>
        <w:r w:rsidR="00AB7034" w:rsidRPr="00AB7034">
          <w:rPr>
            <w:noProof/>
            <w:webHidden/>
            <w:color w:val="auto"/>
          </w:rPr>
          <w:fldChar w:fldCharType="begin"/>
        </w:r>
        <w:r w:rsidR="00AB7034" w:rsidRPr="00AB7034">
          <w:rPr>
            <w:noProof/>
            <w:webHidden/>
            <w:color w:val="auto"/>
          </w:rPr>
          <w:instrText xml:space="preserve"> PAGEREF _Toc162972299 \h </w:instrText>
        </w:r>
        <w:r w:rsidR="00AB7034" w:rsidRPr="00AB7034">
          <w:rPr>
            <w:noProof/>
            <w:webHidden/>
            <w:color w:val="auto"/>
          </w:rPr>
        </w:r>
        <w:r w:rsidR="00AB7034" w:rsidRPr="00AB7034">
          <w:rPr>
            <w:noProof/>
            <w:webHidden/>
            <w:color w:val="auto"/>
          </w:rPr>
          <w:fldChar w:fldCharType="separate"/>
        </w:r>
        <w:r w:rsidR="00AB7034" w:rsidRPr="00AB7034">
          <w:rPr>
            <w:noProof/>
            <w:webHidden/>
            <w:color w:val="auto"/>
          </w:rPr>
          <w:t>11</w:t>
        </w:r>
        <w:r w:rsidR="00AB7034" w:rsidRPr="00AB7034">
          <w:rPr>
            <w:noProof/>
            <w:webHidden/>
            <w:color w:val="auto"/>
          </w:rPr>
          <w:fldChar w:fldCharType="end"/>
        </w:r>
      </w:hyperlink>
    </w:p>
    <w:p w14:paraId="00C54256" w14:textId="2FA6DDD9" w:rsidR="0007677C" w:rsidRPr="0007677C" w:rsidRDefault="0007677C">
      <w:pPr>
        <w:spacing w:line="276" w:lineRule="auto"/>
        <w:rPr>
          <w:rFonts w:ascii="Sarabun Light" w:hAnsi="Sarabun Light" w:cs="Sarabun Light"/>
          <w:color w:val="auto"/>
        </w:rPr>
      </w:pPr>
      <w:r w:rsidRPr="0007677C">
        <w:rPr>
          <w:rFonts w:ascii="Sarabun Light" w:hAnsi="Sarabun Light" w:cs="Sarabun Light"/>
          <w:color w:val="auto"/>
        </w:rPr>
        <w:fldChar w:fldCharType="end"/>
      </w:r>
    </w:p>
    <w:p w14:paraId="19611634" w14:textId="14D5C806" w:rsidR="0007677C" w:rsidRDefault="0007677C">
      <w:pPr>
        <w:spacing w:line="276" w:lineRule="auto"/>
        <w:rPr>
          <w:rFonts w:ascii="Sarabun Light" w:hAnsi="Sarabun Light" w:cs="Sarabun Light"/>
          <w:color w:val="auto"/>
          <w:sz w:val="28"/>
          <w:szCs w:val="28"/>
        </w:rPr>
      </w:pPr>
      <w:r>
        <w:rPr>
          <w:rFonts w:ascii="Sarabun Light" w:hAnsi="Sarabun Light" w:cs="Sarabun Light"/>
          <w:color w:val="auto"/>
        </w:rPr>
        <w:br w:type="page"/>
      </w:r>
    </w:p>
    <w:p w14:paraId="5855D738" w14:textId="2DDD2F01" w:rsidR="0049095A" w:rsidRDefault="001F7D32" w:rsidP="008642F8">
      <w:pPr>
        <w:pStyle w:val="BiBBtitel"/>
        <w:spacing w:after="120"/>
        <w:contextualSpacing/>
      </w:pPr>
      <w:sdt>
        <w:sdtPr>
          <w:id w:val="263347053"/>
          <w:placeholder>
            <w:docPart w:val="14F1143882F640F7AB3ADA644FD71921"/>
          </w:placeholder>
        </w:sdtPr>
        <w:sdtEndPr/>
        <w:sdtContent>
          <w:r w:rsidR="008642F8" w:rsidRPr="00950F32">
            <w:t xml:space="preserve">Titel: </w:t>
          </w:r>
          <w:r w:rsidR="008642F8">
            <w:t>Klicken oder tippen Sie hier</w:t>
          </w:r>
          <w:r w:rsidR="008642F8" w:rsidRPr="005B4693">
            <w:rPr>
              <w:rStyle w:val="BiBBtitelZchn"/>
            </w:rPr>
            <w:t>, um Text</w:t>
          </w:r>
          <w:r w:rsidR="008642F8">
            <w:t xml:space="preserve"> einzugeben</w:t>
          </w:r>
        </w:sdtContent>
      </w:sdt>
    </w:p>
    <w:p w14:paraId="24F30E9A" w14:textId="24B6D253" w:rsidR="00ED36CA" w:rsidRPr="00EF51D2" w:rsidRDefault="002D6018" w:rsidP="00674C76">
      <w:pPr>
        <w:pStyle w:val="Heading1"/>
      </w:pPr>
      <w:bookmarkStart w:id="0" w:name="_Toc162972291"/>
      <w:r w:rsidRPr="00FB0B8F">
        <w:t>Phase „</w:t>
      </w:r>
      <w:r w:rsidR="008D1022" w:rsidRPr="00FB0B8F">
        <w:t>Auftragsannahme</w:t>
      </w:r>
      <w:r w:rsidRPr="00FB0B8F">
        <w:t>“</w:t>
      </w:r>
      <w:bookmarkEnd w:id="0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6E58F9" w:rsidRPr="006E58F9" w14:paraId="60979F8D" w14:textId="77777777" w:rsidTr="00713B7C">
        <w:tc>
          <w:tcPr>
            <w:tcW w:w="2268" w:type="dxa"/>
            <w:shd w:val="clear" w:color="auto" w:fill="95C11F"/>
            <w:vAlign w:val="center"/>
          </w:tcPr>
          <w:p w14:paraId="1B84025D" w14:textId="77777777" w:rsidR="002D6018" w:rsidRPr="00713B7C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847366006"/>
              <w:placeholder>
                <w:docPart w:val="2953E54FF7BA4B62B4F2EA5DE90AD780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03E92A66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Aufgabenstellung entgegennehmen</w:t>
                </w:r>
              </w:p>
              <w:p w14:paraId="230C4431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Aufgabenstellung/-unterlagen analysieren</w:t>
                </w:r>
              </w:p>
              <w:p w14:paraId="28A0BF51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Bewertungskriterien entwickeln</w:t>
                </w:r>
              </w:p>
              <w:p w14:paraId="39D84867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Weitere Informationen recherchieren</w:t>
                </w:r>
              </w:p>
              <w:p w14:paraId="395E5B91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Verfügbare Ressourcen ermitteln (Zeit, Ausstattung/Räume, Arbeitsgegenstände, Werkzeuge, Hilfsmittel)</w:t>
                </w:r>
              </w:p>
              <w:p w14:paraId="73EB980C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Arbeitsorganisation vornehmen</w:t>
                </w:r>
              </w:p>
              <w:p w14:paraId="3035046A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(Vorläufige, ggf. alternative) Lösungen entwickeln</w:t>
                </w:r>
              </w:p>
              <w:p w14:paraId="7CF71A51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Vorplanung (ggf. inkl. Kalkulation) vornehmen</w:t>
                </w:r>
              </w:p>
              <w:p w14:paraId="2EB97E07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Dokumentation anlegen</w:t>
                </w:r>
              </w:p>
              <w:p w14:paraId="1D249BE6" w14:textId="77777777" w:rsidR="00AB695C" w:rsidRPr="00CC49C5" w:rsidRDefault="00AB695C" w:rsidP="00AB69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„Annehmen und Informieren“ bilanzieren</w:t>
                </w:r>
              </w:p>
              <w:p w14:paraId="4C78A3A1" w14:textId="4153031E" w:rsidR="009D199D" w:rsidRPr="00AB695C" w:rsidRDefault="00AB695C" w:rsidP="009D199D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11. Phase „Annehmen und Informieren“ reflektieren</w:t>
                </w:r>
              </w:p>
            </w:sdtContent>
          </w:sdt>
          <w:p w14:paraId="23FA9E4C" w14:textId="79ECFBDF" w:rsidR="002D6018" w:rsidRPr="006E58F9" w:rsidRDefault="002D6018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211DFA4E" w14:textId="77777777" w:rsidTr="00F42864">
        <w:tc>
          <w:tcPr>
            <w:tcW w:w="2268" w:type="dxa"/>
            <w:shd w:val="clear" w:color="auto" w:fill="ECECEC"/>
            <w:vAlign w:val="center"/>
          </w:tcPr>
          <w:p w14:paraId="33D0CB2D" w14:textId="77777777" w:rsidR="00990E35" w:rsidRPr="00713B7C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990E35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6C0F46DA" w14:textId="77777777" w:rsidR="00990E35" w:rsidRPr="006E58F9" w:rsidRDefault="00990E35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2D970F" wp14:editId="62E33E8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1" name="Chevron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EB21FA" w14:textId="77777777" w:rsidR="002F51E2" w:rsidRPr="009D1232" w:rsidRDefault="002F51E2" w:rsidP="00990E35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Auftragsannahme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2D970F"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1" o:spid="_x0000_s1028" type="#_x0000_t55" style="position:absolute;left:0;text-align:left;margin-left:85.7pt;margin-top:2.8pt;width:184.25pt;height:2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" adj="19941" fillcolor="#056336" strokecolor="#056336" strokeweight="2pt">
                      <v:textbox inset="0,,0">
                        <w:txbxContent>
                          <w:p w14:paraId="7FEB21FA" w14:textId="77777777" w:rsidR="002F51E2" w:rsidRPr="009D1232" w:rsidRDefault="002F51E2" w:rsidP="00990E35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Auftragsannahme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417F8" w:rsidRPr="006E58F9" w14:paraId="19EFD3DB" w14:textId="77777777" w:rsidTr="00955619">
        <w:trPr>
          <w:trHeight w:val="407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41E8D5D1" w14:textId="77777777" w:rsidR="00A417F8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1C5F80A1" w14:textId="77777777" w:rsidR="00A417F8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6D661D4" w14:textId="77777777" w:rsidR="00A417F8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973C47A" w14:textId="77777777" w:rsidR="00A417F8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9455A95" w14:textId="77777777" w:rsidR="00A417F8" w:rsidRPr="00713B7C" w:rsidRDefault="00A417F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29EB99D" w14:textId="48BF7007" w:rsidR="00A417F8" w:rsidRPr="006E58F9" w:rsidRDefault="00A417F8" w:rsidP="00A417F8">
            <w:pPr>
              <w:pStyle w:val="BodyText"/>
              <w:ind w:right="113"/>
              <w:jc w:val="left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</w:t>
            </w:r>
            <w:r w:rsidR="00CC3794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 xml:space="preserve"> </w:t>
            </w:r>
            <w:r w:rsidRPr="00713B7C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Auszubildenden sollen lernen</w:t>
            </w:r>
            <w:r w:rsidR="00F42864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5549BF6" w14:textId="33B7D761" w:rsidR="00A417F8" w:rsidRPr="006E58F9" w:rsidRDefault="00A417F8" w:rsidP="00A417F8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A417F8" w:rsidRPr="006E58F9" w14:paraId="4FC0E32E" w14:textId="77777777" w:rsidTr="00D249A0">
        <w:trPr>
          <w:trHeight w:val="634"/>
        </w:trPr>
        <w:tc>
          <w:tcPr>
            <w:tcW w:w="2268" w:type="dxa"/>
            <w:vMerge/>
            <w:shd w:val="clear" w:color="auto" w:fill="95C11F"/>
            <w:vAlign w:val="center"/>
          </w:tcPr>
          <w:p w14:paraId="5DF76671" w14:textId="2ECE6221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5031918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7721F2D6" w14:textId="129B3019" w:rsidR="00A417F8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tc>
          <w:tcPr>
            <w:tcW w:w="3681" w:type="dxa"/>
          </w:tcPr>
          <w:p w14:paraId="6C6DEA42" w14:textId="41B470AC" w:rsidR="00A417F8" w:rsidRPr="006E58F9" w:rsidRDefault="00A417F8" w:rsidP="00F42864">
            <w:pPr>
              <w:pStyle w:val="ListBullet"/>
              <w:numPr>
                <w:ilvl w:val="0"/>
                <w:numId w:val="0"/>
              </w:numPr>
              <w:ind w:left="36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color w:val="auto"/>
              </w:rPr>
              <w:t xml:space="preserve"> </w:t>
            </w:r>
            <w:sdt>
              <w:sdtPr>
                <w:rPr>
                  <w:rFonts w:ascii="Sarabun Light" w:hAnsi="Sarabun Light" w:cs="Sarabun Light"/>
                  <w:color w:val="auto"/>
                </w:rPr>
                <w:id w:val="-108740953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F42864" w:rsidRPr="00AC742E">
                  <w:rPr>
                    <w:rStyle w:val="PlaceholderText"/>
                  </w:rPr>
                  <w:t>Klicken oder tippen Sie hier, um Text einzugeben.</w:t>
                </w:r>
              </w:sdtContent>
            </w:sdt>
          </w:p>
        </w:tc>
      </w:tr>
      <w:tr w:rsidR="00A417F8" w:rsidRPr="006E58F9" w14:paraId="740F1513" w14:textId="77777777" w:rsidTr="00955619">
        <w:trPr>
          <w:trHeight w:val="498"/>
        </w:trPr>
        <w:tc>
          <w:tcPr>
            <w:tcW w:w="2268" w:type="dxa"/>
            <w:vMerge/>
            <w:shd w:val="clear" w:color="auto" w:fill="95C11F"/>
            <w:vAlign w:val="center"/>
          </w:tcPr>
          <w:p w14:paraId="185F4BA1" w14:textId="77777777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2CD2B9D" w14:textId="1F959EAA" w:rsidR="00A417F8" w:rsidRPr="006E58F9" w:rsidRDefault="00A417F8" w:rsidP="00A417F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A417F8" w:rsidRPr="006E58F9" w14:paraId="33E538B4" w14:textId="77777777" w:rsidTr="00F42864">
        <w:trPr>
          <w:trHeight w:val="752"/>
        </w:trPr>
        <w:tc>
          <w:tcPr>
            <w:tcW w:w="2268" w:type="dxa"/>
            <w:vMerge/>
            <w:shd w:val="clear" w:color="auto" w:fill="95C11F"/>
            <w:vAlign w:val="center"/>
          </w:tcPr>
          <w:p w14:paraId="458D913C" w14:textId="49F49C99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203541065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3098C47" w14:textId="75885A81" w:rsidR="00A417F8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045982640"/>
            <w:placeholder>
              <w:docPart w:val="DefaultPlaceholder_-1854013440"/>
            </w:placeholder>
          </w:sdtPr>
          <w:sdtEndPr/>
          <w:sdtContent>
            <w:tc>
              <w:tcPr>
                <w:tcW w:w="3681" w:type="dxa"/>
              </w:tcPr>
              <w:sdt>
                <w:sdtPr>
                  <w:rPr>
                    <w:rFonts w:ascii="Sarabun Light" w:hAnsi="Sarabun Light" w:cs="Sarabun Light"/>
                    <w:color w:val="auto"/>
                  </w:rPr>
                  <w:id w:val="-1606258948"/>
                  <w:placeholder>
                    <w:docPart w:val="DefaultPlaceholder_-1854013440"/>
                  </w:placeholder>
                  <w:showingPlcHdr/>
                </w:sdtPr>
                <w:sdtEndPr/>
                <w:sdtContent>
                  <w:p w14:paraId="005765B3" w14:textId="03754634" w:rsidR="00A417F8" w:rsidRPr="006E58F9" w:rsidRDefault="00F42864" w:rsidP="00F42864">
                    <w:pPr>
                      <w:pStyle w:val="ListBullet"/>
                      <w:numPr>
                        <w:ilvl w:val="0"/>
                        <w:numId w:val="0"/>
                      </w:numPr>
                      <w:rPr>
                        <w:rFonts w:ascii="Sarabun Light" w:hAnsi="Sarabun Light" w:cs="Sarabun Light"/>
                        <w:color w:val="auto"/>
                      </w:rPr>
                    </w:pPr>
                    <w:r w:rsidRPr="00AC742E">
                      <w:rPr>
                        <w:rStyle w:val="PlaceholderText"/>
                      </w:rPr>
                      <w:t>Klicken oder tippen Sie hier, um Text einzugeben.</w:t>
                    </w:r>
                  </w:p>
                </w:sdtContent>
              </w:sdt>
            </w:tc>
          </w:sdtContent>
        </w:sdt>
      </w:tr>
      <w:tr w:rsidR="00A417F8" w:rsidRPr="006E58F9" w14:paraId="3C26F933" w14:textId="77777777" w:rsidTr="00955619">
        <w:trPr>
          <w:trHeight w:val="499"/>
        </w:trPr>
        <w:tc>
          <w:tcPr>
            <w:tcW w:w="2268" w:type="dxa"/>
            <w:vMerge/>
            <w:shd w:val="clear" w:color="auto" w:fill="95C11F"/>
            <w:vAlign w:val="center"/>
          </w:tcPr>
          <w:p w14:paraId="1F36917A" w14:textId="77777777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82630B3" w14:textId="03A3FC6B" w:rsidR="00A417F8" w:rsidRPr="006E58F9" w:rsidRDefault="00A417F8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A417F8" w:rsidRPr="006E58F9" w14:paraId="25E7D2C2" w14:textId="77777777" w:rsidTr="00F42864">
        <w:trPr>
          <w:trHeight w:val="756"/>
        </w:trPr>
        <w:tc>
          <w:tcPr>
            <w:tcW w:w="2268" w:type="dxa"/>
            <w:vMerge/>
            <w:shd w:val="clear" w:color="auto" w:fill="95C11F"/>
            <w:vAlign w:val="center"/>
          </w:tcPr>
          <w:p w14:paraId="216D0ACC" w14:textId="451734B7" w:rsidR="00A417F8" w:rsidRPr="006E58F9" w:rsidRDefault="00A417F8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0929025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F44039B" w14:textId="12767293" w:rsidR="00A417F8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21049552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F4B46CC" w14:textId="11BC82CB" w:rsidR="00A417F8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C3794" w:rsidRPr="006E58F9" w14:paraId="0AEC1910" w14:textId="77777777" w:rsidTr="00D249A0">
        <w:trPr>
          <w:trHeight w:val="848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1B36585F" w14:textId="77777777" w:rsidR="00CC3794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0EE8F986" w14:textId="77777777" w:rsidR="00CC3794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AB94853" w14:textId="77777777" w:rsidR="00CC3794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11845EF" w14:textId="77777777" w:rsidR="00CC3794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9CB9EAA" w14:textId="77777777" w:rsidR="00F42864" w:rsidRDefault="00F4286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B3FBAFE" w14:textId="77777777" w:rsidR="00CC3794" w:rsidRPr="00713B7C" w:rsidRDefault="00CC3794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DC7AE55" w14:textId="10B20DF9" w:rsidR="00CC3794" w:rsidRPr="00713B7C" w:rsidRDefault="00CC3794" w:rsidP="00034992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mit denen sich die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br/>
            </w:r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Auszubildenden </w:t>
            </w:r>
            <w:r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br/>
            </w:r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beschäftigen sollen</w:t>
            </w:r>
            <w:r w:rsidR="00F42864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</w:p>
          <w:p w14:paraId="42824459" w14:textId="46F55B98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  <w:p w14:paraId="5FD9F067" w14:textId="1A84E406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32B3062" w14:textId="60E1C078" w:rsidR="00CC3794" w:rsidRPr="006E58F9" w:rsidRDefault="00CC3794" w:rsidP="00A417F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CC3794" w:rsidRPr="006E58F9" w14:paraId="7803BD9C" w14:textId="77777777" w:rsidTr="00D249A0">
        <w:trPr>
          <w:trHeight w:val="706"/>
        </w:trPr>
        <w:tc>
          <w:tcPr>
            <w:tcW w:w="2268" w:type="dxa"/>
            <w:vMerge/>
            <w:shd w:val="clear" w:color="auto" w:fill="95C11F"/>
            <w:vAlign w:val="center"/>
          </w:tcPr>
          <w:p w14:paraId="00A541E3" w14:textId="71F0EB5D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1137103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EDD3FA9" w14:textId="0200611C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3430779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8E017F3" w14:textId="63E5322A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C3794" w:rsidRPr="006E58F9" w14:paraId="31660938" w14:textId="77777777" w:rsidTr="00E310C9">
        <w:trPr>
          <w:trHeight w:val="522"/>
        </w:trPr>
        <w:tc>
          <w:tcPr>
            <w:tcW w:w="2268" w:type="dxa"/>
            <w:vMerge/>
            <w:shd w:val="clear" w:color="auto" w:fill="95C11F"/>
          </w:tcPr>
          <w:p w14:paraId="7F73F575" w14:textId="529FE287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755CB52" w14:textId="690AD4BA" w:rsidR="00CC3794" w:rsidRPr="006E58F9" w:rsidRDefault="00CC3794" w:rsidP="00A417F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CC3794" w:rsidRPr="006E58F9" w14:paraId="03D4FAE8" w14:textId="77777777" w:rsidTr="00D249A0">
        <w:trPr>
          <w:trHeight w:val="685"/>
        </w:trPr>
        <w:tc>
          <w:tcPr>
            <w:tcW w:w="2268" w:type="dxa"/>
            <w:vMerge/>
            <w:shd w:val="clear" w:color="auto" w:fill="95C11F"/>
          </w:tcPr>
          <w:p w14:paraId="5C79FB00" w14:textId="27B1E248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7770675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E9F2995" w14:textId="58EADDC4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69696317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B0B1943" w14:textId="5A21A93B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C3794" w:rsidRPr="006E58F9" w14:paraId="2E019998" w14:textId="77777777" w:rsidTr="00E310C9">
        <w:trPr>
          <w:trHeight w:val="497"/>
        </w:trPr>
        <w:tc>
          <w:tcPr>
            <w:tcW w:w="2268" w:type="dxa"/>
            <w:vMerge/>
            <w:shd w:val="clear" w:color="auto" w:fill="95C11F"/>
          </w:tcPr>
          <w:p w14:paraId="7C190F53" w14:textId="352E3BB6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850C77B" w14:textId="2DB2A9E4" w:rsidR="00CC3794" w:rsidRPr="006E58F9" w:rsidRDefault="00CC3794" w:rsidP="00A417F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CC3794" w:rsidRPr="006E58F9" w14:paraId="5CF86F70" w14:textId="77777777" w:rsidTr="00F42864">
        <w:trPr>
          <w:trHeight w:val="747"/>
        </w:trPr>
        <w:tc>
          <w:tcPr>
            <w:tcW w:w="2268" w:type="dxa"/>
            <w:vMerge/>
            <w:shd w:val="clear" w:color="auto" w:fill="95C11F"/>
          </w:tcPr>
          <w:p w14:paraId="4BA8AB7A" w14:textId="012649C0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21465403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0C73E2A" w14:textId="43F17985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6182096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6A898BE" w14:textId="3C756802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CC3794" w:rsidRPr="006E58F9" w14:paraId="3E489F9D" w14:textId="77777777" w:rsidTr="00E310C9">
        <w:trPr>
          <w:trHeight w:val="461"/>
        </w:trPr>
        <w:tc>
          <w:tcPr>
            <w:tcW w:w="2268" w:type="dxa"/>
            <w:vMerge/>
            <w:shd w:val="clear" w:color="auto" w:fill="95C11F"/>
          </w:tcPr>
          <w:p w14:paraId="50061CD8" w14:textId="77777777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A7C5152" w14:textId="49C00C8D" w:rsidR="00CC3794" w:rsidRPr="006E58F9" w:rsidRDefault="00CC3794" w:rsidP="00A417F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CC3794" w:rsidRPr="006E58F9" w14:paraId="727127EB" w14:textId="77777777" w:rsidTr="00F42864">
        <w:trPr>
          <w:trHeight w:val="701"/>
        </w:trPr>
        <w:tc>
          <w:tcPr>
            <w:tcW w:w="2268" w:type="dxa"/>
            <w:vMerge/>
            <w:shd w:val="clear" w:color="auto" w:fill="95C11F"/>
          </w:tcPr>
          <w:p w14:paraId="16B6596A" w14:textId="71EA35F6" w:rsidR="00CC3794" w:rsidRPr="006E58F9" w:rsidRDefault="00CC3794" w:rsidP="00034992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1894075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C90EFB4" w14:textId="4CFA7317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2212136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0F48AF13" w14:textId="0948C802" w:rsidR="00CC3794" w:rsidRPr="006E58F9" w:rsidRDefault="00F42864" w:rsidP="00F42864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E8AF492" w14:textId="0DA31D26" w:rsidR="002D6018" w:rsidRPr="006E58F9" w:rsidRDefault="0022372E">
      <w:pPr>
        <w:spacing w:line="276" w:lineRule="auto"/>
        <w:rPr>
          <w:rFonts w:ascii="Sarabun Light" w:hAnsi="Sarabun Light" w:cs="Sarabun Light"/>
          <w:color w:val="auto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Pr="006E58F9">
        <w:rPr>
          <w:rFonts w:ascii="Sarabun Light" w:hAnsi="Sarabun Light" w:cs="Sarabun Light"/>
          <w:color w:val="auto"/>
        </w:rPr>
        <w:t xml:space="preserve"> </w:t>
      </w:r>
      <w:r w:rsidR="002D6018" w:rsidRPr="006E58F9">
        <w:rPr>
          <w:rFonts w:ascii="Sarabun Light" w:hAnsi="Sarabun Light" w:cs="Sarabun Light"/>
          <w:color w:val="auto"/>
        </w:rPr>
        <w:br w:type="page"/>
      </w:r>
    </w:p>
    <w:sdt>
      <w:sdtPr>
        <w:id w:val="997006442"/>
        <w:placeholder>
          <w:docPart w:val="9E920950A5BF40A0A7BFF44904700C42"/>
        </w:placeholder>
      </w:sdtPr>
      <w:sdtEndPr/>
      <w:sdtContent>
        <w:p w14:paraId="2DF54E4B" w14:textId="77777777" w:rsidR="008642F8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53D557AF" w14:textId="2D54B9E3" w:rsidR="002D3848" w:rsidRPr="00FB0B8F" w:rsidRDefault="00002943" w:rsidP="00674C76">
      <w:pPr>
        <w:pStyle w:val="Heading1"/>
      </w:pPr>
      <w:bookmarkStart w:id="1" w:name="_Toc162972292"/>
      <w:r w:rsidRPr="00FB0B8F">
        <w:t>Teilaufgabe</w:t>
      </w:r>
      <w:bookmarkEnd w:id="1"/>
    </w:p>
    <w:sdt>
      <w:sdtPr>
        <w:id w:val="-304481186"/>
        <w:placeholder>
          <w:docPart w:val="FA2FA6342373457B8DEFF14A0055EEC2"/>
        </w:placeholder>
      </w:sdtPr>
      <w:sdtEndPr/>
      <w:sdtContent>
        <w:p w14:paraId="6860B734" w14:textId="68DF3C77" w:rsidR="00EF51D2" w:rsidRDefault="008642F8" w:rsidP="001E06C3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03DF7309" w14:textId="599B2D8B" w:rsidR="002D3848" w:rsidRPr="006E58F9" w:rsidRDefault="002D3848" w:rsidP="00D249A0">
      <w:pPr>
        <w:pStyle w:val="BodyText"/>
        <w:spacing w:after="0"/>
        <w:jc w:val="center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6E58F9" w:rsidRPr="006E58F9" w14:paraId="47AC1B56" w14:textId="77777777" w:rsidTr="00FB0B8F">
        <w:trPr>
          <w:trHeight w:val="235"/>
        </w:trPr>
        <w:tc>
          <w:tcPr>
            <w:tcW w:w="2479" w:type="dxa"/>
            <w:shd w:val="clear" w:color="auto" w:fill="95C11F"/>
          </w:tcPr>
          <w:p w14:paraId="2E4CCA88" w14:textId="77777777" w:rsidR="002D3848" w:rsidRPr="00713B7C" w:rsidRDefault="00363954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</w:p>
        </w:tc>
        <w:tc>
          <w:tcPr>
            <w:tcW w:w="1790" w:type="dxa"/>
            <w:shd w:val="clear" w:color="auto" w:fill="F0A73A"/>
          </w:tcPr>
          <w:p w14:paraId="09B89B52" w14:textId="77777777" w:rsidR="00FB0B8F" w:rsidRPr="00713B7C" w:rsidRDefault="008D1022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FB0B8F" w:rsidRPr="00713B7C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530287F7" w14:textId="624EF277" w:rsidR="002D3848" w:rsidRPr="00713B7C" w:rsidRDefault="008D1022" w:rsidP="0003499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0DC872D1" w14:textId="77777777" w:rsidR="00FB0B8F" w:rsidRPr="00713B7C" w:rsidRDefault="003F151B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FB0B8F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2326F04A" w14:textId="7ABBB2D4" w:rsidR="002D3848" w:rsidRPr="00713B7C" w:rsidRDefault="003F151B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2325AF09" w14:textId="77777777" w:rsidR="00FB0B8F" w:rsidRPr="00713B7C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FB0B8F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0C6F26AF" w14:textId="6B5A9767" w:rsidR="002D3848" w:rsidRPr="00713B7C" w:rsidRDefault="00FB0B8F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D</w:t>
            </w:r>
            <w:r w:rsidR="008D1022" w:rsidRPr="00713B7C">
              <w:rPr>
                <w:rFonts w:ascii="Sarabun Light" w:hAnsi="Sarabun Light" w:cs="Sarabun Light"/>
                <w:color w:val="auto"/>
              </w:rPr>
              <w:t>urchführung</w:t>
            </w:r>
          </w:p>
          <w:p w14:paraId="27DD0D64" w14:textId="3B756EBA" w:rsidR="00FB0B8F" w:rsidRPr="00713B7C" w:rsidRDefault="00FB0B8F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66011FA3" w14:textId="77777777" w:rsidR="00FB0B8F" w:rsidRPr="00713B7C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FB0B8F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66578C3E" w14:textId="05E2B9DE" w:rsidR="002D3848" w:rsidRPr="00713B7C" w:rsidRDefault="008D102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30A192E7" w14:textId="77777777" w:rsidR="002D3848" w:rsidRPr="006E58F9" w:rsidRDefault="002D3848" w:rsidP="002D384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6E58F9" w:rsidRPr="006E58F9" w14:paraId="1C34E277" w14:textId="77777777" w:rsidTr="00A417F8">
        <w:trPr>
          <w:trHeight w:val="1190"/>
        </w:trPr>
        <w:tc>
          <w:tcPr>
            <w:tcW w:w="2479" w:type="dxa"/>
            <w:shd w:val="clear" w:color="auto" w:fill="95C11F"/>
            <w:vAlign w:val="center"/>
          </w:tcPr>
          <w:p w14:paraId="418D6788" w14:textId="77777777" w:rsidR="00EE491F" w:rsidRPr="00713B7C" w:rsidRDefault="002D3848" w:rsidP="006F6CE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7791788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8C9AE69" w14:textId="6E4246E3" w:rsidR="002D3848" w:rsidRPr="006E58F9" w:rsidRDefault="00364903" w:rsidP="00034992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77D9E21" w14:textId="77777777" w:rsidTr="00A417F8">
        <w:trPr>
          <w:trHeight w:val="1264"/>
        </w:trPr>
        <w:tc>
          <w:tcPr>
            <w:tcW w:w="2479" w:type="dxa"/>
            <w:shd w:val="clear" w:color="auto" w:fill="95C11F"/>
            <w:vAlign w:val="center"/>
          </w:tcPr>
          <w:p w14:paraId="33E0AD6C" w14:textId="38F5685C" w:rsidR="00EE491F" w:rsidRPr="00713B7C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323B2AA9" w14:textId="26455FE4" w:rsidR="00E050C4" w:rsidRPr="00713B7C" w:rsidRDefault="002D3848" w:rsidP="00034992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Nach Bearbeitung dieser </w:t>
            </w:r>
            <w:r w:rsidR="003F151B" w:rsidRPr="00713B7C">
              <w:rPr>
                <w:rFonts w:ascii="Sarabun SemiBold" w:hAnsi="Sarabun SemiBold" w:cs="Sarabun SemiBold"/>
                <w:bCs/>
                <w:color w:val="auto"/>
              </w:rPr>
              <w:t>Lernsituation</w:t>
            </w: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122118643"/>
              <w:placeholder>
                <w:docPart w:val="DefaultPlaceholder_-1854013440"/>
              </w:placeholder>
              <w:showingPlcHdr/>
            </w:sdtPr>
            <w:sdtEndPr/>
            <w:sdtContent>
              <w:p w14:paraId="70B41459" w14:textId="2A9CE4F1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0B884FCF" w14:textId="77777777" w:rsidTr="00713B7C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3928454F" w14:textId="39B150BD" w:rsidR="00EE491F" w:rsidRPr="00713B7C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zu 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anderen </w:t>
            </w:r>
            <w:r w:rsidR="00EA7FFD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79741B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36214976" w14:textId="3BCF8C6C" w:rsidR="00C36415" w:rsidRDefault="002D3848" w:rsidP="00F42864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Aus den vorangegangenen </w:t>
            </w:r>
            <w:r w:rsidR="0079741B" w:rsidRPr="00713B7C">
              <w:rPr>
                <w:rFonts w:ascii="Sarabun SemiBold" w:hAnsi="Sarabun SemiBold" w:cs="Sarabun SemiBold"/>
                <w:bCs/>
                <w:color w:val="auto"/>
              </w:rPr>
              <w:t xml:space="preserve">Teilaufgaben </w:t>
            </w:r>
            <w:r w:rsidRPr="00713B7C">
              <w:rPr>
                <w:rFonts w:ascii="Sarabun SemiBold" w:hAnsi="Sarabun SemiBold" w:cs="Sarabun SemiBold"/>
                <w:bCs/>
                <w:color w:val="auto"/>
              </w:rPr>
              <w:t>benötigte Ergebnisse</w:t>
            </w:r>
            <w:r w:rsidR="00F42864">
              <w:rPr>
                <w:rFonts w:ascii="Sarabun SemiBold" w:hAnsi="Sarabun SemiBold" w:cs="Sarabun SemiBold"/>
                <w:bCs/>
                <w:color w:val="auto"/>
              </w:rPr>
              <w:t>:</w:t>
            </w:r>
            <w:r w:rsidRPr="00713B7C">
              <w:rPr>
                <w:rFonts w:ascii="Sarabun SemiBold" w:hAnsi="Sarabun SemiBold" w:cs="Sarabun SemiBold"/>
                <w:bCs/>
                <w:color w:val="auto"/>
              </w:rPr>
              <w:t xml:space="preserve"> </w:t>
            </w:r>
          </w:p>
          <w:sdt>
            <w:sdtPr>
              <w:rPr>
                <w:rFonts w:ascii="Sarabun SemiBold" w:hAnsi="Sarabun SemiBold" w:cs="Sarabun SemiBold"/>
                <w:bCs/>
                <w:color w:val="auto"/>
              </w:rPr>
              <w:id w:val="-226225785"/>
              <w:placeholder>
                <w:docPart w:val="DefaultPlaceholder_-1854013440"/>
              </w:placeholder>
              <w:showingPlcHdr/>
            </w:sdtPr>
            <w:sdtEndPr/>
            <w:sdtContent>
              <w:p w14:paraId="67B7EAD4" w14:textId="5A3DCA33" w:rsidR="00364903" w:rsidRDefault="00364903" w:rsidP="00F42864">
                <w:pPr>
                  <w:pStyle w:val="Textfeld"/>
                  <w:rPr>
                    <w:rFonts w:ascii="Sarabun SemiBold" w:hAnsi="Sarabun SemiBold" w:cs="Sarabun SemiBold"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5ED1C2B9" w14:textId="77777777" w:rsidR="00F42864" w:rsidRPr="00F42864" w:rsidRDefault="00F42864" w:rsidP="00F42864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360C04B7" w14:textId="57F8286E" w:rsidR="002D3848" w:rsidRPr="00713B7C" w:rsidRDefault="0079741B" w:rsidP="00034992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Teilaufgaben</w:t>
            </w:r>
            <w:r w:rsidR="002D3848" w:rsidRPr="00713B7C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433337368"/>
              <w:placeholder>
                <w:docPart w:val="DefaultPlaceholder_-1854013440"/>
              </w:placeholder>
              <w:showingPlcHdr/>
            </w:sdtPr>
            <w:sdtEndPr/>
            <w:sdtContent>
              <w:p w14:paraId="3D734E1C" w14:textId="65DFD7FC" w:rsidR="00F42864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294F197C" w14:textId="77777777" w:rsidTr="00713B7C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076A5E31" w14:textId="627328CB" w:rsidR="00EE491F" w:rsidRPr="00713B7C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6AC34CD" w14:textId="77777777" w:rsidR="002D3848" w:rsidRPr="00F42864" w:rsidRDefault="002D3848" w:rsidP="00034992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42864">
              <w:rPr>
                <w:rFonts w:ascii="Sarabun Light" w:hAnsi="Sarabun Light" w:cs="Sarabun Light"/>
                <w:b/>
                <w:bCs/>
                <w:color w:val="auto"/>
              </w:rPr>
              <w:t xml:space="preserve">Die </w:t>
            </w:r>
            <w:r w:rsidR="007439E3" w:rsidRPr="00F42864">
              <w:rPr>
                <w:rFonts w:ascii="Sarabun Light" w:hAnsi="Sarabun Light" w:cs="Sarabun Light"/>
                <w:b/>
                <w:bCs/>
                <w:color w:val="auto"/>
              </w:rPr>
              <w:t>Auszubildenden</w:t>
            </w:r>
            <w:r w:rsidRPr="00F42864">
              <w:rPr>
                <w:rFonts w:ascii="Sarabun Light" w:hAnsi="Sarabun Light" w:cs="Sarabun Light"/>
                <w:b/>
                <w:bCs/>
                <w:color w:val="auto"/>
              </w:rPr>
              <w:t xml:space="preserve"> sollen lernen, … 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474377190"/>
              <w:placeholder>
                <w:docPart w:val="DefaultPlaceholder_-1854013440"/>
              </w:placeholder>
              <w:showingPlcHdr/>
            </w:sdtPr>
            <w:sdtEndPr/>
            <w:sdtContent>
              <w:p w14:paraId="67725C62" w14:textId="7CAEDC5F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115FCF71" w14:textId="77777777" w:rsidTr="00713B7C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A916384" w14:textId="76F0CE2E" w:rsidR="00EE491F" w:rsidRPr="00713B7C" w:rsidRDefault="002D3848" w:rsidP="00AF0776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6A3A502" w14:textId="77777777" w:rsidR="002D3848" w:rsidRPr="00F42864" w:rsidRDefault="00F5442F" w:rsidP="00F5442F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F42864">
              <w:rPr>
                <w:rFonts w:ascii="Sarabun Light" w:hAnsi="Sarabun Light" w:cs="Sarabun Light"/>
                <w:b/>
                <w:bCs/>
                <w:color w:val="auto"/>
              </w:rPr>
              <w:t xml:space="preserve">Die </w:t>
            </w:r>
            <w:r w:rsidR="007439E3" w:rsidRPr="00F42864">
              <w:rPr>
                <w:rFonts w:ascii="Sarabun Light" w:hAnsi="Sarabun Light" w:cs="Sarabun Light"/>
                <w:b/>
                <w:bCs/>
                <w:color w:val="auto"/>
              </w:rPr>
              <w:t>Auszubildenden</w:t>
            </w:r>
            <w:r w:rsidRPr="00F42864">
              <w:rPr>
                <w:rFonts w:ascii="Sarabun Light" w:hAnsi="Sarabun Light" w:cs="Sarabun Light"/>
                <w:b/>
                <w:bCs/>
                <w:color w:val="auto"/>
              </w:rPr>
              <w:t xml:space="preserve">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2052413789"/>
              <w:placeholder>
                <w:docPart w:val="DefaultPlaceholder_-1854013440"/>
              </w:placeholder>
              <w:showingPlcHdr/>
            </w:sdtPr>
            <w:sdtEndPr/>
            <w:sdtContent>
              <w:p w14:paraId="651FA8FF" w14:textId="540CD95A" w:rsidR="002449FE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1EFE0057" w14:textId="772E31FB" w:rsidR="002D3848" w:rsidRPr="006E58F9" w:rsidRDefault="002D3848" w:rsidP="002449FE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519F3D3F" w14:textId="77777777" w:rsidTr="00713B7C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3A5E09E" w14:textId="0F22C422" w:rsidR="002D3848" w:rsidRPr="00713B7C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2DA6DA93" w14:textId="52FDA0B5" w:rsidR="002D3848" w:rsidRPr="006E58F9" w:rsidRDefault="001F7D3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7073812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42864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EE491F" w:rsidRPr="006E58F9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2D3848" w:rsidRPr="006E58F9">
              <w:rPr>
                <w:rFonts w:ascii="Sarabun Light" w:hAnsi="Sarabun Light" w:cs="Sarabun Light"/>
                <w:color w:val="auto"/>
              </w:rPr>
              <w:t>prozessorientiert</w:t>
            </w:r>
          </w:p>
        </w:tc>
        <w:tc>
          <w:tcPr>
            <w:tcW w:w="3580" w:type="dxa"/>
          </w:tcPr>
          <w:p w14:paraId="751C16AF" w14:textId="77777777" w:rsidR="002D3848" w:rsidRPr="006E58F9" w:rsidRDefault="001F7D32" w:rsidP="0003499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204672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491F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EE491F" w:rsidRPr="006E58F9">
              <w:rPr>
                <w:rFonts w:ascii="Sarabun Light" w:hAnsi="Sarabun Light" w:cs="Sarabun Light"/>
                <w:color w:val="auto"/>
              </w:rPr>
              <w:t xml:space="preserve"> </w:t>
            </w:r>
            <w:r w:rsidR="007B197C" w:rsidRPr="006E58F9">
              <w:rPr>
                <w:rFonts w:ascii="Sarabun Light" w:hAnsi="Sarabun Light" w:cs="Sarabun Light"/>
                <w:color w:val="auto"/>
              </w:rPr>
              <w:t>fachsystematisch</w:t>
            </w:r>
          </w:p>
        </w:tc>
      </w:tr>
      <w:tr w:rsidR="006E58F9" w:rsidRPr="006E58F9" w14:paraId="0FA4A94B" w14:textId="77777777" w:rsidTr="00713B7C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64FD7586" w14:textId="43CB04EC" w:rsidR="00EE491F" w:rsidRPr="00713B7C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3128372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A927523" w14:textId="0F4E1EAA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28FEF5F5" w14:textId="77777777" w:rsidTr="00713B7C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3AFF531A" w14:textId="5E88B0E4" w:rsidR="00EE491F" w:rsidRPr="00713B7C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928144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7023D067" w14:textId="1B1E5139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0C481251" w14:textId="77777777" w:rsidTr="00097F66">
        <w:trPr>
          <w:trHeight w:val="830"/>
        </w:trPr>
        <w:tc>
          <w:tcPr>
            <w:tcW w:w="2479" w:type="dxa"/>
            <w:shd w:val="clear" w:color="auto" w:fill="95C11F"/>
            <w:vAlign w:val="center"/>
          </w:tcPr>
          <w:p w14:paraId="582E7944" w14:textId="2D36ABDE" w:rsidR="002D3848" w:rsidRPr="00097F66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09EF0790" w14:textId="77777777" w:rsidR="00EE491F" w:rsidRPr="00097F66" w:rsidRDefault="00EE491F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6068915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201DB55" w14:textId="65B677A9" w:rsidR="002D3848" w:rsidRPr="006E58F9" w:rsidRDefault="00364903" w:rsidP="00F42864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CAE3D59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3F35703" w14:textId="6D032887" w:rsidR="002D3848" w:rsidRPr="00097F66" w:rsidRDefault="002D3848" w:rsidP="0003499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364903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noProof/>
              <w:color w:val="auto"/>
              <w:sz w:val="22"/>
              <w:szCs w:val="22"/>
              <w:lang w:eastAsia="en-US"/>
            </w:rPr>
            <w:id w:val="17328792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518093AD" w14:textId="08DAE64A" w:rsidR="002D3848" w:rsidRPr="006E58F9" w:rsidRDefault="00364903" w:rsidP="002449FE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5365D26F" w14:textId="1E01463E" w:rsidR="00713B7C" w:rsidRPr="00364903" w:rsidRDefault="0022372E" w:rsidP="00364903">
      <w:pPr>
        <w:pStyle w:val="Textfeld"/>
        <w:rPr>
          <w:rFonts w:ascii="Sarabun Light" w:hAnsi="Sarabun Light" w:cs="Sarabun Light"/>
          <w:sz w:val="16"/>
          <w:szCs w:val="16"/>
        </w:rPr>
      </w:pPr>
      <w:r w:rsidRPr="00364903"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="004554F0">
        <w:rPr>
          <w:rFonts w:ascii="Sarabun Light" w:hAnsi="Sarabun Light" w:cs="Sarabun Light"/>
          <w:color w:val="056336"/>
          <w:sz w:val="16"/>
          <w:szCs w:val="16"/>
        </w:rPr>
        <w:t xml:space="preserve">                                                                                                                                 </w:t>
      </w:r>
      <w:proofErr w:type="gramStart"/>
      <w:r w:rsidR="004554F0">
        <w:rPr>
          <w:rFonts w:ascii="Sarabun Light" w:hAnsi="Sarabun Light" w:cs="Sarabun Light"/>
          <w:color w:val="056336"/>
          <w:sz w:val="16"/>
          <w:szCs w:val="16"/>
        </w:rPr>
        <w:t xml:space="preserve">   (</w:t>
      </w:r>
      <w:proofErr w:type="gramEnd"/>
      <w:r w:rsidR="004554F0">
        <w:rPr>
          <w:rFonts w:ascii="Sarabun Light" w:hAnsi="Sarabun Light" w:cs="Sarabun Light"/>
          <w:color w:val="056336"/>
          <w:sz w:val="16"/>
          <w:szCs w:val="16"/>
        </w:rPr>
        <w:t>für weitere Teilaufgaben ggfls. duplizieren)</w:t>
      </w:r>
    </w:p>
    <w:p w14:paraId="3FE116F3" w14:textId="77777777" w:rsidR="00D249A0" w:rsidRDefault="00D249A0" w:rsidP="00D249A0">
      <w:pPr>
        <w:pStyle w:val="BodyText"/>
      </w:pPr>
    </w:p>
    <w:p w14:paraId="73643249" w14:textId="77777777" w:rsidR="008642F8" w:rsidRDefault="008642F8" w:rsidP="00D249A0">
      <w:pPr>
        <w:pStyle w:val="BodyText"/>
      </w:pPr>
    </w:p>
    <w:p w14:paraId="13BA93F4" w14:textId="77777777" w:rsidR="008642F8" w:rsidRPr="00D249A0" w:rsidRDefault="008642F8" w:rsidP="00D249A0">
      <w:pPr>
        <w:pStyle w:val="BodyText"/>
      </w:pPr>
    </w:p>
    <w:sdt>
      <w:sdtPr>
        <w:id w:val="-1026093974"/>
        <w:placeholder>
          <w:docPart w:val="D9B81C0373A34BFC9F8265ED30662CA0"/>
        </w:placeholder>
      </w:sdtPr>
      <w:sdtEndPr/>
      <w:sdtContent>
        <w:p w14:paraId="260805AE" w14:textId="77CAA7D1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2874181E" w14:textId="6781AFA4" w:rsidR="002D6018" w:rsidRPr="00FB0B8F" w:rsidRDefault="00363954" w:rsidP="00674C76">
      <w:pPr>
        <w:pStyle w:val="Heading1"/>
      </w:pPr>
      <w:bookmarkStart w:id="2" w:name="_Toc162972293"/>
      <w:r w:rsidRPr="00FB0B8F">
        <w:t>P</w:t>
      </w:r>
      <w:r w:rsidR="005F4034" w:rsidRPr="00FB0B8F">
        <w:t>hase</w:t>
      </w:r>
      <w:r w:rsidR="002D6018" w:rsidRPr="00FB0B8F">
        <w:t xml:space="preserve"> „</w:t>
      </w:r>
      <w:r w:rsidR="00F95DA2" w:rsidRPr="00FB0B8F">
        <w:t>Auftragsplanung</w:t>
      </w:r>
      <w:r w:rsidR="002D6018" w:rsidRPr="00FB0B8F">
        <w:t>“</w:t>
      </w:r>
      <w:bookmarkEnd w:id="2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6E58F9" w:rsidRPr="006E58F9" w14:paraId="74E85363" w14:textId="77777777" w:rsidTr="00713B7C">
        <w:tc>
          <w:tcPr>
            <w:tcW w:w="2268" w:type="dxa"/>
            <w:shd w:val="clear" w:color="auto" w:fill="95C11F"/>
            <w:vAlign w:val="center"/>
          </w:tcPr>
          <w:p w14:paraId="08CDF265" w14:textId="77777777" w:rsidR="002D6018" w:rsidRPr="00713B7C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1119501231"/>
              <w:placeholder>
                <w:docPart w:val="909D62591F8545FDAA5C1D79D4793741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447DA203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Phase „Planen und Entscheiden“ organisieren</w:t>
                </w:r>
              </w:p>
              <w:p w14:paraId="22BD37CA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2. Rechtliche Vorgaben/Rahmenbedingungen klären </w:t>
                </w:r>
              </w:p>
              <w:p w14:paraId="50120D09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Ressourcen planen (Ausstattung/Räume, Arbeitsgegenstände, Werkzeuge, Hilfsmittel)</w:t>
                </w:r>
              </w:p>
              <w:p w14:paraId="5F8AE523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Ausführungsplanung vornehmen (Berechnungen, Zeichnungen, Dimensionierungen usw.)</w:t>
                </w:r>
              </w:p>
              <w:p w14:paraId="6E856BDE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Lösungsalternativen abwägen und entscheiden</w:t>
                </w:r>
              </w:p>
              <w:p w14:paraId="0F882308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Zeit- und Arbeitsplan erstellen (einschl. Teilaufgaben)</w:t>
                </w:r>
              </w:p>
              <w:p w14:paraId="74B49549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Dokumentation aktualisieren</w:t>
                </w:r>
              </w:p>
              <w:p w14:paraId="4ED0183D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Arbeitsgegenstände, Werkzeuge und Hilfsmittel zusammenstellen</w:t>
                </w:r>
              </w:p>
              <w:p w14:paraId="203ECCC8" w14:textId="77777777" w:rsidR="004554F0" w:rsidRPr="00CC49C5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Phase „Planen und Entscheiden“ bilanzieren</w:t>
                </w:r>
              </w:p>
              <w:p w14:paraId="2442C85C" w14:textId="77777777" w:rsidR="004554F0" w:rsidRDefault="004554F0" w:rsidP="004554F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„Planen und Entscheiden“ reflektieren</w:t>
                </w:r>
              </w:p>
              <w:p w14:paraId="31751D0D" w14:textId="4A5C324D" w:rsidR="009D199D" w:rsidRPr="004554F0" w:rsidRDefault="001F7D32" w:rsidP="001C1910">
                <w:pPr>
                  <w:pStyle w:val="Textfeld"/>
                  <w:rPr>
                    <w:rFonts w:ascii="Sarabun Light" w:hAnsi="Sarabun Light" w:cs="Sarabun Light"/>
                    <w:color w:val="auto"/>
                    <w:sz w:val="22"/>
                    <w:szCs w:val="22"/>
                  </w:rPr>
                </w:pPr>
              </w:p>
            </w:sdtContent>
          </w:sdt>
        </w:tc>
      </w:tr>
      <w:tr w:rsidR="006E58F9" w:rsidRPr="006E58F9" w14:paraId="079D3168" w14:textId="77777777" w:rsidTr="00713B7C">
        <w:tc>
          <w:tcPr>
            <w:tcW w:w="2268" w:type="dxa"/>
            <w:shd w:val="clear" w:color="auto" w:fill="ECECEC"/>
            <w:vAlign w:val="center"/>
          </w:tcPr>
          <w:p w14:paraId="0FD3EABD" w14:textId="77777777" w:rsidR="002D6018" w:rsidRPr="00713B7C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4FE10C2E" w14:textId="77777777" w:rsidR="002D6018" w:rsidRPr="006E58F9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24B0D48" wp14:editId="1FA8F16F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4" name="Chevro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11DAF4F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Auftragsplanung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B0D48" id="Chevron 4" o:spid="_x0000_s1029" type="#_x0000_t55" style="position:absolute;left:0;text-align:left;margin-left:85.7pt;margin-top:2.8pt;width:184.25pt;height:2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" adj="19941" fillcolor="#056336" strokecolor="#056336" strokeweight="2pt">
                      <v:textbox>
                        <w:txbxContent>
                          <w:p w14:paraId="211DAF4F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Auftragsplanung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944AA" w:rsidRPr="006E58F9" w14:paraId="771F41C4" w14:textId="77777777" w:rsidTr="00496009">
        <w:trPr>
          <w:trHeight w:val="37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1296A59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5CE1BF5B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B76FCF8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D753347" w14:textId="77777777" w:rsidR="004554F0" w:rsidRDefault="004554F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F763D61" w14:textId="77777777" w:rsidR="004554F0" w:rsidRDefault="004554F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ED39A0B" w14:textId="77777777" w:rsidR="005944AA" w:rsidRPr="00713B7C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0A6D9D7" w14:textId="06F15679" w:rsidR="005944AA" w:rsidRPr="00713B7C" w:rsidRDefault="005944AA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  <w:r w:rsidR="004554F0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  <w:p w14:paraId="4401D55C" w14:textId="16C9A40A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0430B90" w14:textId="05B5A59B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5944AA" w:rsidRPr="006E58F9" w14:paraId="63F8CC01" w14:textId="77777777" w:rsidTr="004554F0">
        <w:trPr>
          <w:trHeight w:val="952"/>
        </w:trPr>
        <w:tc>
          <w:tcPr>
            <w:tcW w:w="2268" w:type="dxa"/>
            <w:vMerge/>
            <w:shd w:val="clear" w:color="auto" w:fill="95C11F"/>
            <w:vAlign w:val="center"/>
          </w:tcPr>
          <w:p w14:paraId="3EDFA73C" w14:textId="3EEF0C40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97359600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51F7633" w14:textId="7820A9CC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3669041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3064E5B" w14:textId="79296AF2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6F22FE60" w14:textId="77777777" w:rsidTr="00496009">
        <w:trPr>
          <w:trHeight w:val="513"/>
        </w:trPr>
        <w:tc>
          <w:tcPr>
            <w:tcW w:w="2268" w:type="dxa"/>
            <w:vMerge/>
            <w:shd w:val="clear" w:color="auto" w:fill="95C11F"/>
            <w:vAlign w:val="center"/>
          </w:tcPr>
          <w:p w14:paraId="46899EFE" w14:textId="0B532756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96F5529" w14:textId="07E95870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5944AA" w:rsidRPr="006E58F9" w14:paraId="5F2C108A" w14:textId="77777777" w:rsidTr="004554F0">
        <w:trPr>
          <w:trHeight w:val="888"/>
        </w:trPr>
        <w:tc>
          <w:tcPr>
            <w:tcW w:w="2268" w:type="dxa"/>
            <w:vMerge/>
            <w:shd w:val="clear" w:color="auto" w:fill="95C11F"/>
            <w:vAlign w:val="center"/>
          </w:tcPr>
          <w:p w14:paraId="3E31E385" w14:textId="1CE0F6C3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93133597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1AF23771" w14:textId="1D0B0750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31502128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5945A086" w14:textId="6BA93BE6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024A8ED8" w14:textId="77777777" w:rsidTr="00496009">
        <w:trPr>
          <w:trHeight w:val="537"/>
        </w:trPr>
        <w:tc>
          <w:tcPr>
            <w:tcW w:w="2268" w:type="dxa"/>
            <w:vMerge/>
            <w:shd w:val="clear" w:color="auto" w:fill="95C11F"/>
            <w:vAlign w:val="center"/>
          </w:tcPr>
          <w:p w14:paraId="13777826" w14:textId="6E503C7F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339BFD20" w14:textId="1F3DFB71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5944AA" w:rsidRPr="006E58F9" w14:paraId="19FE209C" w14:textId="77777777" w:rsidTr="004554F0">
        <w:trPr>
          <w:trHeight w:val="898"/>
        </w:trPr>
        <w:tc>
          <w:tcPr>
            <w:tcW w:w="2268" w:type="dxa"/>
            <w:vMerge/>
            <w:shd w:val="clear" w:color="auto" w:fill="95C11F"/>
            <w:vAlign w:val="center"/>
          </w:tcPr>
          <w:p w14:paraId="25CC4F59" w14:textId="07DB5A9B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27352053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A0CE1AD" w14:textId="0EDCCEEC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70009041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B3A633E" w14:textId="42F7EC9A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33AAC83E" w14:textId="77777777" w:rsidTr="006525F2">
        <w:trPr>
          <w:trHeight w:val="418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72694AD7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4C69081A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46899CB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BE10478" w14:textId="77777777" w:rsidR="005944AA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2EC3ADE" w14:textId="77777777" w:rsidR="004554F0" w:rsidRDefault="004554F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B3B09E1" w14:textId="77777777" w:rsidR="004554F0" w:rsidRDefault="004554F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2755606" w14:textId="77777777" w:rsidR="005944AA" w:rsidRPr="00713B7C" w:rsidRDefault="005944AA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E2B8587" w14:textId="59C8C9C4" w:rsidR="005944AA" w:rsidRPr="00713B7C" w:rsidRDefault="005944AA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Die Auszubildenden beschäftigen sich mit folgenden </w:t>
            </w:r>
            <w:proofErr w:type="gramStart"/>
            <w:r w:rsidRPr="00713B7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Inhalten:</w:t>
            </w:r>
            <w:r w:rsidR="004554F0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  <w:proofErr w:type="gramEnd"/>
          </w:p>
          <w:p w14:paraId="35E9B8A4" w14:textId="0DA1F658" w:rsidR="005944AA" w:rsidRPr="006E58F9" w:rsidRDefault="005944AA" w:rsidP="004554F0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EB011E2" w14:textId="5E164367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5944AA" w:rsidRPr="006E58F9" w14:paraId="0BDFE18F" w14:textId="77777777" w:rsidTr="004554F0">
        <w:trPr>
          <w:trHeight w:val="847"/>
        </w:trPr>
        <w:tc>
          <w:tcPr>
            <w:tcW w:w="2268" w:type="dxa"/>
            <w:vMerge/>
            <w:shd w:val="clear" w:color="auto" w:fill="95C11F"/>
            <w:vAlign w:val="center"/>
          </w:tcPr>
          <w:p w14:paraId="3B2FA63E" w14:textId="3BB713E5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43231641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E095A9D" w14:textId="03FBBA0C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7155428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7E5F474" w14:textId="0E44F710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6EC34C44" w14:textId="77777777" w:rsidTr="006525F2">
        <w:trPr>
          <w:trHeight w:val="413"/>
        </w:trPr>
        <w:tc>
          <w:tcPr>
            <w:tcW w:w="2268" w:type="dxa"/>
            <w:vMerge/>
            <w:shd w:val="clear" w:color="auto" w:fill="95C11F"/>
            <w:vAlign w:val="center"/>
          </w:tcPr>
          <w:p w14:paraId="6AB0B89F" w14:textId="0615D19D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17D4B6B" w14:textId="7A308AB6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5944AA" w:rsidRPr="006E58F9" w14:paraId="2C182F3D" w14:textId="77777777" w:rsidTr="004554F0">
        <w:trPr>
          <w:trHeight w:val="837"/>
        </w:trPr>
        <w:tc>
          <w:tcPr>
            <w:tcW w:w="2268" w:type="dxa"/>
            <w:vMerge/>
            <w:shd w:val="clear" w:color="auto" w:fill="95C11F"/>
            <w:vAlign w:val="center"/>
          </w:tcPr>
          <w:p w14:paraId="000367A8" w14:textId="53C5FE27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2982931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1DAC47C3" w14:textId="44D6C555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38607521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7549D25D" w14:textId="062E1011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4A17D593" w14:textId="77777777" w:rsidTr="006525F2">
        <w:trPr>
          <w:trHeight w:val="395"/>
        </w:trPr>
        <w:tc>
          <w:tcPr>
            <w:tcW w:w="2268" w:type="dxa"/>
            <w:vMerge/>
            <w:shd w:val="clear" w:color="auto" w:fill="95C11F"/>
            <w:vAlign w:val="center"/>
          </w:tcPr>
          <w:p w14:paraId="78E4BC07" w14:textId="77777777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02DDA2E" w14:textId="18CECFFB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5944AA" w:rsidRPr="006E58F9" w14:paraId="0F535AD7" w14:textId="77777777" w:rsidTr="004554F0">
        <w:trPr>
          <w:trHeight w:val="854"/>
        </w:trPr>
        <w:tc>
          <w:tcPr>
            <w:tcW w:w="2268" w:type="dxa"/>
            <w:vMerge/>
            <w:shd w:val="clear" w:color="auto" w:fill="95C11F"/>
            <w:vAlign w:val="center"/>
          </w:tcPr>
          <w:p w14:paraId="3BF5F225" w14:textId="4FA2BA13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35045428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5574563" w14:textId="0A95B58F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28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6445040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00DDFE6" w14:textId="13EE26E9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5944AA" w:rsidRPr="006E58F9" w14:paraId="50F296C8" w14:textId="77777777" w:rsidTr="005944AA">
        <w:trPr>
          <w:trHeight w:val="406"/>
        </w:trPr>
        <w:tc>
          <w:tcPr>
            <w:tcW w:w="2268" w:type="dxa"/>
            <w:vMerge/>
            <w:shd w:val="clear" w:color="auto" w:fill="95C11F"/>
          </w:tcPr>
          <w:p w14:paraId="1BAEDE90" w14:textId="77777777" w:rsidR="005944AA" w:rsidRPr="006E58F9" w:rsidRDefault="005944AA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7FEB1AB" w14:textId="5FC60624" w:rsidR="005944AA" w:rsidRPr="006E58F9" w:rsidRDefault="005944AA" w:rsidP="00CC3794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5944AA" w:rsidRPr="006E58F9" w14:paraId="137BBC77" w14:textId="77777777" w:rsidTr="00D249A0">
        <w:trPr>
          <w:trHeight w:val="743"/>
        </w:trPr>
        <w:tc>
          <w:tcPr>
            <w:tcW w:w="2268" w:type="dxa"/>
            <w:vMerge/>
            <w:shd w:val="clear" w:color="auto" w:fill="95C11F"/>
          </w:tcPr>
          <w:p w14:paraId="5F92F3C5" w14:textId="4AE68CC3" w:rsidR="005944AA" w:rsidRPr="006E58F9" w:rsidRDefault="005944AA" w:rsidP="00CC3794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6192540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39EBB03" w14:textId="61696C24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5005397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B7931E4" w14:textId="66F85D2C" w:rsidR="005944AA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BB6F95E" w14:textId="73B749DD" w:rsidR="00713B7C" w:rsidRDefault="0022372E" w:rsidP="005944AA">
      <w:pPr>
        <w:pStyle w:val="Title"/>
        <w:tabs>
          <w:tab w:val="clear" w:pos="2552"/>
        </w:tabs>
        <w:spacing w:before="0"/>
        <w:jc w:val="left"/>
        <w:rPr>
          <w:rFonts w:ascii="Reef" w:hAnsi="Reef" w:cs="Reef"/>
          <w:color w:val="05633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sdt>
      <w:sdtPr>
        <w:id w:val="-1557936409"/>
        <w:placeholder>
          <w:docPart w:val="5185237E76E744CB80DB0A91DD880410"/>
        </w:placeholder>
      </w:sdtPr>
      <w:sdtEndPr/>
      <w:sdtContent>
        <w:p w14:paraId="35A95B91" w14:textId="7FA523B8" w:rsidR="00EF51D2" w:rsidRPr="00626723" w:rsidRDefault="008642F8" w:rsidP="008642F8">
          <w:pPr>
            <w:pStyle w:val="BiBBtitel"/>
            <w:spacing w:after="120"/>
            <w:contextualSpacing/>
            <w:rPr>
              <w:rStyle w:val="BiBBtitelZchn"/>
            </w:rPr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0B874241" w14:textId="141D4C40" w:rsidR="001B7E68" w:rsidRPr="007777E2" w:rsidRDefault="008737C3" w:rsidP="00674C76">
      <w:pPr>
        <w:pStyle w:val="Heading1"/>
      </w:pPr>
      <w:bookmarkStart w:id="3" w:name="_Toc162972294"/>
      <w:r w:rsidRPr="007777E2">
        <w:t>Teilaufgabe</w:t>
      </w:r>
      <w:bookmarkEnd w:id="3"/>
    </w:p>
    <w:sdt>
      <w:sdtPr>
        <w:id w:val="2045789816"/>
        <w:placeholder>
          <w:docPart w:val="1D6116D2AB264E72B7DD29EECD0C47B9"/>
        </w:placeholder>
      </w:sdtPr>
      <w:sdtEndPr/>
      <w:sdtContent>
        <w:p w14:paraId="6CB690DD" w14:textId="31656079" w:rsidR="001B7E68" w:rsidRDefault="008642F8" w:rsidP="008642F8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33587809" w14:textId="77777777" w:rsidR="00D249A0" w:rsidRPr="006E58F9" w:rsidRDefault="00D249A0" w:rsidP="00D249A0">
      <w:pPr>
        <w:pStyle w:val="BodyText"/>
        <w:spacing w:after="0"/>
        <w:jc w:val="center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6E58F9" w:rsidRPr="006E58F9" w14:paraId="39A27742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32E05AA2" w14:textId="77777777" w:rsidR="008D1022" w:rsidRPr="00713B7C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713B7C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3FA33A97" w14:textId="77777777" w:rsidR="007777E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6401C580" w14:textId="3A7BEF97" w:rsidR="008D102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F0A73A"/>
          </w:tcPr>
          <w:p w14:paraId="01BC3B6F" w14:textId="77777777" w:rsidR="007777E2" w:rsidRPr="00713B7C" w:rsidRDefault="003F151B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7777E2" w:rsidRPr="00713B7C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29185AA8" w14:textId="7FA7295F" w:rsidR="008D1022" w:rsidRPr="00713B7C" w:rsidRDefault="007777E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713B7C">
              <w:rPr>
                <w:rFonts w:ascii="Sarabun SemiBold" w:hAnsi="Sarabun SemiBold" w:cs="Sarabun SemiBold"/>
                <w:bCs/>
                <w:color w:val="auto"/>
              </w:rPr>
              <w:t>P</w:t>
            </w:r>
            <w:r w:rsidR="003F151B" w:rsidRPr="00713B7C">
              <w:rPr>
                <w:rFonts w:ascii="Sarabun SemiBold" w:hAnsi="Sarabun SemiBold" w:cs="Sarabun SemiBold"/>
                <w:bCs/>
                <w:color w:val="auto"/>
              </w:rPr>
              <w:t>lanung</w:t>
            </w:r>
          </w:p>
          <w:p w14:paraId="3302B8BC" w14:textId="1616BF79" w:rsidR="007777E2" w:rsidRPr="00713B7C" w:rsidRDefault="007777E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bCs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41C2EC85" w14:textId="77777777" w:rsidR="007777E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0A75DA18" w14:textId="77137D82" w:rsidR="008D102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ECECEC"/>
          </w:tcPr>
          <w:p w14:paraId="2293E1B1" w14:textId="77777777" w:rsidR="007777E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713B7C">
              <w:rPr>
                <w:rFonts w:ascii="Sarabun Light" w:hAnsi="Sarabun Light" w:cs="Sarabun Light"/>
                <w:color w:val="auto"/>
              </w:rPr>
              <w:t>-</w:t>
            </w:r>
          </w:p>
          <w:p w14:paraId="663C7D5E" w14:textId="7448A94D" w:rsidR="008D1022" w:rsidRPr="00713B7C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713B7C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28C5FF56" w14:textId="77777777" w:rsidR="001B7E68" w:rsidRPr="006E58F9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6E58F9" w:rsidRPr="006E58F9" w14:paraId="4BA0A153" w14:textId="77777777" w:rsidTr="00097F66">
        <w:trPr>
          <w:trHeight w:val="1571"/>
        </w:trPr>
        <w:tc>
          <w:tcPr>
            <w:tcW w:w="2479" w:type="dxa"/>
            <w:shd w:val="clear" w:color="auto" w:fill="95C11F"/>
            <w:vAlign w:val="center"/>
          </w:tcPr>
          <w:p w14:paraId="4EE15058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74387120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4D43276" w14:textId="5CD0F6FF" w:rsidR="00C36415" w:rsidRPr="006E58F9" w:rsidRDefault="00907136" w:rsidP="00907136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2DCCB9BC" w14:textId="77777777" w:rsidTr="00097F66">
        <w:trPr>
          <w:trHeight w:val="1679"/>
        </w:trPr>
        <w:tc>
          <w:tcPr>
            <w:tcW w:w="2479" w:type="dxa"/>
            <w:shd w:val="clear" w:color="auto" w:fill="95C11F"/>
            <w:vAlign w:val="center"/>
          </w:tcPr>
          <w:p w14:paraId="6C59B96D" w14:textId="05EEBF43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492B875A" w14:textId="77777777" w:rsidR="00C36415" w:rsidRPr="007777E2" w:rsidRDefault="00C36415" w:rsidP="00BA1921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7777E2">
              <w:rPr>
                <w:rFonts w:ascii="Sarabun Medium" w:hAnsi="Sarabun Medium" w:cs="Sarabun Medium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3977484"/>
              <w:placeholder>
                <w:docPart w:val="DefaultPlaceholder_-1854013440"/>
              </w:placeholder>
              <w:showingPlcHdr/>
            </w:sdtPr>
            <w:sdtEndPr/>
            <w:sdtContent>
              <w:p w14:paraId="25F4722C" w14:textId="1CDEACD9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41999E1D" w14:textId="77777777" w:rsidTr="00097F66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21FE1A2B" w14:textId="717739BB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zu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 xml:space="preserve">anderen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591C60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5506E211" w14:textId="67FD6297" w:rsidR="00C36415" w:rsidRDefault="00C36415" w:rsidP="00907136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7777E2">
              <w:rPr>
                <w:rFonts w:ascii="Sarabun Medium" w:hAnsi="Sarabun Medium" w:cs="Sarabun Medium"/>
                <w:bCs/>
                <w:color w:val="auto"/>
              </w:rPr>
              <w:t>Aus den vorangegangenen Lern- und Arbeitsaufgaben benötigte Ergebnisse</w:t>
            </w:r>
            <w:r w:rsidR="00907136">
              <w:rPr>
                <w:rFonts w:ascii="Sarabun Medium" w:hAnsi="Sarabun Medium" w:cs="Sarabun Medium"/>
                <w:bCs/>
                <w:color w:val="auto"/>
              </w:rPr>
              <w:t>:</w:t>
            </w:r>
            <w:r w:rsidRPr="007777E2">
              <w:rPr>
                <w:rFonts w:ascii="Sarabun Medium" w:hAnsi="Sarabun Medium" w:cs="Sarabun Medium"/>
                <w:bCs/>
                <w:color w:val="auto"/>
              </w:rPr>
              <w:t xml:space="preserve"> </w:t>
            </w:r>
          </w:p>
          <w:sdt>
            <w:sdtPr>
              <w:rPr>
                <w:rFonts w:ascii="Sarabun Medium" w:hAnsi="Sarabun Medium" w:cs="Sarabun Medium"/>
                <w:bCs/>
                <w:color w:val="auto"/>
              </w:rPr>
              <w:id w:val="698276343"/>
              <w:placeholder>
                <w:docPart w:val="DefaultPlaceholder_-1854013440"/>
              </w:placeholder>
              <w:showingPlcHdr/>
            </w:sdtPr>
            <w:sdtEndPr/>
            <w:sdtContent>
              <w:p w14:paraId="385D7A04" w14:textId="1A8B6A2F" w:rsidR="00907136" w:rsidRDefault="00907136" w:rsidP="00907136">
                <w:pPr>
                  <w:pStyle w:val="Textfeld"/>
                  <w:rPr>
                    <w:rFonts w:ascii="Sarabun Medium" w:hAnsi="Sarabun Medium" w:cs="Sarabun Medium"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9B96250" w14:textId="77777777" w:rsidR="00907136" w:rsidRPr="00907136" w:rsidRDefault="00907136" w:rsidP="00907136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</w:p>
          <w:p w14:paraId="041B80EB" w14:textId="77777777" w:rsidR="00C36415" w:rsidRPr="007777E2" w:rsidRDefault="007802C3" w:rsidP="00BA1921">
            <w:pPr>
              <w:pStyle w:val="ListBullet"/>
              <w:numPr>
                <w:ilvl w:val="0"/>
                <w:numId w:val="0"/>
              </w:numPr>
              <w:rPr>
                <w:rFonts w:ascii="Sarabun Medium" w:hAnsi="Sarabun Medium" w:cs="Sarabun Medium"/>
                <w:bCs/>
                <w:color w:val="auto"/>
              </w:rPr>
            </w:pPr>
            <w:r w:rsidRPr="007777E2">
              <w:rPr>
                <w:rFonts w:ascii="Sarabun Medium" w:hAnsi="Sarabun Medium" w:cs="Sarabun Medium"/>
                <w:bCs/>
                <w:color w:val="auto"/>
              </w:rPr>
              <w:t>Teilaufgaben</w:t>
            </w:r>
            <w:r w:rsidR="00C36415" w:rsidRPr="007777E2">
              <w:rPr>
                <w:rFonts w:ascii="Sarabun Medium" w:hAnsi="Sarabun Medium" w:cs="Sarabun Medium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739677222"/>
              <w:placeholder>
                <w:docPart w:val="DefaultPlaceholder_-1854013440"/>
              </w:placeholder>
              <w:showingPlcHdr/>
            </w:sdtPr>
            <w:sdtEndPr/>
            <w:sdtContent>
              <w:p w14:paraId="1F37FAB4" w14:textId="71E91ECB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576F04CF" w14:textId="77777777" w:rsidTr="00097F66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3D538664" w14:textId="16B9D042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48578B96" w14:textId="77777777" w:rsidR="00C36415" w:rsidRPr="00907136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907136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p w14:paraId="6192CA7D" w14:textId="5B66751B" w:rsidR="00C36415" w:rsidRPr="006E58F9" w:rsidRDefault="00C36415" w:rsidP="0090713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5F1F2FBC" w14:textId="77777777" w:rsidTr="00097F66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9186C83" w14:textId="1B408EFA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907CC56" w14:textId="77777777" w:rsidR="00C36415" w:rsidRPr="00907136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907136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919126082"/>
              <w:placeholder>
                <w:docPart w:val="DefaultPlaceholder_-1854013440"/>
              </w:placeholder>
              <w:showingPlcHdr/>
            </w:sdtPr>
            <w:sdtEndPr/>
            <w:sdtContent>
              <w:p w14:paraId="5B36C48D" w14:textId="33629151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7A60BD14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A772952" w14:textId="487DC021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58790973" w14:textId="51D88C40" w:rsidR="00C36415" w:rsidRPr="006E58F9" w:rsidRDefault="001F7D32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97686679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07136">
                  <w:rPr>
                    <w:rFonts w:ascii="MS Gothic" w:eastAsia="MS Gothic" w:hAnsi="MS Gothic" w:cs="Sarabun Light" w:hint="eastAsia"/>
                    <w:color w:val="auto"/>
                  </w:rPr>
                  <w:t>☒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366C78BD" w14:textId="77777777" w:rsidR="00C36415" w:rsidRPr="006E58F9" w:rsidRDefault="001F7D32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6711036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6E58F9" w:rsidRPr="006E58F9" w14:paraId="0294EDFA" w14:textId="77777777" w:rsidTr="00097F66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6C42A0F9" w14:textId="16A163C8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59497414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53266246" w14:textId="1B1B163C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6552807" w14:textId="77777777" w:rsidTr="00097F66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267A3B6E" w14:textId="2D6F01B6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2482662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A46B9DD" w14:textId="5CD8B216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24CD0BB" w14:textId="77777777" w:rsidTr="00097F66">
        <w:trPr>
          <w:trHeight w:val="830"/>
        </w:trPr>
        <w:tc>
          <w:tcPr>
            <w:tcW w:w="2479" w:type="dxa"/>
            <w:shd w:val="clear" w:color="auto" w:fill="95C11F"/>
            <w:vAlign w:val="center"/>
          </w:tcPr>
          <w:p w14:paraId="4BED7F17" w14:textId="7E2A0782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71317A6E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21029408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1232CF71" w14:textId="6BBE8A21" w:rsidR="00C36415" w:rsidRPr="006E58F9" w:rsidRDefault="00907136" w:rsidP="00907136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1F221B4D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7F075FF" w14:textId="4ACA1188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90713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sdt>
            <w:sdt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id w:val="1114409416"/>
              <w:placeholder>
                <w:docPart w:val="DefaultPlaceholder_-1854013440"/>
              </w:placeholder>
              <w:showingPlcHdr/>
            </w:sdtPr>
            <w:sdtEndPr/>
            <w:sdtContent>
              <w:p w14:paraId="7EEB65DD" w14:textId="0C81B13A" w:rsidR="00C36415" w:rsidRPr="006E58F9" w:rsidRDefault="00907136" w:rsidP="00BA192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27AFD243" w14:textId="77777777" w:rsidR="00C36415" w:rsidRPr="006E58F9" w:rsidRDefault="00C36415" w:rsidP="00BA1921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</w:tbl>
    <w:p w14:paraId="7A7E0CF8" w14:textId="59999B9E" w:rsidR="001B7E68" w:rsidRPr="006E58F9" w:rsidRDefault="0022372E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sdt>
      <w:sdtPr>
        <w:id w:val="1958441386"/>
        <w:placeholder>
          <w:docPart w:val="AF084C5337344D058C3F26DD093B9E3F"/>
        </w:placeholder>
      </w:sdtPr>
      <w:sdtEndPr/>
      <w:sdtContent>
        <w:p w14:paraId="1725D5B1" w14:textId="25C55554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723F6322" w14:textId="6401C8EF" w:rsidR="002D6018" w:rsidRPr="007777E2" w:rsidRDefault="00363954" w:rsidP="00674C76">
      <w:pPr>
        <w:pStyle w:val="Heading1"/>
      </w:pPr>
      <w:bookmarkStart w:id="4" w:name="_Toc162972295"/>
      <w:r w:rsidRPr="007777E2">
        <w:t>P</w:t>
      </w:r>
      <w:r w:rsidR="005F4034" w:rsidRPr="007777E2">
        <w:t>hase</w:t>
      </w:r>
      <w:r w:rsidR="002D6018" w:rsidRPr="007777E2">
        <w:t xml:space="preserve"> „</w:t>
      </w:r>
      <w:r w:rsidR="00F95DA2" w:rsidRPr="007777E2">
        <w:t>Auftragsdurchführung</w:t>
      </w:r>
      <w:r w:rsidR="002D6018" w:rsidRPr="007777E2">
        <w:t>“</w:t>
      </w:r>
      <w:bookmarkEnd w:id="4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6E58F9" w:rsidRPr="006E58F9" w14:paraId="2F3F033B" w14:textId="77777777" w:rsidTr="00097F66">
        <w:tc>
          <w:tcPr>
            <w:tcW w:w="2268" w:type="dxa"/>
            <w:shd w:val="clear" w:color="auto" w:fill="95C11F"/>
            <w:vAlign w:val="center"/>
          </w:tcPr>
          <w:p w14:paraId="04CB0B10" w14:textId="77777777" w:rsidR="002D6018" w:rsidRPr="00097F66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-716423759"/>
              <w:placeholder>
                <w:docPart w:val="889B82540F7247729E3AD77937E8EE75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4082EC83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1. Zeit- und Arbeitsplan und technische Unterlagen prüfen</w:t>
                </w:r>
              </w:p>
              <w:p w14:paraId="79B83F25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Geänderte Vorgaben/Rahmenbedingungen analysieren/berücksichtigen</w:t>
                </w:r>
              </w:p>
              <w:p w14:paraId="2C5B5B50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Lern- und Arbeitsort einrichten/vorbereiten</w:t>
                </w:r>
              </w:p>
              <w:p w14:paraId="47CAE30E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Arbeiten fachgerecht durchführen</w:t>
                </w:r>
              </w:p>
              <w:p w14:paraId="4D756581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Fachgerechte Ausführung der Arbeiten kontrollieren</w:t>
                </w:r>
              </w:p>
              <w:p w14:paraId="2BC3E267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Ursachen von Qualitätsmängeln suchen und analysieren</w:t>
                </w:r>
              </w:p>
              <w:p w14:paraId="14D14969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7. Fehler fachgerecht beheben</w:t>
                </w:r>
              </w:p>
              <w:p w14:paraId="3BF9F944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Dokumentation aktualisieren</w:t>
                </w:r>
              </w:p>
              <w:p w14:paraId="7FDC8169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Lern- und Arbeitsort übergabegerecht (wieder)herstellen</w:t>
                </w:r>
              </w:p>
              <w:p w14:paraId="495DA5EF" w14:textId="77777777" w:rsidR="00DE3A17" w:rsidRPr="00CC49C5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Phase „Ausführen“ bilanzieren</w:t>
                </w:r>
              </w:p>
              <w:p w14:paraId="28B3A75B" w14:textId="77777777" w:rsidR="00DE3A17" w:rsidRDefault="00DE3A17" w:rsidP="00DE3A17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11. Phase „Ausführen“ reflektieren</w:t>
                </w:r>
              </w:p>
              <w:p w14:paraId="0ABDD272" w14:textId="0FC5434E" w:rsidR="009D199D" w:rsidRPr="00DE3A17" w:rsidRDefault="001F7D32" w:rsidP="001C1910">
                <w:pPr>
                  <w:pStyle w:val="Textfeld"/>
                  <w:rPr>
                    <w:rFonts w:ascii="Sarabun Light" w:hAnsi="Sarabun Light" w:cs="Sarabun Light"/>
                    <w:color w:val="auto"/>
                    <w:sz w:val="22"/>
                    <w:szCs w:val="22"/>
                  </w:rPr>
                </w:pPr>
              </w:p>
            </w:sdtContent>
          </w:sdt>
        </w:tc>
      </w:tr>
      <w:tr w:rsidR="006E58F9" w:rsidRPr="006E58F9" w14:paraId="19C93FAE" w14:textId="77777777" w:rsidTr="00097F66">
        <w:tc>
          <w:tcPr>
            <w:tcW w:w="2268" w:type="dxa"/>
            <w:shd w:val="clear" w:color="auto" w:fill="ECECEC"/>
            <w:vAlign w:val="center"/>
          </w:tcPr>
          <w:p w14:paraId="1F6BC188" w14:textId="77777777" w:rsidR="002D6018" w:rsidRPr="00097F66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03EC42BF" w14:textId="77777777" w:rsidR="002D6018" w:rsidRPr="006E58F9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931A5F9" wp14:editId="3DD4E319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9" name="Chevron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427342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Auftragsdurchführung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A5F9" id="Chevron 9" o:spid="_x0000_s1030" type="#_x0000_t55" style="position:absolute;left:0;text-align:left;margin-left:85.7pt;margin-top:2.8pt;width:184.25pt;height:2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" adj="19941" fillcolor="#056336" strokecolor="#056336" strokeweight="2pt">
                      <v:textbox>
                        <w:txbxContent>
                          <w:p w14:paraId="16427342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Auftragsdurchführung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473D8" w:rsidRPr="006E58F9" w14:paraId="51766B69" w14:textId="77777777" w:rsidTr="00431E40">
        <w:trPr>
          <w:trHeight w:val="37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2CCCAEB6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43574339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5BACA03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E53DC29" w14:textId="77777777" w:rsidR="00DE3A17" w:rsidRDefault="00DE3A17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A02454A" w14:textId="77777777" w:rsidR="00DE3A17" w:rsidRDefault="00DE3A17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69E48292" w14:textId="77777777" w:rsidR="008473D8" w:rsidRPr="00097F66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644BC77" w14:textId="7920AF12" w:rsidR="008473D8" w:rsidRPr="00097F66" w:rsidRDefault="008473D8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  <w:r w:rsidR="00DE3A17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  <w:p w14:paraId="6A3AA445" w14:textId="7E71FEB1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8C5A5CC" w14:textId="7E385FF6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8473D8" w:rsidRPr="006E58F9" w14:paraId="26126A12" w14:textId="77777777" w:rsidTr="00DE3A17">
        <w:trPr>
          <w:trHeight w:val="870"/>
        </w:trPr>
        <w:tc>
          <w:tcPr>
            <w:tcW w:w="2268" w:type="dxa"/>
            <w:vMerge/>
            <w:shd w:val="clear" w:color="auto" w:fill="95C11F"/>
            <w:vAlign w:val="center"/>
          </w:tcPr>
          <w:p w14:paraId="0C1B42A4" w14:textId="3C64187B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12822301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0CD8403C" w14:textId="5AB2373C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1196463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5F24E92E" w14:textId="4ABEBC02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14802716" w14:textId="77777777" w:rsidTr="00431E40">
        <w:trPr>
          <w:trHeight w:val="395"/>
        </w:trPr>
        <w:tc>
          <w:tcPr>
            <w:tcW w:w="2268" w:type="dxa"/>
            <w:vMerge/>
            <w:shd w:val="clear" w:color="auto" w:fill="95C11F"/>
            <w:vAlign w:val="center"/>
          </w:tcPr>
          <w:p w14:paraId="04CB69CA" w14:textId="4EC1FB98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36C803B" w14:textId="6D41B72E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8473D8" w:rsidRPr="006E58F9" w14:paraId="2F146767" w14:textId="77777777" w:rsidTr="00DE3A17">
        <w:trPr>
          <w:trHeight w:val="1002"/>
        </w:trPr>
        <w:tc>
          <w:tcPr>
            <w:tcW w:w="2268" w:type="dxa"/>
            <w:vMerge/>
            <w:shd w:val="clear" w:color="auto" w:fill="95C11F"/>
            <w:vAlign w:val="center"/>
          </w:tcPr>
          <w:p w14:paraId="4EE4CC11" w14:textId="50E12ECB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lang w:eastAsia="de-DE"/>
            </w:rPr>
            <w:id w:val="-11176067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3A7596FF" w14:textId="14EDC959" w:rsidR="00665BD1" w:rsidRPr="00665BD1" w:rsidRDefault="00665BD1" w:rsidP="00665BD1">
                <w:pPr>
                  <w:tabs>
                    <w:tab w:val="left" w:pos="1071"/>
                  </w:tabs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4354940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C2E80EA" w14:textId="2F15A490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69B55333" w14:textId="77777777" w:rsidTr="00431E40">
        <w:trPr>
          <w:trHeight w:val="409"/>
        </w:trPr>
        <w:tc>
          <w:tcPr>
            <w:tcW w:w="2268" w:type="dxa"/>
            <w:vMerge/>
            <w:shd w:val="clear" w:color="auto" w:fill="95C11F"/>
            <w:vAlign w:val="center"/>
          </w:tcPr>
          <w:p w14:paraId="52B8A313" w14:textId="3A6B5E29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2638BCF2" w14:textId="1FA300FC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8473D8" w:rsidRPr="006E58F9" w14:paraId="27D83634" w14:textId="77777777" w:rsidTr="00D249A0">
        <w:trPr>
          <w:trHeight w:val="769"/>
        </w:trPr>
        <w:tc>
          <w:tcPr>
            <w:tcW w:w="2268" w:type="dxa"/>
            <w:vMerge/>
            <w:shd w:val="clear" w:color="auto" w:fill="95C11F"/>
            <w:vAlign w:val="center"/>
          </w:tcPr>
          <w:p w14:paraId="03FE9F49" w14:textId="08DAD6E9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lang w:eastAsia="de-DE"/>
            </w:rPr>
            <w:id w:val="10506468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A317083" w14:textId="1BB866F6" w:rsidR="00665BD1" w:rsidRPr="00665BD1" w:rsidRDefault="00665BD1" w:rsidP="00665BD1">
                <w:pPr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75932820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5B625E3" w14:textId="55ECD99B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3B5AD38E" w14:textId="77777777" w:rsidTr="006B11CC">
        <w:trPr>
          <w:trHeight w:val="403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6BD33DE2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21F9FEB0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EAC7BE2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A194DB2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1B5C498" w14:textId="77777777" w:rsidR="00DE3A17" w:rsidRDefault="00DE3A17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FA03F33" w14:textId="77777777" w:rsidR="00DE3A17" w:rsidRDefault="00DE3A17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7C648CF" w14:textId="77777777" w:rsidR="008473D8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CE3E7F1" w14:textId="77777777" w:rsidR="008473D8" w:rsidRPr="00097F66" w:rsidRDefault="008473D8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C60CD1A" w14:textId="048839DE" w:rsidR="008473D8" w:rsidRPr="00097F66" w:rsidRDefault="008473D8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Die Auszubildenden beschäftigen sich mit folgenden </w:t>
            </w:r>
            <w:proofErr w:type="gramStart"/>
            <w:r w:rsidRPr="00097F66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Inhalten:</w:t>
            </w:r>
            <w:r w:rsidR="00DE3A17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  <w:proofErr w:type="gramEnd"/>
          </w:p>
          <w:p w14:paraId="6A5BFD57" w14:textId="6B4C9C36" w:rsidR="008473D8" w:rsidRPr="006E58F9" w:rsidRDefault="008473D8" w:rsidP="00DE3A17">
            <w:pPr>
              <w:pStyle w:val="BodyText"/>
              <w:ind w:left="113" w:right="113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  <w:r w:rsidRPr="006E58F9">
              <w:rPr>
                <w:rFonts w:ascii="Sarabun Light" w:hAnsi="Sarabun Light" w:cs="Sarabun Light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ED48E0F" w14:textId="2C222C11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8473D8" w:rsidRPr="006E58F9" w14:paraId="120D1A90" w14:textId="77777777" w:rsidTr="00DE3A17">
        <w:trPr>
          <w:trHeight w:val="858"/>
        </w:trPr>
        <w:tc>
          <w:tcPr>
            <w:tcW w:w="2268" w:type="dxa"/>
            <w:vMerge/>
            <w:shd w:val="clear" w:color="auto" w:fill="95C11F"/>
            <w:vAlign w:val="center"/>
          </w:tcPr>
          <w:p w14:paraId="3444D5BF" w14:textId="649D3F2B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23871469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FC8C432" w14:textId="237A812A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71920740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41B9AC3" w14:textId="10B25C6E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5F1357B4" w14:textId="77777777" w:rsidTr="006B11CC">
        <w:trPr>
          <w:trHeight w:val="409"/>
        </w:trPr>
        <w:tc>
          <w:tcPr>
            <w:tcW w:w="2268" w:type="dxa"/>
            <w:vMerge/>
            <w:shd w:val="clear" w:color="auto" w:fill="95C11F"/>
            <w:vAlign w:val="center"/>
          </w:tcPr>
          <w:p w14:paraId="2B2DD423" w14:textId="01E70B2D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765950A" w14:textId="12B35B4B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8473D8" w:rsidRPr="006E58F9" w14:paraId="13C162C6" w14:textId="77777777" w:rsidTr="00DE3A17">
        <w:trPr>
          <w:trHeight w:val="850"/>
        </w:trPr>
        <w:tc>
          <w:tcPr>
            <w:tcW w:w="2268" w:type="dxa"/>
            <w:vMerge/>
            <w:shd w:val="clear" w:color="auto" w:fill="95C11F"/>
            <w:vAlign w:val="center"/>
          </w:tcPr>
          <w:p w14:paraId="4AA47790" w14:textId="1A0EF633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lang w:eastAsia="de-DE"/>
            </w:rPr>
            <w:id w:val="-20786567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28BBE35" w14:textId="085D52DA" w:rsidR="00665BD1" w:rsidRPr="00665BD1" w:rsidRDefault="00665BD1" w:rsidP="00665BD1">
                <w:pPr>
                  <w:tabs>
                    <w:tab w:val="left" w:pos="1089"/>
                  </w:tabs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4632344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60CCA7F" w14:textId="09968D31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30C86777" w14:textId="77777777" w:rsidTr="008473D8">
        <w:trPr>
          <w:trHeight w:val="406"/>
        </w:trPr>
        <w:tc>
          <w:tcPr>
            <w:tcW w:w="2268" w:type="dxa"/>
            <w:vMerge/>
            <w:shd w:val="clear" w:color="auto" w:fill="95C11F"/>
            <w:vAlign w:val="center"/>
          </w:tcPr>
          <w:p w14:paraId="3F7D068B" w14:textId="77777777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7E113FC" w14:textId="6E2F657E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8473D8" w:rsidRPr="006E58F9" w14:paraId="7F4CE5FE" w14:textId="77777777" w:rsidTr="00DE3A17">
        <w:trPr>
          <w:trHeight w:val="854"/>
        </w:trPr>
        <w:tc>
          <w:tcPr>
            <w:tcW w:w="2268" w:type="dxa"/>
            <w:vMerge/>
            <w:shd w:val="clear" w:color="auto" w:fill="95C11F"/>
            <w:vAlign w:val="center"/>
          </w:tcPr>
          <w:p w14:paraId="2C547F3A" w14:textId="273A7456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82393958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0A1A2D2" w14:textId="72E8C167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eastAsia="de-DE"/>
            </w:rPr>
            <w:id w:val="147887569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13F02876" w14:textId="6FD376D9" w:rsidR="00665BD1" w:rsidRPr="00665BD1" w:rsidRDefault="00665BD1" w:rsidP="00665BD1">
                <w:pPr>
                  <w:tabs>
                    <w:tab w:val="left" w:pos="926"/>
                  </w:tabs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8473D8" w:rsidRPr="006E58F9" w14:paraId="02BE3141" w14:textId="77777777" w:rsidTr="008473D8">
        <w:trPr>
          <w:trHeight w:val="387"/>
        </w:trPr>
        <w:tc>
          <w:tcPr>
            <w:tcW w:w="2268" w:type="dxa"/>
            <w:vMerge/>
            <w:shd w:val="clear" w:color="auto" w:fill="95C11F"/>
          </w:tcPr>
          <w:p w14:paraId="711DAA4A" w14:textId="77777777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133210E1" w14:textId="7F2D1800" w:rsidR="008473D8" w:rsidRPr="006E58F9" w:rsidRDefault="008473D8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8473D8" w:rsidRPr="006E58F9" w14:paraId="6C4E5FF9" w14:textId="77777777" w:rsidTr="00DE3A17">
        <w:trPr>
          <w:trHeight w:val="858"/>
        </w:trPr>
        <w:tc>
          <w:tcPr>
            <w:tcW w:w="2268" w:type="dxa"/>
            <w:vMerge/>
            <w:shd w:val="clear" w:color="auto" w:fill="95C11F"/>
          </w:tcPr>
          <w:p w14:paraId="25EF8650" w14:textId="4423F36E" w:rsidR="008473D8" w:rsidRPr="006E58F9" w:rsidRDefault="008473D8" w:rsidP="00881411">
            <w:pPr>
              <w:pStyle w:val="BodyText"/>
              <w:ind w:left="113" w:right="113"/>
              <w:jc w:val="center"/>
              <w:rPr>
                <w:rFonts w:ascii="Sarabun Light" w:hAnsi="Sarabun Light" w:cs="Sarabun Light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6362685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7100638E" w14:textId="01FC6C0A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4456502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36F83D24" w14:textId="7D622C1E" w:rsidR="008473D8" w:rsidRPr="006E58F9" w:rsidRDefault="00665BD1" w:rsidP="00665BD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5C4C1C1" w14:textId="74F3F1CF" w:rsidR="002D6018" w:rsidRPr="006E58F9" w:rsidRDefault="0022372E" w:rsidP="002D6018">
      <w:pPr>
        <w:pStyle w:val="BodyText"/>
        <w:rPr>
          <w:rFonts w:ascii="Sarabun Light" w:hAnsi="Sarabun Light" w:cs="Sarabun Light"/>
          <w:color w:val="auto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7A4AB81A" w14:textId="0155B26D" w:rsidR="00D249A0" w:rsidRPr="00EF51D2" w:rsidRDefault="002D6018" w:rsidP="008642F8">
      <w:pPr>
        <w:pStyle w:val="BiBBtitel"/>
        <w:spacing w:after="120"/>
        <w:contextualSpacing/>
      </w:pPr>
      <w:r w:rsidRPr="006E58F9">
        <w:rPr>
          <w:rFonts w:ascii="Sarabun Light" w:hAnsi="Sarabun Light" w:cs="Sarabun Light"/>
          <w:color w:val="auto"/>
        </w:rPr>
        <w:br w:type="page"/>
      </w:r>
      <w:sdt>
        <w:sdtPr>
          <w:id w:val="-129864203"/>
          <w:placeholder>
            <w:docPart w:val="828D9BFBD53D4FC09860F382212048B8"/>
          </w:placeholder>
        </w:sdtPr>
        <w:sdtEndPr/>
        <w:sdtContent>
          <w:r w:rsidR="008642F8" w:rsidRPr="00950F32">
            <w:t xml:space="preserve">Titel: </w:t>
          </w:r>
          <w:r w:rsidR="008642F8">
            <w:t>Klicken oder tippen Sie hier</w:t>
          </w:r>
          <w:r w:rsidR="008642F8" w:rsidRPr="005B4693">
            <w:rPr>
              <w:rStyle w:val="BiBBtitelZchn"/>
            </w:rPr>
            <w:t>, um Text</w:t>
          </w:r>
          <w:r w:rsidR="008642F8">
            <w:t xml:space="preserve"> einzugeben</w:t>
          </w:r>
        </w:sdtContent>
      </w:sdt>
    </w:p>
    <w:p w14:paraId="387CB4F8" w14:textId="761E0FA2" w:rsidR="001B7E68" w:rsidRPr="00D249A0" w:rsidRDefault="008737C3" w:rsidP="00674C76">
      <w:pPr>
        <w:pStyle w:val="Heading1"/>
        <w:rPr>
          <w:rFonts w:ascii="Sarabun Light" w:hAnsi="Sarabun Light" w:cs="Sarabun Light"/>
          <w:color w:val="auto"/>
        </w:rPr>
      </w:pPr>
      <w:bookmarkStart w:id="5" w:name="_Toc162972296"/>
      <w:r w:rsidRPr="007777E2">
        <w:t>Teilaufgabe</w:t>
      </w:r>
      <w:bookmarkEnd w:id="5"/>
    </w:p>
    <w:sdt>
      <w:sdtPr>
        <w:id w:val="-1025402979"/>
        <w:placeholder>
          <w:docPart w:val="B45574E2AC9843C6A87442BA83ACCFEF"/>
        </w:placeholder>
      </w:sdtPr>
      <w:sdtEndPr/>
      <w:sdtContent>
        <w:p w14:paraId="421020C1" w14:textId="15DC8754" w:rsidR="00EF51D2" w:rsidRDefault="008642F8" w:rsidP="001E06C3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431B16C9" w14:textId="77777777" w:rsidR="00D249A0" w:rsidRPr="006E58F9" w:rsidRDefault="00D249A0" w:rsidP="00EF51D2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6E58F9" w:rsidRPr="007777E2" w14:paraId="6CB0B32B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5729ED1C" w14:textId="77777777" w:rsidR="008D1022" w:rsidRPr="00097F66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44828EED" w14:textId="77777777" w:rsidR="007777E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7E7A27DB" w14:textId="02B06796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4B15D640" w14:textId="77777777" w:rsidR="007777E2" w:rsidRPr="00097F66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2F57F0D9" w14:textId="5660652A" w:rsidR="008D1022" w:rsidRPr="00097F66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F0A73A"/>
          </w:tcPr>
          <w:p w14:paraId="200F347D" w14:textId="77777777" w:rsidR="007777E2" w:rsidRPr="00097F66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097F66">
              <w:rPr>
                <w:rFonts w:ascii="Sarabun SemiBold" w:hAnsi="Sarabun SemiBold" w:cs="Sarabun SemiBold"/>
                <w:color w:val="auto"/>
              </w:rPr>
              <w:t>Auftrags</w:t>
            </w:r>
            <w:r w:rsidR="007777E2" w:rsidRPr="00097F66">
              <w:rPr>
                <w:rFonts w:ascii="Sarabun SemiBold" w:hAnsi="Sarabun SemiBold" w:cs="Sarabun SemiBold"/>
                <w:color w:val="auto"/>
              </w:rPr>
              <w:t>-</w:t>
            </w:r>
          </w:p>
          <w:p w14:paraId="3226DB63" w14:textId="0248FA56" w:rsidR="008D1022" w:rsidRPr="00097F66" w:rsidRDefault="007777E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color w:val="auto"/>
              </w:rPr>
            </w:pPr>
            <w:r w:rsidRPr="00097F66">
              <w:rPr>
                <w:rFonts w:ascii="Sarabun SemiBold" w:hAnsi="Sarabun SemiBold" w:cs="Sarabun SemiBold"/>
                <w:color w:val="auto"/>
              </w:rPr>
              <w:t>D</w:t>
            </w:r>
            <w:r w:rsidR="008D1022" w:rsidRPr="00097F66">
              <w:rPr>
                <w:rFonts w:ascii="Sarabun SemiBold" w:hAnsi="Sarabun SemiBold" w:cs="Sarabun SemiBold"/>
                <w:color w:val="auto"/>
              </w:rPr>
              <w:t>urchführung</w:t>
            </w:r>
          </w:p>
          <w:p w14:paraId="5BBF8B13" w14:textId="1916F059" w:rsidR="007777E2" w:rsidRPr="00097F66" w:rsidRDefault="007777E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</w:p>
        </w:tc>
        <w:tc>
          <w:tcPr>
            <w:tcW w:w="1790" w:type="dxa"/>
            <w:shd w:val="clear" w:color="auto" w:fill="ECECEC"/>
          </w:tcPr>
          <w:p w14:paraId="32247592" w14:textId="77777777" w:rsidR="007777E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7777E2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5E47345D" w14:textId="4B7A693F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abschluss</w:t>
            </w:r>
          </w:p>
        </w:tc>
      </w:tr>
    </w:tbl>
    <w:p w14:paraId="51D65B3A" w14:textId="77777777" w:rsidR="001B7E68" w:rsidRPr="007777E2" w:rsidRDefault="001B7E68" w:rsidP="001B7E68">
      <w:pPr>
        <w:pStyle w:val="BodyText"/>
        <w:spacing w:after="0"/>
        <w:rPr>
          <w:rFonts w:ascii="Sarabun Medium" w:hAnsi="Sarabun Medium" w:cs="Sarabun Medium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6E58F9" w:rsidRPr="006E58F9" w14:paraId="60EBAFA0" w14:textId="77777777" w:rsidTr="008473D8">
        <w:trPr>
          <w:trHeight w:val="934"/>
        </w:trPr>
        <w:tc>
          <w:tcPr>
            <w:tcW w:w="2479" w:type="dxa"/>
            <w:shd w:val="clear" w:color="auto" w:fill="95C11F"/>
            <w:vAlign w:val="center"/>
          </w:tcPr>
          <w:p w14:paraId="27769B69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2381049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0C34CEBC" w14:textId="5C4C7CA4" w:rsidR="00C36415" w:rsidRPr="006E58F9" w:rsidRDefault="00DF5380" w:rsidP="00575DEF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23216317" w14:textId="77777777" w:rsidTr="008473D8">
        <w:trPr>
          <w:trHeight w:val="1118"/>
        </w:trPr>
        <w:tc>
          <w:tcPr>
            <w:tcW w:w="2479" w:type="dxa"/>
            <w:shd w:val="clear" w:color="auto" w:fill="95C11F"/>
            <w:vAlign w:val="center"/>
          </w:tcPr>
          <w:p w14:paraId="4CBD8935" w14:textId="0324ED43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E45884E" w14:textId="77777777" w:rsidR="00C36415" w:rsidRPr="00097F66" w:rsidRDefault="00C36415" w:rsidP="00BA1921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1075975871"/>
              <w:placeholder>
                <w:docPart w:val="DefaultPlaceholder_-1854013440"/>
              </w:placeholder>
              <w:showingPlcHdr/>
            </w:sdtPr>
            <w:sdtEndPr/>
            <w:sdtContent>
              <w:p w14:paraId="6C8AC7D7" w14:textId="5F7F7941" w:rsidR="00C36415" w:rsidRPr="006E58F9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6A068855" w14:textId="77777777" w:rsidTr="0022372E">
        <w:trPr>
          <w:trHeight w:val="2112"/>
        </w:trPr>
        <w:tc>
          <w:tcPr>
            <w:tcW w:w="2479" w:type="dxa"/>
            <w:shd w:val="clear" w:color="auto" w:fill="95C11F"/>
            <w:vAlign w:val="center"/>
          </w:tcPr>
          <w:p w14:paraId="52E3370E" w14:textId="3AAEE73A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</w:t>
            </w:r>
            <w:r w:rsidR="008473D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 anderen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F556CB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2507DACE" w14:textId="3DD9E7B0" w:rsidR="00C36415" w:rsidRDefault="00C36415" w:rsidP="00DF5380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Aus den vorangegangenen Lern- und Arbeitsaufgaben benötigte Ergebnisse</w:t>
            </w:r>
            <w:r w:rsidR="00DF5380">
              <w:rPr>
                <w:rFonts w:ascii="Sarabun SemiBold" w:hAnsi="Sarabun SemiBold" w:cs="Sarabun SemiBold"/>
                <w:bCs/>
                <w:color w:val="auto"/>
              </w:rPr>
              <w:t>:</w:t>
            </w:r>
            <w:r w:rsidRPr="00097F66">
              <w:rPr>
                <w:rFonts w:ascii="Sarabun SemiBold" w:hAnsi="Sarabun SemiBold" w:cs="Sarabun SemiBold"/>
                <w:bCs/>
                <w:color w:val="auto"/>
              </w:rPr>
              <w:t xml:space="preserve"> </w:t>
            </w:r>
          </w:p>
          <w:sdt>
            <w:sdtPr>
              <w:rPr>
                <w:rFonts w:ascii="Sarabun SemiBold" w:hAnsi="Sarabun SemiBold" w:cs="Sarabun SemiBold"/>
                <w:bCs/>
                <w:color w:val="auto"/>
              </w:rPr>
              <w:id w:val="-878933970"/>
              <w:placeholder>
                <w:docPart w:val="DefaultPlaceholder_-1854013440"/>
              </w:placeholder>
              <w:showingPlcHdr/>
            </w:sdtPr>
            <w:sdtEndPr/>
            <w:sdtContent>
              <w:p w14:paraId="1236E29D" w14:textId="5A89BC45" w:rsidR="00DF5380" w:rsidRDefault="00DF5380" w:rsidP="00DF5380">
                <w:pPr>
                  <w:pStyle w:val="Textfeld"/>
                  <w:rPr>
                    <w:rFonts w:ascii="Sarabun SemiBold" w:hAnsi="Sarabun SemiBold" w:cs="Sarabun SemiBold"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932D31D" w14:textId="77777777" w:rsidR="00DF5380" w:rsidRPr="00DF5380" w:rsidRDefault="00DF5380" w:rsidP="00DF5380">
            <w:pPr>
              <w:pStyle w:val="Textfeld"/>
              <w:rPr>
                <w:rFonts w:ascii="Sarabun SemiBold" w:hAnsi="Sarabun SemiBold" w:cs="Sarabun SemiBold"/>
                <w:bCs/>
                <w:color w:val="auto"/>
              </w:rPr>
            </w:pPr>
          </w:p>
          <w:p w14:paraId="3961DE9D" w14:textId="77777777" w:rsidR="00C36415" w:rsidRPr="00097F66" w:rsidRDefault="00F556CB" w:rsidP="00BA1921">
            <w:pPr>
              <w:pStyle w:val="ListBullet"/>
              <w:numPr>
                <w:ilvl w:val="0"/>
                <w:numId w:val="0"/>
              </w:numPr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Teilaufgaben</w:t>
            </w:r>
            <w:r w:rsidR="00C36415" w:rsidRPr="00097F66">
              <w:rPr>
                <w:rFonts w:ascii="Sarabun SemiBold" w:hAnsi="Sarabun SemiBold" w:cs="Sarabun SemiBold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560360432"/>
              <w:placeholder>
                <w:docPart w:val="DefaultPlaceholder_-1854013440"/>
              </w:placeholder>
              <w:showingPlcHdr/>
            </w:sdtPr>
            <w:sdtEndPr/>
            <w:sdtContent>
              <w:p w14:paraId="7AA5F556" w14:textId="4813370F" w:rsidR="00C36415" w:rsidRPr="0022372E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4BC1EF4F" w14:textId="77777777" w:rsidR="00C36415" w:rsidRPr="006E58F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1D080FFB" w14:textId="77777777" w:rsidTr="00097F66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17A90E88" w14:textId="62E9654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762C8DC6" w14:textId="77777777" w:rsidR="00C36415" w:rsidRDefault="00C36415" w:rsidP="00DF5380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DF5380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1776370812"/>
              <w:placeholder>
                <w:docPart w:val="DefaultPlaceholder_-1854013440"/>
              </w:placeholder>
              <w:showingPlcHdr/>
            </w:sdtPr>
            <w:sdtEndPr/>
            <w:sdtContent>
              <w:p w14:paraId="34E3AA46" w14:textId="546F1651" w:rsidR="00DF5380" w:rsidRPr="00DF5380" w:rsidRDefault="00DF5380" w:rsidP="00DF5380">
                <w:pPr>
                  <w:pStyle w:val="Textfeld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23536147" w14:textId="77777777" w:rsidTr="00097F66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959CDC6" w14:textId="2EDF3108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65380A9B" w14:textId="77777777" w:rsidR="00C36415" w:rsidRPr="00DF5380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DF5380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-959411037"/>
              <w:placeholder>
                <w:docPart w:val="DefaultPlaceholder_-1854013440"/>
              </w:placeholder>
              <w:showingPlcHdr/>
            </w:sdtPr>
            <w:sdtEndPr/>
            <w:sdtContent>
              <w:p w14:paraId="31FBC8CE" w14:textId="55607AF6" w:rsidR="00C36415" w:rsidRPr="00DF5380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5C7291E3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50C79D7C" w14:textId="4368CA63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14F17CD6" w14:textId="5D515134" w:rsidR="00C36415" w:rsidRPr="006E58F9" w:rsidRDefault="001F7D32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732341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5380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0F4EC89B" w14:textId="77777777" w:rsidR="00C36415" w:rsidRPr="006E58F9" w:rsidRDefault="001F7D32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949828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6E58F9" w:rsidRPr="006E58F9" w14:paraId="5E99E5FB" w14:textId="77777777" w:rsidTr="00DF5380">
        <w:trPr>
          <w:trHeight w:val="974"/>
        </w:trPr>
        <w:tc>
          <w:tcPr>
            <w:tcW w:w="2479" w:type="dxa"/>
            <w:shd w:val="clear" w:color="auto" w:fill="95C11F"/>
            <w:vAlign w:val="center"/>
          </w:tcPr>
          <w:p w14:paraId="3253986B" w14:textId="26290092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8102282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4C0B0A60" w14:textId="15DB00FB" w:rsidR="00C36415" w:rsidRPr="006E58F9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9ECF0D8" w14:textId="77777777" w:rsidTr="008473D8">
        <w:trPr>
          <w:trHeight w:val="739"/>
        </w:trPr>
        <w:tc>
          <w:tcPr>
            <w:tcW w:w="2479" w:type="dxa"/>
            <w:shd w:val="clear" w:color="auto" w:fill="95C11F"/>
            <w:vAlign w:val="center"/>
          </w:tcPr>
          <w:p w14:paraId="5118B79B" w14:textId="0E07BB42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57633252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C48A4F4" w14:textId="12B10F3B" w:rsidR="00C36415" w:rsidRPr="006E58F9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33BA70F6" w14:textId="77777777" w:rsidTr="008473D8">
        <w:trPr>
          <w:trHeight w:val="834"/>
        </w:trPr>
        <w:tc>
          <w:tcPr>
            <w:tcW w:w="2479" w:type="dxa"/>
            <w:shd w:val="clear" w:color="auto" w:fill="95C11F"/>
            <w:vAlign w:val="center"/>
          </w:tcPr>
          <w:p w14:paraId="21E05DE5" w14:textId="59A77AC3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8473D8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377EE259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9024450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19BE471A" w14:textId="5DC1AF8F" w:rsidR="00C36415" w:rsidRPr="006E58F9" w:rsidRDefault="00DF5380" w:rsidP="00DF5380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6E863893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28C4FE8" w14:textId="091D75FE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DF538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79457316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044127E" w14:textId="540C517A" w:rsidR="00C36415" w:rsidRPr="006E58F9" w:rsidRDefault="00DF5380" w:rsidP="00BA1921">
                <w:pPr>
                  <w:pStyle w:val="Textfeld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2E354036" w14:textId="5289F0D2" w:rsidR="001B7E68" w:rsidRPr="006E58F9" w:rsidRDefault="0022372E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</w:p>
    <w:p w14:paraId="63B7BC62" w14:textId="56599F32" w:rsidR="001B7E68" w:rsidRPr="008473D8" w:rsidRDefault="001B7E68" w:rsidP="008473D8">
      <w:pPr>
        <w:pStyle w:val="BodyText"/>
        <w:spacing w:after="0"/>
        <w:jc w:val="right"/>
        <w:rPr>
          <w:rFonts w:ascii="Sarabun Light" w:hAnsi="Sarabun Light" w:cs="Sarabun Light"/>
          <w:color w:val="056336"/>
          <w:sz w:val="16"/>
          <w:szCs w:val="16"/>
        </w:rPr>
      </w:pPr>
      <w:r w:rsidRPr="00097F66">
        <w:rPr>
          <w:rFonts w:ascii="Sarabun Light" w:hAnsi="Sarabun Light" w:cs="Sarabun Light"/>
          <w:color w:val="056336"/>
          <w:sz w:val="16"/>
          <w:szCs w:val="16"/>
        </w:rPr>
        <w:t xml:space="preserve">für weitere </w:t>
      </w:r>
      <w:r w:rsidR="008C62C4" w:rsidRPr="00097F66">
        <w:rPr>
          <w:rFonts w:ascii="Sarabun Light" w:hAnsi="Sarabun Light" w:cs="Sarabun Light"/>
          <w:color w:val="056336"/>
          <w:sz w:val="16"/>
          <w:szCs w:val="16"/>
        </w:rPr>
        <w:t>Lern- und Arbeitsaufgaben</w:t>
      </w:r>
      <w:r w:rsidRPr="00097F66">
        <w:rPr>
          <w:rFonts w:ascii="Sarabun Light" w:hAnsi="Sarabun Light" w:cs="Sarabun Light"/>
          <w:color w:val="056336"/>
          <w:sz w:val="16"/>
          <w:szCs w:val="16"/>
        </w:rPr>
        <w:t xml:space="preserve"> ggf. duplizieren</w:t>
      </w:r>
    </w:p>
    <w:p w14:paraId="43A57105" w14:textId="77777777" w:rsidR="00D249A0" w:rsidRDefault="00D249A0" w:rsidP="00EF51D2">
      <w:pPr>
        <w:pStyle w:val="Title"/>
        <w:tabs>
          <w:tab w:val="clear" w:pos="2552"/>
        </w:tabs>
        <w:spacing w:before="100" w:beforeAutospacing="1"/>
        <w:contextualSpacing w:val="0"/>
        <w:jc w:val="left"/>
        <w:rPr>
          <w:rFonts w:ascii="Reef" w:hAnsi="Reef" w:cs="Reef"/>
          <w:color w:val="056336"/>
          <w:sz w:val="28"/>
          <w:szCs w:val="28"/>
        </w:rPr>
      </w:pPr>
    </w:p>
    <w:p w14:paraId="6745C33A" w14:textId="77777777" w:rsidR="008642F8" w:rsidRPr="008642F8" w:rsidRDefault="008642F8" w:rsidP="008642F8">
      <w:pPr>
        <w:pStyle w:val="BodyText"/>
      </w:pPr>
    </w:p>
    <w:sdt>
      <w:sdtPr>
        <w:id w:val="2028204538"/>
        <w:placeholder>
          <w:docPart w:val="5795F306EE0D421B83949C0C42D5EC06"/>
        </w:placeholder>
      </w:sdtPr>
      <w:sdtEndPr/>
      <w:sdtContent>
        <w:p w14:paraId="7DE8E6E5" w14:textId="74D0BC64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1AC2ECAC" w14:textId="0145EF38" w:rsidR="002D6018" w:rsidRPr="00DD45A0" w:rsidRDefault="00363954" w:rsidP="00674C76">
      <w:pPr>
        <w:pStyle w:val="Heading1"/>
      </w:pPr>
      <w:bookmarkStart w:id="6" w:name="_Toc162972297"/>
      <w:r w:rsidRPr="00DD45A0">
        <w:t>P</w:t>
      </w:r>
      <w:r w:rsidR="005F4034" w:rsidRPr="00DD45A0">
        <w:t>hase</w:t>
      </w:r>
      <w:r w:rsidR="002D6018" w:rsidRPr="00DD45A0">
        <w:t xml:space="preserve"> „</w:t>
      </w:r>
      <w:r w:rsidR="0000224E" w:rsidRPr="00DD45A0">
        <w:t>Auftragsabschluss</w:t>
      </w:r>
      <w:r w:rsidR="002D6018" w:rsidRPr="00DD45A0">
        <w:t>“</w:t>
      </w:r>
      <w:bookmarkEnd w:id="6"/>
    </w:p>
    <w:tbl>
      <w:tblPr>
        <w:tblStyle w:val="TableGridLight"/>
        <w:tblW w:w="962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680"/>
        <w:gridCol w:w="3681"/>
      </w:tblGrid>
      <w:tr w:rsidR="006E58F9" w:rsidRPr="006E58F9" w14:paraId="784F5273" w14:textId="77777777" w:rsidTr="00097F66">
        <w:tc>
          <w:tcPr>
            <w:tcW w:w="2268" w:type="dxa"/>
            <w:shd w:val="clear" w:color="auto" w:fill="95C11F"/>
            <w:vAlign w:val="center"/>
          </w:tcPr>
          <w:p w14:paraId="42FE39A2" w14:textId="77777777" w:rsidR="002D6018" w:rsidRPr="00097F66" w:rsidRDefault="002D6018" w:rsidP="00034992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Ablauf /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Handlungsschritte</w:t>
            </w:r>
          </w:p>
        </w:tc>
        <w:tc>
          <w:tcPr>
            <w:tcW w:w="7361" w:type="dxa"/>
            <w:gridSpan w:val="2"/>
          </w:tcPr>
          <w:sdt>
            <w:sdtPr>
              <w:rPr>
                <w:rStyle w:val="Formatvorlage4"/>
                <w:rFonts w:ascii="Sarabun Light" w:hAnsi="Sarabun Light" w:cs="Sarabun Light"/>
                <w:color w:val="auto"/>
              </w:rPr>
              <w:id w:val="1193814731"/>
              <w:placeholder>
                <w:docPart w:val="F9E38DE82FC64B87AB390E2D06418AE8"/>
              </w:placeholder>
              <w15:appearance w15:val="hidden"/>
            </w:sdtPr>
            <w:sdtEndPr>
              <w:rPr>
                <w:rStyle w:val="DefaultParagraphFont"/>
                <w:sz w:val="20"/>
              </w:rPr>
            </w:sdtEndPr>
            <w:sdtContent>
              <w:p w14:paraId="02BB1331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1. Dokumentationen prüfen und vervollständigen </w:t>
                </w:r>
              </w:p>
              <w:p w14:paraId="5DDC036F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2. Aufmaß (Umfang der erbrachten Leistungen) prüfen</w:t>
                </w:r>
              </w:p>
              <w:p w14:paraId="5C7CA1DA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3. Übergabe durchführen/Arbeiten präsentieren</w:t>
                </w:r>
              </w:p>
              <w:p w14:paraId="345A0196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4. Ursachen von Fehlern und Qualitätsmängeln kommunizieren</w:t>
                </w:r>
              </w:p>
              <w:p w14:paraId="7BFBA5B7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5. Leistungen bewerten und kalkulieren</w:t>
                </w:r>
              </w:p>
              <w:p w14:paraId="00114F9A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6. Phase „Kontrollieren und Bewerten“ bilanzieren</w:t>
                </w:r>
              </w:p>
              <w:p w14:paraId="33276CA3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 xml:space="preserve">7. Phase „Kontrollieren und Bewerten“ reflektieren </w:t>
                </w:r>
              </w:p>
              <w:p w14:paraId="0A7F6AB5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8. Lernerfolg der gesamten Lern- und Arbeitsaufgabe reflektieren</w:t>
                </w:r>
              </w:p>
              <w:p w14:paraId="552D596D" w14:textId="77777777" w:rsidR="0009535C" w:rsidRPr="00CC49C5" w:rsidRDefault="0009535C" w:rsidP="0009535C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9. Transfer der erworbenen Kompetenzen diskutieren</w:t>
                </w:r>
              </w:p>
              <w:p w14:paraId="51D8B648" w14:textId="752DA2E8" w:rsidR="002D6018" w:rsidRPr="0009535C" w:rsidRDefault="0009535C" w:rsidP="001C1910">
                <w:pPr>
                  <w:pStyle w:val="Textfeld"/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</w:pPr>
                <w:r w:rsidRPr="00CC49C5">
                  <w:rPr>
                    <w:rFonts w:ascii="Sarabun Light" w:hAnsi="Sarabun Light" w:cs="Sarabun Light"/>
                    <w:color w:val="auto"/>
                    <w:sz w:val="18"/>
                    <w:szCs w:val="18"/>
                  </w:rPr>
                  <w:t>10. Ablauf und Inhalte der Lern- und Arbeitsaufgabe verallgemeinern</w:t>
                </w:r>
              </w:p>
            </w:sdtContent>
          </w:sdt>
          <w:p w14:paraId="0903F80A" w14:textId="387DEC22" w:rsidR="00194E00" w:rsidRPr="006E58F9" w:rsidRDefault="00194E00" w:rsidP="001C1910">
            <w:pPr>
              <w:pStyle w:val="Textfeld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1DB24705" w14:textId="77777777" w:rsidTr="00097F66">
        <w:tc>
          <w:tcPr>
            <w:tcW w:w="2268" w:type="dxa"/>
            <w:shd w:val="clear" w:color="auto" w:fill="ECECEC"/>
            <w:vAlign w:val="center"/>
          </w:tcPr>
          <w:p w14:paraId="161AF62C" w14:textId="77777777" w:rsidR="002D6018" w:rsidRPr="00097F66" w:rsidRDefault="00363954" w:rsidP="00034992">
            <w:pPr>
              <w:pStyle w:val="BodyText"/>
              <w:spacing w:before="360" w:after="36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</w:t>
            </w:r>
            <w:r w:rsidR="005F4034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hase</w:t>
            </w:r>
            <w:r w:rsidR="002D6018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361" w:type="dxa"/>
            <w:gridSpan w:val="2"/>
            <w:shd w:val="clear" w:color="auto" w:fill="ECECEC"/>
            <w:vAlign w:val="center"/>
          </w:tcPr>
          <w:p w14:paraId="2362BB25" w14:textId="77777777" w:rsidR="002D6018" w:rsidRPr="006E58F9" w:rsidRDefault="002D6018" w:rsidP="00034992">
            <w:pPr>
              <w:pStyle w:val="BodyText"/>
              <w:jc w:val="center"/>
              <w:rPr>
                <w:rFonts w:ascii="Sarabun Light" w:hAnsi="Sarabun Light" w:cs="Sarabun Light"/>
                <w:color w:val="auto"/>
              </w:rPr>
            </w:pPr>
            <w:r w:rsidRPr="006E58F9">
              <w:rPr>
                <w:rFonts w:ascii="Sarabun Light" w:hAnsi="Sarabun Light" w:cs="Sarabun Light"/>
                <w:noProof/>
                <w:color w:val="auto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76A6F04" wp14:editId="5341EF39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35560</wp:posOffset>
                      </wp:positionV>
                      <wp:extent cx="2339975" cy="359410"/>
                      <wp:effectExtent l="19050" t="0" r="22225" b="21590"/>
                      <wp:wrapNone/>
                      <wp:docPr id="10" name="Chevro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9975" cy="359410"/>
                              </a:xfrm>
                              <a:prstGeom prst="chevron">
                                <a:avLst/>
                              </a:prstGeom>
                              <a:solidFill>
                                <a:srgbClr val="056336"/>
                              </a:solidFill>
                              <a:ln>
                                <a:solidFill>
                                  <a:srgbClr val="056336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6270B0" w14:textId="77777777" w:rsidR="002F51E2" w:rsidRPr="009D1232" w:rsidRDefault="002F51E2" w:rsidP="002D601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Auftragsabschluss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A6F04" id="Chevron 10" o:spid="_x0000_s1031" type="#_x0000_t55" style="position:absolute;left:0;text-align:left;margin-left:85.7pt;margin-top:2.8pt;width:184.2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" adj="19941" fillcolor="#056336" strokecolor="#056336" strokeweight="2pt">
                      <v:textbox inset="0,,0">
                        <w:txbxContent>
                          <w:p w14:paraId="266270B0" w14:textId="77777777" w:rsidR="002F51E2" w:rsidRPr="009D1232" w:rsidRDefault="002F51E2" w:rsidP="002D6018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Auftragsabschluss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54190" w:rsidRPr="006E58F9" w14:paraId="7B30B352" w14:textId="77777777" w:rsidTr="003F6284">
        <w:trPr>
          <w:trHeight w:val="385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24DFC7E1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</w:p>
          <w:p w14:paraId="3803C1D4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32FB99C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8F0561C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5FDD5DD1" w14:textId="77777777" w:rsidR="0009535C" w:rsidRDefault="0009535C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724521C" w14:textId="77777777" w:rsidR="00154190" w:rsidRPr="00097F66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C5B04B8" w14:textId="4A64F3CA" w:rsidR="00154190" w:rsidRPr="00097F66" w:rsidRDefault="00154190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Die Auszubildenden sollen lernen</w:t>
            </w:r>
            <w:r w:rsidR="0009535C">
              <w:rPr>
                <w:rFonts w:ascii="Sarabun SemiBold" w:hAnsi="Sarabun SemiBold" w:cs="Sarabun SemiBold"/>
                <w:color w:val="auto"/>
                <w:sz w:val="20"/>
                <w:szCs w:val="20"/>
              </w:rPr>
              <w:t>*</w:t>
            </w:r>
          </w:p>
          <w:p w14:paraId="5B46B8DB" w14:textId="676EAFCC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  <w:r w:rsidRPr="00DD45A0">
              <w:rPr>
                <w:rFonts w:ascii="Sarabun Medium" w:hAnsi="Sarabun Medium" w:cs="Sarabun Medium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6B56C782" w14:textId="5FD9CD6D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Fachlich</w:t>
            </w:r>
          </w:p>
        </w:tc>
      </w:tr>
      <w:tr w:rsidR="00154190" w:rsidRPr="006E58F9" w14:paraId="53949938" w14:textId="77777777" w:rsidTr="0009535C">
        <w:trPr>
          <w:trHeight w:val="924"/>
        </w:trPr>
        <w:tc>
          <w:tcPr>
            <w:tcW w:w="2268" w:type="dxa"/>
            <w:vMerge/>
            <w:shd w:val="clear" w:color="auto" w:fill="95C11F"/>
            <w:vAlign w:val="center"/>
          </w:tcPr>
          <w:p w14:paraId="5A1AAAC2" w14:textId="7E027676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8520756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C15AD1E" w14:textId="55D98AB2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6117205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769F2D2A" w14:textId="72A35718" w:rsidR="00154190" w:rsidRPr="006E58F9" w:rsidRDefault="009D5E99" w:rsidP="0009535C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3AC51831" w14:textId="77777777" w:rsidTr="003F6284">
        <w:trPr>
          <w:trHeight w:val="405"/>
        </w:trPr>
        <w:tc>
          <w:tcPr>
            <w:tcW w:w="2268" w:type="dxa"/>
            <w:vMerge/>
            <w:shd w:val="clear" w:color="auto" w:fill="95C11F"/>
            <w:vAlign w:val="center"/>
          </w:tcPr>
          <w:p w14:paraId="5D780CE6" w14:textId="3B2E19FA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7DBF9BB3" w14:textId="776B7158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Methodisch</w:t>
            </w:r>
          </w:p>
        </w:tc>
      </w:tr>
      <w:tr w:rsidR="00154190" w:rsidRPr="006E58F9" w14:paraId="3FA881A6" w14:textId="77777777" w:rsidTr="0009535C">
        <w:trPr>
          <w:trHeight w:val="986"/>
        </w:trPr>
        <w:tc>
          <w:tcPr>
            <w:tcW w:w="2268" w:type="dxa"/>
            <w:vMerge/>
            <w:shd w:val="clear" w:color="auto" w:fill="95C11F"/>
            <w:vAlign w:val="center"/>
          </w:tcPr>
          <w:p w14:paraId="17BF9FCC" w14:textId="1B44C929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4515568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D620D62" w14:textId="5DD6ED0D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15276559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5A82BE4" w14:textId="0811600B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3E789E60" w14:textId="77777777" w:rsidTr="003F6284">
        <w:trPr>
          <w:trHeight w:val="391"/>
        </w:trPr>
        <w:tc>
          <w:tcPr>
            <w:tcW w:w="2268" w:type="dxa"/>
            <w:vMerge/>
            <w:shd w:val="clear" w:color="auto" w:fill="95C11F"/>
            <w:vAlign w:val="center"/>
          </w:tcPr>
          <w:p w14:paraId="2B5A681C" w14:textId="0F2BD08A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57D2EC8" w14:textId="19244ACB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Personal/sozial</w:t>
            </w:r>
          </w:p>
        </w:tc>
      </w:tr>
      <w:tr w:rsidR="00154190" w:rsidRPr="006E58F9" w14:paraId="688C66C9" w14:textId="77777777" w:rsidTr="0009535C">
        <w:trPr>
          <w:trHeight w:val="864"/>
        </w:trPr>
        <w:tc>
          <w:tcPr>
            <w:tcW w:w="2268" w:type="dxa"/>
            <w:vMerge/>
            <w:shd w:val="clear" w:color="auto" w:fill="95C11F"/>
            <w:vAlign w:val="center"/>
          </w:tcPr>
          <w:p w14:paraId="34C782C7" w14:textId="011269F9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43016589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64F0C9E2" w14:textId="218DDD1C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170329174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047DC8C9" w14:textId="7A5FBC9D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310F74E1" w14:textId="77777777" w:rsidTr="005D7B08">
        <w:trPr>
          <w:trHeight w:val="419"/>
        </w:trPr>
        <w:tc>
          <w:tcPr>
            <w:tcW w:w="2268" w:type="dxa"/>
            <w:vMerge w:val="restart"/>
            <w:shd w:val="clear" w:color="auto" w:fill="95C11F"/>
            <w:vAlign w:val="center"/>
          </w:tcPr>
          <w:p w14:paraId="26D33464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</w:p>
          <w:p w14:paraId="0F8DAAE3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48E16FAD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0B8615F2" w14:textId="77777777" w:rsidR="00154190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27C9F043" w14:textId="77777777" w:rsidR="0009535C" w:rsidRDefault="0009535C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8B58004" w14:textId="77777777" w:rsidR="0009535C" w:rsidRDefault="0009535C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757B657E" w14:textId="77777777" w:rsidR="0009535C" w:rsidRDefault="0009535C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32048D14" w14:textId="77777777" w:rsidR="00154190" w:rsidRPr="00097F66" w:rsidRDefault="00154190" w:rsidP="00881411">
            <w:pPr>
              <w:pStyle w:val="BodyText"/>
              <w:spacing w:before="12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  <w:p w14:paraId="1B0591E7" w14:textId="1DE9768F" w:rsidR="00154190" w:rsidRPr="00097F66" w:rsidRDefault="00154190" w:rsidP="00881411">
            <w:pPr>
              <w:pStyle w:val="BodyText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 xml:space="preserve">Die Auszubildenden beschäftigen sich mit folgenden </w:t>
            </w:r>
            <w:proofErr w:type="gramStart"/>
            <w:r w:rsidRPr="00097F66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Inhalten:</w:t>
            </w:r>
            <w:r w:rsidR="0009535C">
              <w:rPr>
                <w:rFonts w:ascii="Sarabun SemiBold" w:hAnsi="Sarabun SemiBold" w:cs="Sarabun SemiBold"/>
                <w:color w:val="auto"/>
                <w:sz w:val="20"/>
                <w:szCs w:val="24"/>
              </w:rPr>
              <w:t>*</w:t>
            </w:r>
            <w:proofErr w:type="gramEnd"/>
          </w:p>
          <w:p w14:paraId="3628999F" w14:textId="0CC616FC" w:rsidR="00154190" w:rsidRPr="00DD45A0" w:rsidRDefault="00154190" w:rsidP="0009535C">
            <w:pPr>
              <w:pStyle w:val="BodyText"/>
              <w:ind w:right="113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  <w:r w:rsidRPr="00DD45A0">
              <w:rPr>
                <w:rFonts w:ascii="Sarabun Medium" w:hAnsi="Sarabun Medium" w:cs="Sarabun Medium"/>
                <w:color w:val="auto"/>
                <w:sz w:val="16"/>
                <w:szCs w:val="16"/>
              </w:rPr>
              <w:br/>
            </w: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D6D3178" w14:textId="2BA40FE4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Arbeitsgegenstände</w:t>
            </w:r>
          </w:p>
        </w:tc>
      </w:tr>
      <w:tr w:rsidR="00154190" w:rsidRPr="006E58F9" w14:paraId="4E2EB7F7" w14:textId="77777777" w:rsidTr="0009535C">
        <w:trPr>
          <w:trHeight w:val="840"/>
        </w:trPr>
        <w:tc>
          <w:tcPr>
            <w:tcW w:w="2268" w:type="dxa"/>
            <w:vMerge/>
            <w:shd w:val="clear" w:color="auto" w:fill="95C11F"/>
            <w:vAlign w:val="center"/>
          </w:tcPr>
          <w:p w14:paraId="37FAB458" w14:textId="2833E1ED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lang w:eastAsia="de-DE"/>
            </w:rPr>
            <w:id w:val="-3089430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27E572E8" w14:textId="3AF7E5D9" w:rsidR="009D5E99" w:rsidRPr="009D5E99" w:rsidRDefault="009D5E99" w:rsidP="009D5E99">
                <w:pPr>
                  <w:tabs>
                    <w:tab w:val="left" w:pos="1131"/>
                  </w:tabs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77575773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875E714" w14:textId="1B10EF03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4631EBE6" w14:textId="77777777" w:rsidTr="005D7B08">
        <w:trPr>
          <w:trHeight w:val="522"/>
        </w:trPr>
        <w:tc>
          <w:tcPr>
            <w:tcW w:w="2268" w:type="dxa"/>
            <w:vMerge/>
            <w:shd w:val="clear" w:color="auto" w:fill="95C11F"/>
            <w:vAlign w:val="center"/>
          </w:tcPr>
          <w:p w14:paraId="30B6B72D" w14:textId="44442401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06E2CF28" w14:textId="30708158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Werkzeuge/Hilfsmittel</w:t>
            </w:r>
          </w:p>
        </w:tc>
      </w:tr>
      <w:tr w:rsidR="00154190" w:rsidRPr="006E58F9" w14:paraId="5995690C" w14:textId="77777777" w:rsidTr="0009535C">
        <w:trPr>
          <w:trHeight w:val="874"/>
        </w:trPr>
        <w:tc>
          <w:tcPr>
            <w:tcW w:w="2268" w:type="dxa"/>
            <w:vMerge/>
            <w:shd w:val="clear" w:color="auto" w:fill="95C11F"/>
            <w:vAlign w:val="center"/>
          </w:tcPr>
          <w:p w14:paraId="4DEA72C9" w14:textId="6CA39540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6916527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3642675B" w14:textId="604FA5B1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69697949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2C83DBD6" w14:textId="6ED20791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0207D265" w14:textId="77777777" w:rsidTr="005D7B08">
        <w:trPr>
          <w:trHeight w:val="429"/>
        </w:trPr>
        <w:tc>
          <w:tcPr>
            <w:tcW w:w="2268" w:type="dxa"/>
            <w:vMerge/>
            <w:shd w:val="clear" w:color="auto" w:fill="95C11F"/>
            <w:vAlign w:val="center"/>
          </w:tcPr>
          <w:p w14:paraId="5E4313A6" w14:textId="6CDEAB2A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49BA1015" w14:textId="0CF5F9CE" w:rsidR="00154190" w:rsidRPr="006E58F9" w:rsidRDefault="00154190" w:rsidP="00154190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Rechtliche Vorgaben</w:t>
            </w:r>
          </w:p>
        </w:tc>
      </w:tr>
      <w:tr w:rsidR="00154190" w:rsidRPr="006E58F9" w14:paraId="0B90B4D8" w14:textId="77777777" w:rsidTr="00D249A0">
        <w:trPr>
          <w:trHeight w:val="752"/>
        </w:trPr>
        <w:tc>
          <w:tcPr>
            <w:tcW w:w="2268" w:type="dxa"/>
            <w:vMerge/>
            <w:shd w:val="clear" w:color="auto" w:fill="95C11F"/>
            <w:vAlign w:val="center"/>
          </w:tcPr>
          <w:p w14:paraId="19800273" w14:textId="550F61FD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20979781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5EEAB910" w14:textId="4B67A876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lang w:eastAsia="de-DE"/>
            </w:rPr>
            <w:id w:val="202373425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6DCA78FF" w14:textId="7E419180" w:rsidR="009D5E99" w:rsidRPr="009D5E99" w:rsidRDefault="009D5E99" w:rsidP="009D5E99">
                <w:pPr>
                  <w:rPr>
                    <w:lang w:eastAsia="de-DE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54190" w:rsidRPr="006E58F9" w14:paraId="4EB509A3" w14:textId="77777777" w:rsidTr="005D7B08">
        <w:trPr>
          <w:trHeight w:val="511"/>
        </w:trPr>
        <w:tc>
          <w:tcPr>
            <w:tcW w:w="2268" w:type="dxa"/>
            <w:vMerge/>
            <w:shd w:val="clear" w:color="auto" w:fill="95C11F"/>
            <w:vAlign w:val="center"/>
          </w:tcPr>
          <w:p w14:paraId="3912C831" w14:textId="77777777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tc>
          <w:tcPr>
            <w:tcW w:w="7361" w:type="dxa"/>
            <w:gridSpan w:val="2"/>
            <w:shd w:val="clear" w:color="auto" w:fill="F2F2F2" w:themeFill="background1" w:themeFillShade="F2"/>
          </w:tcPr>
          <w:p w14:paraId="55704287" w14:textId="359E9B07" w:rsidR="00154190" w:rsidRPr="006E58F9" w:rsidRDefault="00154190" w:rsidP="008473D8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  <w:r>
              <w:rPr>
                <w:rFonts w:ascii="Sarabun Light" w:hAnsi="Sarabun Light" w:cs="Sarabun Light"/>
                <w:color w:val="auto"/>
              </w:rPr>
              <w:t>Grundlagen</w:t>
            </w:r>
          </w:p>
        </w:tc>
      </w:tr>
      <w:tr w:rsidR="00154190" w:rsidRPr="006E58F9" w14:paraId="74D6A583" w14:textId="77777777" w:rsidTr="00D249A0">
        <w:trPr>
          <w:trHeight w:val="743"/>
        </w:trPr>
        <w:tc>
          <w:tcPr>
            <w:tcW w:w="2268" w:type="dxa"/>
            <w:vMerge/>
            <w:shd w:val="clear" w:color="auto" w:fill="95C11F"/>
            <w:vAlign w:val="center"/>
          </w:tcPr>
          <w:p w14:paraId="5F33269F" w14:textId="16E6779E" w:rsidR="00154190" w:rsidRPr="00DD45A0" w:rsidRDefault="00154190" w:rsidP="00881411">
            <w:pPr>
              <w:pStyle w:val="BodyText"/>
              <w:ind w:left="113" w:right="113"/>
              <w:jc w:val="center"/>
              <w:rPr>
                <w:rFonts w:ascii="Sarabun Medium" w:hAnsi="Sarabun Medium" w:cs="Sarabun Medium"/>
                <w:color w:val="auto"/>
                <w:sz w:val="16"/>
                <w:szCs w:val="16"/>
              </w:rPr>
            </w:pPr>
          </w:p>
        </w:tc>
        <w:sdt>
          <w:sdtPr>
            <w:rPr>
              <w:rFonts w:ascii="Sarabun Light" w:hAnsi="Sarabun Light" w:cs="Sarabun Light"/>
              <w:color w:val="auto"/>
            </w:rPr>
            <w:id w:val="-105454898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0" w:type="dxa"/>
              </w:tcPr>
              <w:p w14:paraId="485D8770" w14:textId="7525A982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  <w:sdt>
          <w:sdtPr>
            <w:rPr>
              <w:rFonts w:ascii="Sarabun Light" w:hAnsi="Sarabun Light" w:cs="Sarabun Light"/>
              <w:color w:val="auto"/>
            </w:rPr>
            <w:id w:val="-96002593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681" w:type="dxa"/>
              </w:tcPr>
              <w:p w14:paraId="4721C02F" w14:textId="5FBCF73F" w:rsidR="00154190" w:rsidRPr="006E58F9" w:rsidRDefault="009D5E99" w:rsidP="009D5E99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8E619E1" w14:textId="6C98ED74" w:rsidR="002D6018" w:rsidRPr="006E58F9" w:rsidRDefault="0022372E" w:rsidP="005461C1">
      <w:pPr>
        <w:pStyle w:val="BodyText"/>
        <w:rPr>
          <w:rFonts w:ascii="Sarabun Light" w:hAnsi="Sarabun Light" w:cs="Sarabun Light"/>
          <w:color w:val="auto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</w:t>
      </w:r>
    </w:p>
    <w:sdt>
      <w:sdtPr>
        <w:id w:val="1724251720"/>
        <w:placeholder>
          <w:docPart w:val="E08DA6BA13CE4019958000B0E024BA91"/>
        </w:placeholder>
      </w:sdtPr>
      <w:sdtEndPr/>
      <w:sdtContent>
        <w:p w14:paraId="06413BDE" w14:textId="780F0EEA" w:rsidR="00EF51D2" w:rsidRDefault="008642F8" w:rsidP="008642F8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7A4367CB" w14:textId="5AE68465" w:rsidR="001B7E68" w:rsidRPr="00DD45A0" w:rsidRDefault="008737C3" w:rsidP="00674C76">
      <w:pPr>
        <w:pStyle w:val="Heading1"/>
      </w:pPr>
      <w:bookmarkStart w:id="7" w:name="_Toc162972298"/>
      <w:r w:rsidRPr="00DD45A0">
        <w:t>Teilaufgabe</w:t>
      </w:r>
      <w:r w:rsidR="0007677C">
        <w:t xml:space="preserve"> 1</w:t>
      </w:r>
      <w:bookmarkEnd w:id="7"/>
    </w:p>
    <w:sdt>
      <w:sdtPr>
        <w:id w:val="-568646280"/>
        <w:placeholder>
          <w:docPart w:val="C96920B737274405954EAAAF9D840F3F"/>
        </w:placeholder>
      </w:sdtPr>
      <w:sdtEndPr/>
      <w:sdtContent>
        <w:p w14:paraId="5B75C83B" w14:textId="0F733242" w:rsidR="00EF51D2" w:rsidRDefault="008642F8" w:rsidP="008642F8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6E58F9" w:rsidRPr="006E58F9" w14:paraId="23410F6E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EEAFB2C" w14:textId="77777777" w:rsidR="008D1022" w:rsidRPr="00097F66" w:rsidRDefault="008D1022" w:rsidP="008D1022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0AF39356" w14:textId="77777777" w:rsidR="00DD45A0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DD45A0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27B29AFC" w14:textId="070CA3C6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2AEF9352" w14:textId="77777777" w:rsidR="00DD45A0" w:rsidRPr="00097F66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DD45A0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09F0716B" w14:textId="5B717703" w:rsidR="008D1022" w:rsidRPr="00097F66" w:rsidRDefault="003F151B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75867211" w14:textId="77777777" w:rsidR="00DD45A0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</w:t>
            </w:r>
            <w:r w:rsidR="00DD45A0" w:rsidRPr="00097F66">
              <w:rPr>
                <w:rFonts w:ascii="Sarabun Light" w:hAnsi="Sarabun Light" w:cs="Sarabun Light"/>
                <w:color w:val="auto"/>
              </w:rPr>
              <w:t>-</w:t>
            </w:r>
          </w:p>
          <w:p w14:paraId="683BCE5D" w14:textId="6DA1DC1F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F0A73A"/>
          </w:tcPr>
          <w:p w14:paraId="56A3A5D6" w14:textId="77777777" w:rsidR="00DD45A0" w:rsidRPr="00097F66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Auftrags</w:t>
            </w:r>
            <w:r w:rsidR="00DD45A0" w:rsidRPr="00097F66">
              <w:rPr>
                <w:rFonts w:ascii="Sarabun SemiBold" w:hAnsi="Sarabun SemiBold" w:cs="Sarabun SemiBold"/>
                <w:bCs/>
                <w:color w:val="auto"/>
              </w:rPr>
              <w:t>-</w:t>
            </w:r>
          </w:p>
          <w:p w14:paraId="2B34ECE4" w14:textId="536B4E32" w:rsidR="008D1022" w:rsidRPr="00097F66" w:rsidRDefault="008D1022" w:rsidP="008D1022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abschluss</w:t>
            </w:r>
          </w:p>
          <w:p w14:paraId="5968C456" w14:textId="77777777" w:rsidR="00DD45A0" w:rsidRPr="00097F66" w:rsidRDefault="00DD45A0" w:rsidP="008D1022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FFFFFF" w:themeColor="background1"/>
              </w:rPr>
            </w:pPr>
          </w:p>
        </w:tc>
      </w:tr>
    </w:tbl>
    <w:p w14:paraId="11F9AFED" w14:textId="77777777" w:rsidR="001B7E68" w:rsidRPr="006E58F9" w:rsidRDefault="001B7E68" w:rsidP="001B7E68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6E58F9" w:rsidRPr="006E58F9" w14:paraId="2AED4C4A" w14:textId="77777777" w:rsidTr="00097F66">
        <w:trPr>
          <w:trHeight w:val="1571"/>
        </w:trPr>
        <w:tc>
          <w:tcPr>
            <w:tcW w:w="2479" w:type="dxa"/>
            <w:shd w:val="clear" w:color="auto" w:fill="95C11F"/>
            <w:vAlign w:val="center"/>
          </w:tcPr>
          <w:p w14:paraId="32DEDD15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90114252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AD43B22" w14:textId="3FFCEBBD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4B96667E" w14:textId="77777777" w:rsidTr="00097F66">
        <w:trPr>
          <w:trHeight w:val="1679"/>
        </w:trPr>
        <w:tc>
          <w:tcPr>
            <w:tcW w:w="2479" w:type="dxa"/>
            <w:shd w:val="clear" w:color="auto" w:fill="95C11F"/>
            <w:vAlign w:val="center"/>
          </w:tcPr>
          <w:p w14:paraId="6C946A8D" w14:textId="78C3DBFE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4C8A1DB" w14:textId="77777777" w:rsidR="00C36415" w:rsidRPr="00DD45A0" w:rsidRDefault="00C36415" w:rsidP="00BA1921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741416224"/>
              <w:placeholder>
                <w:docPart w:val="DefaultPlaceholder_-1854013440"/>
              </w:placeholder>
              <w:showingPlcHdr/>
            </w:sdtPr>
            <w:sdtEndPr/>
            <w:sdtContent>
              <w:p w14:paraId="6FF60122" w14:textId="11236B68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5EB0B90C" w14:textId="77777777" w:rsidTr="00097F66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63E6D466" w14:textId="0E3A971D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</w:t>
            </w:r>
            <w:r w:rsidR="0015419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 anderen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="00940156"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Teilaufgaben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296F4B16" w14:textId="61791F20" w:rsidR="00C36415" w:rsidRPr="00DD45A0" w:rsidRDefault="00C36415" w:rsidP="00BA1921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Aus den vorangegangenen Lern- und Arbeitsaufgaben benötigte Ergebnisse</w:t>
            </w:r>
            <w:r w:rsidR="005461C1">
              <w:rPr>
                <w:rFonts w:ascii="Sarabun Medium" w:hAnsi="Sarabun Medium" w:cs="Sarabun Medium"/>
                <w:bCs/>
                <w:color w:val="auto"/>
              </w:rPr>
              <w:t>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870717555"/>
              <w:placeholder>
                <w:docPart w:val="DefaultPlaceholder_-1854013440"/>
              </w:placeholder>
              <w:showingPlcHdr/>
            </w:sdtPr>
            <w:sdtEndPr/>
            <w:sdtContent>
              <w:p w14:paraId="2DA05266" w14:textId="56FC1FED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7A85F0DD" w14:textId="77777777" w:rsidR="00C36415" w:rsidRPr="006E58F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  <w:p w14:paraId="7F763801" w14:textId="77777777" w:rsidR="00C36415" w:rsidRPr="00DD45A0" w:rsidRDefault="00940156" w:rsidP="00BA1921">
            <w:pPr>
              <w:pStyle w:val="ListBullet"/>
              <w:numPr>
                <w:ilvl w:val="0"/>
                <w:numId w:val="0"/>
              </w:numPr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T</w:t>
            </w:r>
            <w:r w:rsidR="00E500D1" w:rsidRPr="00DD45A0">
              <w:rPr>
                <w:rFonts w:ascii="Sarabun Medium" w:hAnsi="Sarabun Medium" w:cs="Sarabun Medium"/>
                <w:bCs/>
                <w:color w:val="auto"/>
              </w:rPr>
              <w:t>e</w:t>
            </w:r>
            <w:r w:rsidRPr="00DD45A0">
              <w:rPr>
                <w:rFonts w:ascii="Sarabun Medium" w:hAnsi="Sarabun Medium" w:cs="Sarabun Medium"/>
                <w:bCs/>
                <w:color w:val="auto"/>
              </w:rPr>
              <w:t>ilaufgaben</w:t>
            </w:r>
            <w:r w:rsidR="00C36415" w:rsidRPr="00DD45A0">
              <w:rPr>
                <w:rFonts w:ascii="Sarabun Medium" w:hAnsi="Sarabun Medium" w:cs="Sarabun Medium"/>
                <w:bCs/>
                <w:color w:val="auto"/>
              </w:rPr>
              <w:t>, für die die Ergebnisse benötigt werden:</w:t>
            </w:r>
          </w:p>
          <w:sdt>
            <w:sdt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id w:val="21286806"/>
              <w:placeholder>
                <w:docPart w:val="DefaultPlaceholder_-1854013440"/>
              </w:placeholder>
              <w:showingPlcHdr/>
            </w:sdtPr>
            <w:sdtEndPr/>
            <w:sdtContent>
              <w:p w14:paraId="754F89F4" w14:textId="0567CE06" w:rsidR="00C36415" w:rsidRPr="006E58F9" w:rsidRDefault="005461C1" w:rsidP="00BA192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76C3EC5" w14:textId="77777777" w:rsidR="00C36415" w:rsidRPr="006E58F9" w:rsidRDefault="00C36415" w:rsidP="00BA1921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681A6628" w14:textId="77777777" w:rsidTr="00097F66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3CB7E504" w14:textId="3795F090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75D99441" w14:textId="77777777" w:rsidR="00C36415" w:rsidRPr="005461C1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461C1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816229989"/>
              <w:placeholder>
                <w:docPart w:val="DefaultPlaceholder_-1854013440"/>
              </w:placeholder>
              <w:showingPlcHdr/>
            </w:sdtPr>
            <w:sdtEndPr/>
            <w:sdtContent>
              <w:p w14:paraId="37197E98" w14:textId="6409B139" w:rsidR="00C36415" w:rsidRPr="005461C1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3F2F6284" w14:textId="77777777" w:rsidTr="00097F66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57CDFDAC" w14:textId="2ADE920E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148993F7" w14:textId="77777777" w:rsidR="00C36415" w:rsidRPr="005461C1" w:rsidRDefault="00C36415" w:rsidP="00BA1921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461C1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580557249"/>
              <w:placeholder>
                <w:docPart w:val="DefaultPlaceholder_-1854013440"/>
              </w:placeholder>
              <w:showingPlcHdr/>
            </w:sdtPr>
            <w:sdtEndPr/>
            <w:sdtContent>
              <w:p w14:paraId="7CFE3475" w14:textId="2633C866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6E58F9" w:rsidRPr="006E58F9" w14:paraId="31C2C77D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17E33F17" w14:textId="3BE7135C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03F826BB" w14:textId="06FA7B6B" w:rsidR="00C36415" w:rsidRPr="006E58F9" w:rsidRDefault="001F7D32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1237474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61C1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61F29173" w14:textId="77777777" w:rsidR="00C36415" w:rsidRPr="006E58F9" w:rsidRDefault="001F7D32" w:rsidP="00BA1921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497772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36415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C36415" w:rsidRPr="006E58F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6E58F9" w:rsidRPr="006E58F9" w14:paraId="1DA0D5DE" w14:textId="77777777" w:rsidTr="00097F66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186BD0AB" w14:textId="7CF77241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30747674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7B30E3D1" w14:textId="2A5F5432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78999D9A" w14:textId="77777777" w:rsidTr="00097F66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3E3972C0" w14:textId="5B44E44E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37295943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3CF40611" w14:textId="5DC2CEEF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6E58F9" w:rsidRPr="006E58F9" w14:paraId="6FBC44F9" w14:textId="77777777" w:rsidTr="00097F66">
        <w:trPr>
          <w:trHeight w:val="734"/>
        </w:trPr>
        <w:tc>
          <w:tcPr>
            <w:tcW w:w="2479" w:type="dxa"/>
            <w:shd w:val="clear" w:color="auto" w:fill="95C11F"/>
            <w:vAlign w:val="center"/>
          </w:tcPr>
          <w:p w14:paraId="38401E92" w14:textId="67058ED1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 w:rsidR="00154190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0EE1AA2C" w14:textId="77777777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tc>
          <w:tcPr>
            <w:tcW w:w="7160" w:type="dxa"/>
            <w:gridSpan w:val="2"/>
          </w:tcPr>
          <w:sdt>
            <w:sdtPr>
              <w:rPr>
                <w:rFonts w:ascii="Sarabun Light" w:hAnsi="Sarabun Light" w:cs="Sarabun Light"/>
                <w:color w:val="auto"/>
              </w:rPr>
              <w:id w:val="1551102182"/>
              <w:placeholder>
                <w:docPart w:val="DefaultPlaceholder_-1854013440"/>
              </w:placeholder>
              <w:showingPlcHdr/>
            </w:sdtPr>
            <w:sdtEndPr/>
            <w:sdtContent>
              <w:p w14:paraId="5C75ACE3" w14:textId="077CB162" w:rsidR="00E050C4" w:rsidRPr="006E58F9" w:rsidRDefault="005461C1" w:rsidP="00341278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24A1961" w14:textId="736EB06A" w:rsidR="00C36415" w:rsidRPr="006E58F9" w:rsidRDefault="00C36415" w:rsidP="005461C1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6E58F9" w:rsidRPr="006E58F9" w14:paraId="1E3C07B3" w14:textId="77777777" w:rsidTr="00097F66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4AF0124" w14:textId="525D795C" w:rsidR="00C36415" w:rsidRPr="00097F66" w:rsidRDefault="00C36415" w:rsidP="00BA1921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 w:rsidR="005461C1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42329253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654EE1DF" w14:textId="1FCA5E7F" w:rsidR="00C36415" w:rsidRPr="006E58F9" w:rsidRDefault="005461C1" w:rsidP="005461C1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15D6EA9D" w14:textId="77777777" w:rsidR="00143571" w:rsidRDefault="0022372E" w:rsidP="00DD45A0">
      <w:pPr>
        <w:pStyle w:val="BodyText"/>
        <w:spacing w:after="0"/>
        <w:rPr>
          <w:rFonts w:ascii="Sarabun Light" w:hAnsi="Sarabun Light" w:cs="Sarabun Light"/>
          <w:color w:val="056336"/>
          <w:sz w:val="16"/>
          <w:szCs w:val="1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Pr="006E58F9">
        <w:rPr>
          <w:rFonts w:ascii="Sarabun Light" w:hAnsi="Sarabun Light" w:cs="Sarabun Light"/>
          <w:color w:val="auto"/>
        </w:rPr>
        <w:t xml:space="preserve"> </w:t>
      </w:r>
      <w:r w:rsidR="004F1734">
        <w:rPr>
          <w:rFonts w:ascii="Sarabun Light" w:hAnsi="Sarabun Light" w:cs="Sarabun Light"/>
          <w:color w:val="auto"/>
        </w:rPr>
        <w:t xml:space="preserve">                      </w:t>
      </w:r>
      <w:r w:rsidR="004F1734" w:rsidRPr="004F1734">
        <w:rPr>
          <w:rFonts w:ascii="Sarabun Light" w:hAnsi="Sarabun Light" w:cs="Sarabun Light"/>
          <w:color w:val="056336"/>
          <w:sz w:val="16"/>
          <w:szCs w:val="16"/>
        </w:rPr>
        <w:t xml:space="preserve">                                                                         </w:t>
      </w:r>
      <w:r w:rsidR="004F1734">
        <w:rPr>
          <w:rFonts w:ascii="Sarabun Light" w:hAnsi="Sarabun Light" w:cs="Sarabun Light"/>
          <w:color w:val="056336"/>
          <w:sz w:val="16"/>
          <w:szCs w:val="16"/>
        </w:rPr>
        <w:t xml:space="preserve">           </w:t>
      </w:r>
      <w:r w:rsidR="004F1734" w:rsidRPr="004F1734">
        <w:rPr>
          <w:rFonts w:ascii="Sarabun Light" w:hAnsi="Sarabun Light" w:cs="Sarabun Light"/>
          <w:color w:val="056336"/>
          <w:sz w:val="16"/>
          <w:szCs w:val="16"/>
        </w:rPr>
        <w:t xml:space="preserve">  </w:t>
      </w:r>
      <w:proofErr w:type="gramStart"/>
      <w:r w:rsidR="004F1734" w:rsidRPr="004F1734">
        <w:rPr>
          <w:rFonts w:ascii="Sarabun Light" w:hAnsi="Sarabun Light" w:cs="Sarabun Light"/>
          <w:color w:val="056336"/>
          <w:sz w:val="16"/>
          <w:szCs w:val="16"/>
        </w:rPr>
        <w:t xml:space="preserve">   (</w:t>
      </w:r>
      <w:proofErr w:type="gramEnd"/>
      <w:r w:rsidR="004F1734" w:rsidRPr="004F1734">
        <w:rPr>
          <w:rFonts w:ascii="Sarabun Light" w:hAnsi="Sarabun Light" w:cs="Sarabun Light"/>
          <w:color w:val="056336"/>
          <w:sz w:val="16"/>
          <w:szCs w:val="16"/>
        </w:rPr>
        <w:t>für weitere Teilaufgaben ggfls. duplizieren)</w:t>
      </w:r>
    </w:p>
    <w:p w14:paraId="425351FF" w14:textId="77777777" w:rsidR="00143571" w:rsidRDefault="00143571" w:rsidP="00DD45A0">
      <w:pPr>
        <w:pStyle w:val="BodyText"/>
        <w:spacing w:after="0"/>
        <w:rPr>
          <w:rFonts w:ascii="Sarabun Light" w:hAnsi="Sarabun Light" w:cs="Sarabun Light"/>
          <w:color w:val="056336"/>
          <w:sz w:val="16"/>
          <w:szCs w:val="16"/>
        </w:rPr>
      </w:pPr>
    </w:p>
    <w:p w14:paraId="18826921" w14:textId="77777777" w:rsidR="00143571" w:rsidRDefault="00143571" w:rsidP="00DD45A0">
      <w:pPr>
        <w:pStyle w:val="BodyText"/>
        <w:spacing w:after="0"/>
        <w:rPr>
          <w:rFonts w:ascii="Sarabun Light" w:hAnsi="Sarabun Light" w:cs="Sarabun Light"/>
          <w:color w:val="056336"/>
          <w:sz w:val="16"/>
          <w:szCs w:val="16"/>
        </w:rPr>
      </w:pPr>
    </w:p>
    <w:sdt>
      <w:sdtPr>
        <w:id w:val="-848183407"/>
        <w:placeholder>
          <w:docPart w:val="3F4784AAAFAB45FD8086B6CA5608101C"/>
        </w:placeholder>
      </w:sdtPr>
      <w:sdtEndPr/>
      <w:sdtContent>
        <w:p w14:paraId="33B6031A" w14:textId="77777777" w:rsidR="00143571" w:rsidRDefault="00143571" w:rsidP="00143571">
          <w:pPr>
            <w:pStyle w:val="BiBBtitel"/>
            <w:spacing w:after="120"/>
            <w:contextualSpacing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p w14:paraId="68A1CE31" w14:textId="5B827919" w:rsidR="00143571" w:rsidRPr="00DD45A0" w:rsidRDefault="00143571" w:rsidP="00674C76">
      <w:pPr>
        <w:pStyle w:val="Heading1"/>
      </w:pPr>
      <w:bookmarkStart w:id="8" w:name="_Toc162972299"/>
      <w:r w:rsidRPr="00DD45A0">
        <w:t>Teilaufgabe</w:t>
      </w:r>
      <w:r w:rsidR="0007677C">
        <w:t xml:space="preserve"> 2</w:t>
      </w:r>
      <w:bookmarkEnd w:id="8"/>
    </w:p>
    <w:sdt>
      <w:sdtPr>
        <w:id w:val="-1987467999"/>
        <w:placeholder>
          <w:docPart w:val="62375DE7229D480D92629FA38D346DCC"/>
        </w:placeholder>
      </w:sdtPr>
      <w:sdtEndPr/>
      <w:sdtContent>
        <w:p w14:paraId="22700E29" w14:textId="77777777" w:rsidR="00143571" w:rsidRDefault="00143571" w:rsidP="00143571">
          <w:pPr>
            <w:pStyle w:val="BiBBtitel"/>
            <w:spacing w:after="120"/>
            <w:contextualSpacing/>
            <w:jc w:val="center"/>
          </w:pPr>
          <w:r w:rsidRPr="00950F32">
            <w:t xml:space="preserve">Titel: </w:t>
          </w:r>
          <w:r>
            <w:t>Klicken oder tippen Sie hier</w:t>
          </w:r>
          <w:r w:rsidRPr="005B4693">
            <w:rPr>
              <w:rStyle w:val="BiBBtitelZchn"/>
            </w:rPr>
            <w:t>, um Text</w:t>
          </w:r>
          <w:r>
            <w:t xml:space="preserve"> einzugeben</w:t>
          </w:r>
        </w:p>
      </w:sdtContent>
    </w:sdt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1790"/>
        <w:gridCol w:w="1790"/>
        <w:gridCol w:w="1790"/>
        <w:gridCol w:w="1790"/>
      </w:tblGrid>
      <w:tr w:rsidR="00143571" w:rsidRPr="006E58F9" w14:paraId="5614113A" w14:textId="77777777" w:rsidTr="00021777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3FDC0500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FFFFFF" w:themeColor="background1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Phase</w:t>
            </w:r>
          </w:p>
        </w:tc>
        <w:tc>
          <w:tcPr>
            <w:tcW w:w="1790" w:type="dxa"/>
            <w:shd w:val="clear" w:color="auto" w:fill="ECECEC"/>
          </w:tcPr>
          <w:p w14:paraId="76B89D20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Auftrags-</w:t>
            </w:r>
          </w:p>
          <w:p w14:paraId="2370C372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annahme</w:t>
            </w:r>
          </w:p>
        </w:tc>
        <w:tc>
          <w:tcPr>
            <w:tcW w:w="1790" w:type="dxa"/>
            <w:shd w:val="clear" w:color="auto" w:fill="ECECEC"/>
          </w:tcPr>
          <w:p w14:paraId="3806B8C4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Auftrags-</w:t>
            </w:r>
          </w:p>
          <w:p w14:paraId="74EB1490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planung</w:t>
            </w:r>
          </w:p>
        </w:tc>
        <w:tc>
          <w:tcPr>
            <w:tcW w:w="1790" w:type="dxa"/>
            <w:shd w:val="clear" w:color="auto" w:fill="ECECEC"/>
          </w:tcPr>
          <w:p w14:paraId="7980BE96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Auftrags-</w:t>
            </w:r>
          </w:p>
          <w:p w14:paraId="5B1C7E72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r w:rsidRPr="00097F66">
              <w:rPr>
                <w:rFonts w:ascii="Sarabun Light" w:hAnsi="Sarabun Light" w:cs="Sarabun Light"/>
                <w:color w:val="auto"/>
              </w:rPr>
              <w:t>durchführung</w:t>
            </w:r>
          </w:p>
        </w:tc>
        <w:tc>
          <w:tcPr>
            <w:tcW w:w="1790" w:type="dxa"/>
            <w:shd w:val="clear" w:color="auto" w:fill="F0A73A"/>
          </w:tcPr>
          <w:p w14:paraId="6F2BC24A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Auftrags-</w:t>
            </w:r>
          </w:p>
          <w:p w14:paraId="7CC979C7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SemiBold" w:hAnsi="Sarabun SemiBold" w:cs="Sarabun SemiBold"/>
                <w:bCs/>
                <w:color w:val="auto"/>
              </w:rPr>
            </w:pPr>
            <w:r w:rsidRPr="00097F66">
              <w:rPr>
                <w:rFonts w:ascii="Sarabun SemiBold" w:hAnsi="Sarabun SemiBold" w:cs="Sarabun SemiBold"/>
                <w:bCs/>
                <w:color w:val="auto"/>
              </w:rPr>
              <w:t>abschluss</w:t>
            </w:r>
          </w:p>
          <w:p w14:paraId="5851D2E2" w14:textId="77777777" w:rsidR="00143571" w:rsidRPr="00097F66" w:rsidRDefault="00143571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FFFFFF" w:themeColor="background1"/>
              </w:rPr>
            </w:pPr>
          </w:p>
        </w:tc>
      </w:tr>
    </w:tbl>
    <w:p w14:paraId="5AE5B1D7" w14:textId="77777777" w:rsidR="00143571" w:rsidRPr="006E58F9" w:rsidRDefault="00143571" w:rsidP="00143571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</w:p>
    <w:tbl>
      <w:tblPr>
        <w:tblStyle w:val="TableGridLight"/>
        <w:tblW w:w="9639" w:type="dxa"/>
        <w:tblBorders>
          <w:top w:val="single" w:sz="4" w:space="0" w:color="056336"/>
          <w:left w:val="single" w:sz="4" w:space="0" w:color="056336"/>
          <w:bottom w:val="single" w:sz="4" w:space="0" w:color="056336"/>
          <w:right w:val="single" w:sz="4" w:space="0" w:color="056336"/>
          <w:insideH w:val="single" w:sz="4" w:space="0" w:color="056336"/>
          <w:insideV w:val="single" w:sz="4" w:space="0" w:color="056336"/>
        </w:tblBorders>
        <w:tblLayout w:type="fixed"/>
        <w:tblLook w:val="04A0" w:firstRow="1" w:lastRow="0" w:firstColumn="1" w:lastColumn="0" w:noHBand="0" w:noVBand="1"/>
      </w:tblPr>
      <w:tblGrid>
        <w:gridCol w:w="2479"/>
        <w:gridCol w:w="3580"/>
        <w:gridCol w:w="3580"/>
      </w:tblGrid>
      <w:tr w:rsidR="00143571" w:rsidRPr="006E58F9" w14:paraId="0A3D7ABB" w14:textId="77777777" w:rsidTr="00021777">
        <w:trPr>
          <w:trHeight w:val="1571"/>
        </w:trPr>
        <w:tc>
          <w:tcPr>
            <w:tcW w:w="2479" w:type="dxa"/>
            <w:shd w:val="clear" w:color="auto" w:fill="95C11F"/>
            <w:vAlign w:val="center"/>
          </w:tcPr>
          <w:p w14:paraId="38E461CB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Beschreibung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1088199767"/>
            <w:placeholder>
              <w:docPart w:val="D334E2B150EA481E8A56C86A800C65F7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C8876AC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43571" w:rsidRPr="006E58F9" w14:paraId="381653B2" w14:textId="77777777" w:rsidTr="00021777">
        <w:trPr>
          <w:trHeight w:val="1679"/>
        </w:trPr>
        <w:tc>
          <w:tcPr>
            <w:tcW w:w="2479" w:type="dxa"/>
            <w:shd w:val="clear" w:color="auto" w:fill="95C11F"/>
            <w:vAlign w:val="center"/>
          </w:tcPr>
          <w:p w14:paraId="739A0E07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Ergebnisse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78192849" w14:textId="77777777" w:rsidR="00143571" w:rsidRPr="00DD45A0" w:rsidRDefault="00143571" w:rsidP="00021777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Nach Bearbeitung dieser Lernsituation liegen vor: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163830319"/>
              <w:placeholder>
                <w:docPart w:val="D334E2B150EA481E8A56C86A800C65F7"/>
              </w:placeholder>
              <w:showingPlcHdr/>
            </w:sdtPr>
            <w:sdtEndPr/>
            <w:sdtContent>
              <w:p w14:paraId="782B818F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143571" w:rsidRPr="006E58F9" w14:paraId="6FBC5BB7" w14:textId="77777777" w:rsidTr="00021777">
        <w:trPr>
          <w:trHeight w:val="1817"/>
        </w:trPr>
        <w:tc>
          <w:tcPr>
            <w:tcW w:w="2479" w:type="dxa"/>
            <w:shd w:val="clear" w:color="auto" w:fill="95C11F"/>
            <w:vAlign w:val="center"/>
          </w:tcPr>
          <w:p w14:paraId="4B959A2C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Zusammenhang 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zu anderen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Teilaufgaben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454860E7" w14:textId="77777777" w:rsidR="00143571" w:rsidRPr="00DD45A0" w:rsidRDefault="00143571" w:rsidP="00021777">
            <w:pPr>
              <w:pStyle w:val="Textfeld"/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Aus den vorangegangenen Lern- und Arbeitsaufgaben benötigte Ergebnisse</w:t>
            </w:r>
            <w:r>
              <w:rPr>
                <w:rFonts w:ascii="Sarabun Medium" w:hAnsi="Sarabun Medium" w:cs="Sarabun Medium"/>
                <w:bCs/>
                <w:color w:val="auto"/>
              </w:rPr>
              <w:t>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1592229345"/>
              <w:placeholder>
                <w:docPart w:val="D334E2B150EA481E8A56C86A800C65F7"/>
              </w:placeholder>
              <w:showingPlcHdr/>
            </w:sdtPr>
            <w:sdtEndPr/>
            <w:sdtContent>
              <w:p w14:paraId="04BA4C5F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7A1092CD" w14:textId="77777777" w:rsidR="00143571" w:rsidRPr="006E58F9" w:rsidRDefault="00143571" w:rsidP="00021777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  <w:p w14:paraId="68DCCED0" w14:textId="77777777" w:rsidR="00143571" w:rsidRPr="00DD45A0" w:rsidRDefault="00143571" w:rsidP="00021777">
            <w:pPr>
              <w:pStyle w:val="ListBullet"/>
              <w:numPr>
                <w:ilvl w:val="0"/>
                <w:numId w:val="0"/>
              </w:numPr>
              <w:rPr>
                <w:rFonts w:ascii="Sarabun Medium" w:hAnsi="Sarabun Medium" w:cs="Sarabun Medium"/>
                <w:bCs/>
                <w:color w:val="auto"/>
              </w:rPr>
            </w:pPr>
            <w:r w:rsidRPr="00DD45A0">
              <w:rPr>
                <w:rFonts w:ascii="Sarabun Medium" w:hAnsi="Sarabun Medium" w:cs="Sarabun Medium"/>
                <w:bCs/>
                <w:color w:val="auto"/>
              </w:rPr>
              <w:t>Teilaufgaben, für die die Ergebnisse benötigt werden:</w:t>
            </w:r>
          </w:p>
          <w:sdt>
            <w:sdtPr>
              <w:rPr>
                <w:rFonts w:ascii="Sarabun Light" w:hAnsi="Sarabun Light" w:cs="Sarabun Light"/>
                <w:noProof/>
                <w:color w:val="auto"/>
                <w:sz w:val="22"/>
                <w:szCs w:val="22"/>
                <w:lang w:eastAsia="en-US"/>
              </w:rPr>
              <w:id w:val="814230441"/>
              <w:placeholder>
                <w:docPart w:val="D334E2B150EA481E8A56C86A800C65F7"/>
              </w:placeholder>
              <w:showingPlcHdr/>
            </w:sdtPr>
            <w:sdtEndPr/>
            <w:sdtContent>
              <w:p w14:paraId="79F6E3A4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noProof/>
                    <w:color w:val="auto"/>
                    <w:sz w:val="22"/>
                    <w:szCs w:val="22"/>
                    <w:lang w:eastAsia="en-US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F8801DE" w14:textId="77777777" w:rsidR="00143571" w:rsidRPr="006E58F9" w:rsidRDefault="00143571" w:rsidP="00021777">
            <w:pPr>
              <w:pStyle w:val="ListBullet"/>
              <w:numPr>
                <w:ilvl w:val="0"/>
                <w:numId w:val="0"/>
              </w:numPr>
              <w:ind w:left="170" w:hanging="170"/>
              <w:rPr>
                <w:rFonts w:ascii="Sarabun Light" w:hAnsi="Sarabun Light" w:cs="Sarabun Light"/>
                <w:color w:val="auto"/>
              </w:rPr>
            </w:pPr>
          </w:p>
        </w:tc>
      </w:tr>
      <w:tr w:rsidR="00143571" w:rsidRPr="006E58F9" w14:paraId="772C8A13" w14:textId="77777777" w:rsidTr="00021777">
        <w:trPr>
          <w:trHeight w:val="1262"/>
        </w:trPr>
        <w:tc>
          <w:tcPr>
            <w:tcW w:w="2479" w:type="dxa"/>
            <w:shd w:val="clear" w:color="auto" w:fill="95C11F"/>
            <w:vAlign w:val="center"/>
          </w:tcPr>
          <w:p w14:paraId="281772EB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Kompetenzen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26A06987" w14:textId="77777777" w:rsidR="00143571" w:rsidRPr="005461C1" w:rsidRDefault="00143571" w:rsidP="00021777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461C1">
              <w:rPr>
                <w:rFonts w:ascii="Sarabun Light" w:hAnsi="Sarabun Light" w:cs="Sarabun Light"/>
                <w:b/>
                <w:bCs/>
                <w:color w:val="auto"/>
              </w:rPr>
              <w:t xml:space="preserve">Die Auszubildenden sollen lernen, … </w:t>
            </w:r>
          </w:p>
          <w:sdt>
            <w:sdtPr>
              <w:rPr>
                <w:rFonts w:ascii="Sarabun Light" w:hAnsi="Sarabun Light" w:cs="Sarabun Light"/>
                <w:b/>
                <w:bCs/>
                <w:color w:val="auto"/>
              </w:rPr>
              <w:id w:val="1034538199"/>
              <w:placeholder>
                <w:docPart w:val="D334E2B150EA481E8A56C86A800C65F7"/>
              </w:placeholder>
              <w:showingPlcHdr/>
            </w:sdtPr>
            <w:sdtEndPr/>
            <w:sdtContent>
              <w:p w14:paraId="72FD36CF" w14:textId="77777777" w:rsidR="00143571" w:rsidRPr="005461C1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b/>
                    <w:bCs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143571" w:rsidRPr="006E58F9" w14:paraId="5B1A9D2A" w14:textId="77777777" w:rsidTr="00021777">
        <w:trPr>
          <w:trHeight w:val="968"/>
        </w:trPr>
        <w:tc>
          <w:tcPr>
            <w:tcW w:w="2479" w:type="dxa"/>
            <w:shd w:val="clear" w:color="auto" w:fill="95C11F"/>
            <w:vAlign w:val="center"/>
          </w:tcPr>
          <w:p w14:paraId="02B9E3E2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Inhalte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7160" w:type="dxa"/>
            <w:gridSpan w:val="2"/>
          </w:tcPr>
          <w:p w14:paraId="3067F4A6" w14:textId="77777777" w:rsidR="00143571" w:rsidRPr="005461C1" w:rsidRDefault="00143571" w:rsidP="00021777">
            <w:pPr>
              <w:pStyle w:val="Textfeld"/>
              <w:rPr>
                <w:rFonts w:ascii="Sarabun Light" w:hAnsi="Sarabun Light" w:cs="Sarabun Light"/>
                <w:b/>
                <w:bCs/>
                <w:color w:val="auto"/>
              </w:rPr>
            </w:pPr>
            <w:r w:rsidRPr="005461C1">
              <w:rPr>
                <w:rFonts w:ascii="Sarabun Light" w:hAnsi="Sarabun Light" w:cs="Sarabun Light"/>
                <w:b/>
                <w:bCs/>
                <w:color w:val="auto"/>
              </w:rPr>
              <w:t>Die Auszubildenden beschäftigen sich mit folgenden Inhalten:</w:t>
            </w:r>
          </w:p>
          <w:sdt>
            <w:sdtPr>
              <w:rPr>
                <w:rFonts w:ascii="Sarabun Light" w:hAnsi="Sarabun Light" w:cs="Sarabun Light"/>
                <w:color w:val="auto"/>
              </w:rPr>
              <w:id w:val="-1108819564"/>
              <w:placeholder>
                <w:docPart w:val="D334E2B150EA481E8A56C86A800C65F7"/>
              </w:placeholder>
              <w:showingPlcHdr/>
            </w:sdtPr>
            <w:sdtEndPr/>
            <w:sdtContent>
              <w:p w14:paraId="1F2149D8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</w:tc>
      </w:tr>
      <w:tr w:rsidR="00143571" w:rsidRPr="006E58F9" w14:paraId="612ABBE5" w14:textId="77777777" w:rsidTr="00021777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270C28DB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Typus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tc>
          <w:tcPr>
            <w:tcW w:w="3580" w:type="dxa"/>
          </w:tcPr>
          <w:p w14:paraId="18880FCF" w14:textId="77777777" w:rsidR="00143571" w:rsidRPr="006E58F9" w:rsidRDefault="001F7D32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-11231474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571">
                  <w:rPr>
                    <w:rFonts w:ascii="MS Gothic" w:eastAsia="MS Gothic" w:hAnsi="MS Gothic" w:cs="Sarabun Light" w:hint="eastAsia"/>
                    <w:color w:val="auto"/>
                  </w:rPr>
                  <w:t>☐</w:t>
                </w:r>
              </w:sdtContent>
            </w:sdt>
            <w:r w:rsidR="00143571" w:rsidRPr="006E58F9">
              <w:rPr>
                <w:rFonts w:ascii="Sarabun Light" w:hAnsi="Sarabun Light" w:cs="Sarabun Light"/>
                <w:color w:val="auto"/>
              </w:rPr>
              <w:t xml:space="preserve"> prozessorientiert</w:t>
            </w:r>
          </w:p>
        </w:tc>
        <w:tc>
          <w:tcPr>
            <w:tcW w:w="3580" w:type="dxa"/>
          </w:tcPr>
          <w:p w14:paraId="36D33F28" w14:textId="77777777" w:rsidR="00143571" w:rsidRPr="006E58F9" w:rsidRDefault="001F7D32" w:rsidP="00021777">
            <w:pPr>
              <w:pStyle w:val="BodyText"/>
              <w:spacing w:after="0"/>
              <w:jc w:val="center"/>
              <w:rPr>
                <w:rFonts w:ascii="Sarabun Light" w:hAnsi="Sarabun Light" w:cs="Sarabun Light"/>
                <w:color w:val="auto"/>
              </w:rPr>
            </w:pPr>
            <w:sdt>
              <w:sdtPr>
                <w:rPr>
                  <w:rFonts w:ascii="Sarabun Light" w:hAnsi="Sarabun Light" w:cs="Sarabun Light"/>
                  <w:color w:val="auto"/>
                </w:rPr>
                <w:id w:val="14339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3571" w:rsidRPr="006E58F9">
                  <w:rPr>
                    <w:rFonts w:ascii="Segoe UI Symbol" w:eastAsia="MS Gothic" w:hAnsi="Segoe UI Symbol" w:cs="Segoe UI Symbol"/>
                    <w:color w:val="auto"/>
                  </w:rPr>
                  <w:t>☐</w:t>
                </w:r>
              </w:sdtContent>
            </w:sdt>
            <w:r w:rsidR="00143571" w:rsidRPr="006E58F9">
              <w:rPr>
                <w:rFonts w:ascii="Sarabun Light" w:hAnsi="Sarabun Light" w:cs="Sarabun Light"/>
                <w:color w:val="auto"/>
              </w:rPr>
              <w:t xml:space="preserve"> fachsystematisch</w:t>
            </w:r>
          </w:p>
        </w:tc>
      </w:tr>
      <w:tr w:rsidR="00143571" w:rsidRPr="006E58F9" w14:paraId="18C84DE1" w14:textId="77777777" w:rsidTr="00021777">
        <w:trPr>
          <w:trHeight w:val="945"/>
        </w:trPr>
        <w:tc>
          <w:tcPr>
            <w:tcW w:w="2479" w:type="dxa"/>
            <w:shd w:val="clear" w:color="auto" w:fill="95C11F"/>
            <w:vAlign w:val="center"/>
          </w:tcPr>
          <w:p w14:paraId="3F771C47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Lern- und </w:t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  <w:t>Arbeitsumgebung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526831410"/>
            <w:placeholder>
              <w:docPart w:val="D334E2B150EA481E8A56C86A800C65F7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5784B2B2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43571" w:rsidRPr="006E58F9" w14:paraId="4B28C59B" w14:textId="77777777" w:rsidTr="00021777">
        <w:trPr>
          <w:trHeight w:val="972"/>
        </w:trPr>
        <w:tc>
          <w:tcPr>
            <w:tcW w:w="2479" w:type="dxa"/>
            <w:shd w:val="clear" w:color="auto" w:fill="95C11F"/>
            <w:vAlign w:val="center"/>
          </w:tcPr>
          <w:p w14:paraId="576063D7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Materialien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518129580"/>
            <w:placeholder>
              <w:docPart w:val="D334E2B150EA481E8A56C86A800C65F7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7E3044D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ind w:left="360" w:hanging="360"/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  <w:tr w:rsidR="00143571" w:rsidRPr="006E58F9" w14:paraId="1383D216" w14:textId="77777777" w:rsidTr="00021777">
        <w:trPr>
          <w:trHeight w:val="734"/>
        </w:trPr>
        <w:tc>
          <w:tcPr>
            <w:tcW w:w="2479" w:type="dxa"/>
            <w:shd w:val="clear" w:color="auto" w:fill="95C11F"/>
            <w:vAlign w:val="center"/>
          </w:tcPr>
          <w:p w14:paraId="763197A8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 xml:space="preserve">Methodische 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br/>
            </w: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Hinweise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  <w:p w14:paraId="67940BC1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</w:p>
        </w:tc>
        <w:tc>
          <w:tcPr>
            <w:tcW w:w="7160" w:type="dxa"/>
            <w:gridSpan w:val="2"/>
          </w:tcPr>
          <w:sdt>
            <w:sdtPr>
              <w:rPr>
                <w:rFonts w:ascii="Sarabun Light" w:hAnsi="Sarabun Light" w:cs="Sarabun Light"/>
                <w:color w:val="auto"/>
              </w:rPr>
              <w:id w:val="-1924709793"/>
              <w:placeholder>
                <w:docPart w:val="D334E2B150EA481E8A56C86A800C65F7"/>
              </w:placeholder>
              <w:showingPlcHdr/>
            </w:sdtPr>
            <w:sdtEndPr/>
            <w:sdtContent>
              <w:p w14:paraId="3593D18B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sdtContent>
          </w:sdt>
          <w:p w14:paraId="02DA8097" w14:textId="77777777" w:rsidR="00143571" w:rsidRPr="006E58F9" w:rsidRDefault="00143571" w:rsidP="00021777">
            <w:pPr>
              <w:pStyle w:val="ListBullet"/>
              <w:numPr>
                <w:ilvl w:val="0"/>
                <w:numId w:val="0"/>
              </w:numPr>
              <w:rPr>
                <w:rFonts w:ascii="Sarabun Light" w:hAnsi="Sarabun Light" w:cs="Sarabun Light"/>
                <w:color w:val="auto"/>
              </w:rPr>
            </w:pPr>
          </w:p>
        </w:tc>
      </w:tr>
      <w:tr w:rsidR="00143571" w:rsidRPr="006E58F9" w14:paraId="5432DB79" w14:textId="77777777" w:rsidTr="00021777">
        <w:trPr>
          <w:trHeight w:val="235"/>
        </w:trPr>
        <w:tc>
          <w:tcPr>
            <w:tcW w:w="2479" w:type="dxa"/>
            <w:shd w:val="clear" w:color="auto" w:fill="95C11F"/>
            <w:vAlign w:val="center"/>
          </w:tcPr>
          <w:p w14:paraId="431F566F" w14:textId="77777777" w:rsidR="00143571" w:rsidRPr="00097F66" w:rsidRDefault="00143571" w:rsidP="00021777">
            <w:pPr>
              <w:pStyle w:val="BodyText"/>
              <w:spacing w:after="0"/>
              <w:jc w:val="left"/>
              <w:rPr>
                <w:rFonts w:ascii="Sarabun SemiBold" w:hAnsi="Sarabun SemiBold" w:cs="Sarabun SemiBold"/>
                <w:color w:val="auto"/>
                <w:sz w:val="24"/>
                <w:szCs w:val="24"/>
              </w:rPr>
            </w:pPr>
            <w:r w:rsidRPr="00097F66"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Benötigte Zeit</w:t>
            </w:r>
            <w:r>
              <w:rPr>
                <w:rFonts w:ascii="Sarabun SemiBold" w:hAnsi="Sarabun SemiBold" w:cs="Sarabun SemiBold"/>
                <w:color w:val="auto"/>
                <w:sz w:val="24"/>
                <w:szCs w:val="24"/>
              </w:rPr>
              <w:t>*</w:t>
            </w:r>
          </w:p>
        </w:tc>
        <w:sdt>
          <w:sdtPr>
            <w:rPr>
              <w:rFonts w:ascii="Sarabun Light" w:hAnsi="Sarabun Light" w:cs="Sarabun Light"/>
              <w:color w:val="auto"/>
            </w:rPr>
            <w:id w:val="-1787656928"/>
            <w:placeholder>
              <w:docPart w:val="D334E2B150EA481E8A56C86A800C65F7"/>
            </w:placeholder>
            <w:showingPlcHdr/>
          </w:sdtPr>
          <w:sdtEndPr/>
          <w:sdtContent>
            <w:tc>
              <w:tcPr>
                <w:tcW w:w="7160" w:type="dxa"/>
                <w:gridSpan w:val="2"/>
              </w:tcPr>
              <w:p w14:paraId="2443B2E6" w14:textId="77777777" w:rsidR="00143571" w:rsidRPr="006E58F9" w:rsidRDefault="00143571" w:rsidP="00021777">
                <w:pPr>
                  <w:pStyle w:val="ListBullet"/>
                  <w:numPr>
                    <w:ilvl w:val="0"/>
                    <w:numId w:val="0"/>
                  </w:numPr>
                  <w:rPr>
                    <w:rFonts w:ascii="Sarabun Light" w:hAnsi="Sarabun Light" w:cs="Sarabun Light"/>
                    <w:color w:val="auto"/>
                  </w:rPr>
                </w:pPr>
                <w:r w:rsidRPr="00AC742E">
                  <w:rPr>
                    <w:rStyle w:val="PlaceholderText"/>
                  </w:rPr>
                  <w:t>Klicken oder tippen Sie hier, um Text einzugeben.</w:t>
                </w:r>
              </w:p>
            </w:tc>
          </w:sdtContent>
        </w:sdt>
      </w:tr>
    </w:tbl>
    <w:p w14:paraId="0EBA04AE" w14:textId="1FD9A2DF" w:rsidR="001B7E68" w:rsidRPr="00DD45A0" w:rsidRDefault="00143571" w:rsidP="00DD45A0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</w:pPr>
      <w:r w:rsidRPr="0022372E">
        <w:rPr>
          <w:rFonts w:ascii="Sarabun Light" w:hAnsi="Sarabun Light" w:cs="Sarabun Light"/>
          <w:color w:val="056336"/>
          <w:sz w:val="16"/>
          <w:szCs w:val="16"/>
        </w:rPr>
        <w:t>*in Stichpunkten</w:t>
      </w:r>
      <w:r w:rsidRPr="006E58F9">
        <w:rPr>
          <w:rFonts w:ascii="Sarabun Light" w:hAnsi="Sarabun Light" w:cs="Sarabun Light"/>
          <w:color w:val="auto"/>
        </w:rPr>
        <w:t xml:space="preserve"> </w:t>
      </w:r>
      <w:r>
        <w:rPr>
          <w:rFonts w:ascii="Sarabun Light" w:hAnsi="Sarabun Light" w:cs="Sarabun Light"/>
          <w:color w:val="auto"/>
        </w:rPr>
        <w:t xml:space="preserve">                      </w:t>
      </w:r>
      <w:r w:rsidRPr="004F1734">
        <w:rPr>
          <w:rFonts w:ascii="Sarabun Light" w:hAnsi="Sarabun Light" w:cs="Sarabun Light"/>
          <w:color w:val="056336"/>
          <w:sz w:val="16"/>
          <w:szCs w:val="16"/>
        </w:rPr>
        <w:t xml:space="preserve">                                                                         </w:t>
      </w:r>
      <w:r>
        <w:rPr>
          <w:rFonts w:ascii="Sarabun Light" w:hAnsi="Sarabun Light" w:cs="Sarabun Light"/>
          <w:color w:val="056336"/>
          <w:sz w:val="16"/>
          <w:szCs w:val="16"/>
        </w:rPr>
        <w:t xml:space="preserve">           </w:t>
      </w:r>
      <w:r w:rsidRPr="004F1734">
        <w:rPr>
          <w:rFonts w:ascii="Sarabun Light" w:hAnsi="Sarabun Light" w:cs="Sarabun Light"/>
          <w:color w:val="056336"/>
          <w:sz w:val="16"/>
          <w:szCs w:val="16"/>
        </w:rPr>
        <w:t xml:space="preserve">  </w:t>
      </w:r>
      <w:proofErr w:type="gramStart"/>
      <w:r w:rsidRPr="004F1734">
        <w:rPr>
          <w:rFonts w:ascii="Sarabun Light" w:hAnsi="Sarabun Light" w:cs="Sarabun Light"/>
          <w:color w:val="056336"/>
          <w:sz w:val="16"/>
          <w:szCs w:val="16"/>
        </w:rPr>
        <w:t xml:space="preserve">   (</w:t>
      </w:r>
      <w:proofErr w:type="gramEnd"/>
      <w:r w:rsidRPr="004F1734">
        <w:rPr>
          <w:rFonts w:ascii="Sarabun Light" w:hAnsi="Sarabun Light" w:cs="Sarabun Light"/>
          <w:color w:val="056336"/>
          <w:sz w:val="16"/>
          <w:szCs w:val="16"/>
        </w:rPr>
        <w:t>für weitere Teilaufgaben ggfls. duplizieren)</w:t>
      </w:r>
      <w:r w:rsidR="001B7E68" w:rsidRPr="006E58F9">
        <w:rPr>
          <w:rFonts w:ascii="Sarabun Light" w:hAnsi="Sarabun Light" w:cs="Sarabun Light"/>
          <w:color w:val="auto"/>
        </w:rPr>
        <w:br w:type="page"/>
      </w:r>
    </w:p>
    <w:p w14:paraId="32673CD9" w14:textId="3A8A198E" w:rsidR="00575AC8" w:rsidRPr="006E58F9" w:rsidRDefault="00575AC8" w:rsidP="002A427B">
      <w:pPr>
        <w:pStyle w:val="BodyText"/>
        <w:spacing w:after="0"/>
        <w:rPr>
          <w:rFonts w:ascii="Sarabun Light" w:hAnsi="Sarabun Light" w:cs="Sarabun Light"/>
          <w:color w:val="auto"/>
          <w:sz w:val="16"/>
          <w:szCs w:val="16"/>
        </w:rPr>
        <w:sectPr w:rsidR="00575AC8" w:rsidRPr="006E58F9" w:rsidSect="00B81FD8">
          <w:headerReference w:type="default" r:id="rId9"/>
          <w:footerReference w:type="default" r:id="rId10"/>
          <w:headerReference w:type="first" r:id="rId11"/>
          <w:pgSz w:w="11906" w:h="16838" w:code="9"/>
          <w:pgMar w:top="633" w:right="1134" w:bottom="284" w:left="1134" w:header="850" w:footer="0" w:gutter="0"/>
          <w:cols w:space="708"/>
          <w:titlePg/>
          <w:docGrid w:linePitch="360"/>
        </w:sectPr>
      </w:pPr>
    </w:p>
    <w:p w14:paraId="3D962580" w14:textId="7B4A0692" w:rsidR="00575AC8" w:rsidRPr="006E58F9" w:rsidRDefault="00A71ADD" w:rsidP="00575AC8">
      <w:pPr>
        <w:rPr>
          <w:rFonts w:ascii="Sarabun Light" w:hAnsi="Sarabun Light" w:cs="Sarabun Light"/>
          <w:color w:val="auto"/>
          <w:lang w:eastAsia="de-DE"/>
        </w:rPr>
      </w:pPr>
      <w:r w:rsidRPr="005106FC">
        <w:rPr>
          <w:rFonts w:ascii="Sarabun Light" w:hAnsi="Sarabun Light" w:cs="Sarabun Light"/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B6447FB" wp14:editId="61BFFA24">
            <wp:simplePos x="0" y="0"/>
            <wp:positionH relativeFrom="page">
              <wp:posOffset>-95250</wp:posOffset>
            </wp:positionH>
            <wp:positionV relativeFrom="paragraph">
              <wp:posOffset>-1158240</wp:posOffset>
            </wp:positionV>
            <wp:extent cx="7660470" cy="10744476"/>
            <wp:effectExtent l="0" t="0" r="0" b="0"/>
            <wp:wrapNone/>
            <wp:docPr id="313515941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515941" name="Grafik 80657417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0470" cy="10744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45B" w:rsidRPr="006E58F9">
        <w:rPr>
          <w:rFonts w:ascii="Sarabun Light" w:hAnsi="Sarabun Light" w:cs="Sarabun Light"/>
          <w:noProof/>
          <w:color w:val="auto"/>
        </w:rPr>
        <w:drawing>
          <wp:anchor distT="0" distB="0" distL="114300" distR="114300" simplePos="0" relativeHeight="251667456" behindDoc="1" locked="0" layoutInCell="1" allowOverlap="1" wp14:anchorId="3864A29A" wp14:editId="24F64D64">
            <wp:simplePos x="0" y="0"/>
            <wp:positionH relativeFrom="page">
              <wp:posOffset>14034</wp:posOffset>
            </wp:positionH>
            <wp:positionV relativeFrom="paragraph">
              <wp:posOffset>-1273850</wp:posOffset>
            </wp:positionV>
            <wp:extent cx="7768800" cy="10900800"/>
            <wp:effectExtent l="0" t="0" r="3810" b="0"/>
            <wp:wrapNone/>
            <wp:docPr id="806574179" name="Grafik 80657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74179" name="Grafik 8065741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800" cy="109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5AC8" w:rsidRPr="006E58F9" w:rsidSect="00B81FD8">
      <w:pgSz w:w="11906" w:h="16838" w:code="9"/>
      <w:pgMar w:top="1843" w:right="1134" w:bottom="28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D6001D" w14:textId="77777777" w:rsidR="00B81FD8" w:rsidRDefault="00B81FD8" w:rsidP="003A5E89">
      <w:r>
        <w:separator/>
      </w:r>
    </w:p>
  </w:endnote>
  <w:endnote w:type="continuationSeparator" w:id="0">
    <w:p w14:paraId="77E46292" w14:textId="77777777" w:rsidR="00B81FD8" w:rsidRDefault="00B81FD8" w:rsidP="003A5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79063187"/>
      <w:docPartObj>
        <w:docPartGallery w:val="Page Numbers (Bottom of Page)"/>
        <w:docPartUnique/>
      </w:docPartObj>
    </w:sdtPr>
    <w:sdtEndPr>
      <w:rPr>
        <w:color w:val="056336"/>
      </w:rPr>
    </w:sdtEndPr>
    <w:sdtContent>
      <w:p w14:paraId="3ECDDEC4" w14:textId="77777777" w:rsidR="00D920C8" w:rsidRPr="007C4F38" w:rsidRDefault="00D920C8" w:rsidP="00D920C8">
        <w:pPr>
          <w:pStyle w:val="Footer"/>
          <w:jc w:val="center"/>
          <w:rPr>
            <w:color w:val="056336"/>
          </w:rPr>
        </w:pPr>
        <w:r w:rsidRPr="007C4F38">
          <w:rPr>
            <w:color w:val="056336"/>
          </w:rPr>
          <w:t xml:space="preserve">Seite </w:t>
        </w:r>
        <w:r w:rsidRPr="007C4F38">
          <w:rPr>
            <w:color w:val="056336"/>
          </w:rPr>
          <w:fldChar w:fldCharType="begin"/>
        </w:r>
        <w:r w:rsidRPr="007C4F38">
          <w:rPr>
            <w:color w:val="056336"/>
          </w:rPr>
          <w:instrText>PAGE   \* MERGEFORMAT</w:instrText>
        </w:r>
        <w:r w:rsidRPr="007C4F38">
          <w:rPr>
            <w:color w:val="056336"/>
          </w:rPr>
          <w:fldChar w:fldCharType="separate"/>
        </w:r>
        <w:r>
          <w:rPr>
            <w:color w:val="056336"/>
          </w:rPr>
          <w:t>3</w:t>
        </w:r>
        <w:r w:rsidRPr="007C4F38">
          <w:rPr>
            <w:color w:val="056336"/>
          </w:rPr>
          <w:fldChar w:fldCharType="end"/>
        </w:r>
      </w:p>
    </w:sdtContent>
  </w:sdt>
  <w:p w14:paraId="1B3AAF86" w14:textId="77777777" w:rsidR="002F51E2" w:rsidRPr="00D920C8" w:rsidRDefault="002F51E2" w:rsidP="00D920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06C9B6" w14:textId="77777777" w:rsidR="00B81FD8" w:rsidRDefault="00B81FD8" w:rsidP="003A5E89">
      <w:r>
        <w:separator/>
      </w:r>
    </w:p>
  </w:footnote>
  <w:footnote w:type="continuationSeparator" w:id="0">
    <w:p w14:paraId="2AD7B17C" w14:textId="77777777" w:rsidR="00B81FD8" w:rsidRDefault="00B81FD8" w:rsidP="003A5E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050A5B" w14:textId="3F9B2063" w:rsidR="002F51E2" w:rsidRPr="006E58F9" w:rsidRDefault="006E58F9" w:rsidP="006E58F9">
    <w:pPr>
      <w:pStyle w:val="Footer"/>
      <w:rPr>
        <w:rFonts w:ascii="Reef" w:hAnsi="Reef" w:cs="Reef"/>
        <w:color w:val="056336"/>
        <w:sz w:val="24"/>
        <w:szCs w:val="24"/>
      </w:rPr>
    </w:pPr>
    <w:r w:rsidRPr="005C6A31">
      <w:rPr>
        <w:rFonts w:ascii="Reef" w:hAnsi="Reef" w:cs="Reef"/>
        <w:color w:val="056336"/>
        <w:sz w:val="32"/>
        <w:szCs w:val="32"/>
      </w:rPr>
      <w:t>Lern- und Arbeitsaufgabe</w:t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 w:rsidRPr="005C6A31">
      <w:rPr>
        <w:rFonts w:ascii="Reef" w:hAnsi="Reef" w:cs="Reef"/>
        <w:color w:val="056336"/>
        <w:sz w:val="32"/>
        <w:szCs w:val="32"/>
      </w:rPr>
      <w:tab/>
    </w:r>
    <w:r>
      <w:rPr>
        <w:rFonts w:ascii="Reef" w:hAnsi="Reef" w:cs="Reef"/>
        <w:color w:val="056336"/>
        <w:sz w:val="32"/>
        <w:szCs w:val="32"/>
      </w:rPr>
      <w:tab/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229EC" w14:textId="77777777" w:rsidR="002F51E2" w:rsidRPr="00575AC8" w:rsidRDefault="002F51E2" w:rsidP="00575AC8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05E4B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9253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5C4E6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F27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3EC76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1094E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A6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BC93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CD16"/>
    <w:lvl w:ilvl="0">
      <w:start w:val="1"/>
      <w:numFmt w:val="decimal"/>
      <w:pStyle w:val="ListNumber"/>
      <w:lvlText w:val="%1."/>
      <w:lvlJc w:val="left"/>
      <w:pPr>
        <w:tabs>
          <w:tab w:val="num" w:pos="3763"/>
        </w:tabs>
        <w:ind w:left="3763" w:hanging="360"/>
      </w:pPr>
    </w:lvl>
  </w:abstractNum>
  <w:abstractNum w:abstractNumId="9" w15:restartNumberingAfterBreak="0">
    <w:nsid w:val="FFFFFF89"/>
    <w:multiLevelType w:val="singleLevel"/>
    <w:tmpl w:val="F8AA1B8C"/>
    <w:lvl w:ilvl="0">
      <w:start w:val="1"/>
      <w:numFmt w:val="bullet"/>
      <w:pStyle w:val="List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1177E8"/>
    <w:multiLevelType w:val="hybridMultilevel"/>
    <w:tmpl w:val="9612AC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D0A02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CB138F"/>
    <w:multiLevelType w:val="hybridMultilevel"/>
    <w:tmpl w:val="97CE3D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4C06E3"/>
    <w:multiLevelType w:val="hybridMultilevel"/>
    <w:tmpl w:val="2370EAEC"/>
    <w:lvl w:ilvl="0" w:tplc="A142EE2E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B36D4E"/>
    <w:multiLevelType w:val="hybridMultilevel"/>
    <w:tmpl w:val="12DE3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9A54EF"/>
    <w:multiLevelType w:val="hybridMultilevel"/>
    <w:tmpl w:val="502C036E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3916FF"/>
    <w:multiLevelType w:val="multilevel"/>
    <w:tmpl w:val="F2E629D0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FA26A70"/>
    <w:multiLevelType w:val="hybridMultilevel"/>
    <w:tmpl w:val="4BE05D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466E38"/>
    <w:multiLevelType w:val="hybridMultilevel"/>
    <w:tmpl w:val="6D00FF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ED5"/>
    <w:multiLevelType w:val="multilevel"/>
    <w:tmpl w:val="7D6E7BC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488D16E6"/>
    <w:multiLevelType w:val="hybridMultilevel"/>
    <w:tmpl w:val="6C88FB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311A52"/>
    <w:multiLevelType w:val="hybridMultilevel"/>
    <w:tmpl w:val="BE8A4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8F67B3"/>
    <w:multiLevelType w:val="hybridMultilevel"/>
    <w:tmpl w:val="45927F92"/>
    <w:lvl w:ilvl="0" w:tplc="CA9A003C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E10AA"/>
    <w:multiLevelType w:val="hybridMultilevel"/>
    <w:tmpl w:val="146E29C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04D39"/>
    <w:multiLevelType w:val="hybridMultilevel"/>
    <w:tmpl w:val="9DE28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C53F1B"/>
    <w:multiLevelType w:val="hybridMultilevel"/>
    <w:tmpl w:val="5218C8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FC4ACF"/>
    <w:multiLevelType w:val="multilevel"/>
    <w:tmpl w:val="6A085006"/>
    <w:lvl w:ilvl="0">
      <w:start w:val="1"/>
      <w:numFmt w:val="decimal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6F6D67D4"/>
    <w:multiLevelType w:val="multilevel"/>
    <w:tmpl w:val="BBC05C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C145C7E"/>
    <w:multiLevelType w:val="hybridMultilevel"/>
    <w:tmpl w:val="4AC4989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006715195">
    <w:abstractNumId w:val="15"/>
  </w:num>
  <w:num w:numId="2" w16cid:durableId="1629237745">
    <w:abstractNumId w:val="12"/>
  </w:num>
  <w:num w:numId="3" w16cid:durableId="250432169">
    <w:abstractNumId w:val="24"/>
  </w:num>
  <w:num w:numId="4" w16cid:durableId="1284310328">
    <w:abstractNumId w:val="18"/>
  </w:num>
  <w:num w:numId="5" w16cid:durableId="1199053948">
    <w:abstractNumId w:val="20"/>
  </w:num>
  <w:num w:numId="6" w16cid:durableId="477763743">
    <w:abstractNumId w:val="21"/>
  </w:num>
  <w:num w:numId="7" w16cid:durableId="1928422653">
    <w:abstractNumId w:val="25"/>
  </w:num>
  <w:num w:numId="8" w16cid:durableId="1656762888">
    <w:abstractNumId w:val="17"/>
  </w:num>
  <w:num w:numId="9" w16cid:durableId="660617881">
    <w:abstractNumId w:val="23"/>
  </w:num>
  <w:num w:numId="10" w16cid:durableId="1443183131">
    <w:abstractNumId w:val="19"/>
  </w:num>
  <w:num w:numId="11" w16cid:durableId="1878354787">
    <w:abstractNumId w:val="9"/>
  </w:num>
  <w:num w:numId="12" w16cid:durableId="1520966163">
    <w:abstractNumId w:val="7"/>
  </w:num>
  <w:num w:numId="13" w16cid:durableId="666322830">
    <w:abstractNumId w:val="6"/>
  </w:num>
  <w:num w:numId="14" w16cid:durableId="1519853636">
    <w:abstractNumId w:val="5"/>
  </w:num>
  <w:num w:numId="15" w16cid:durableId="468060351">
    <w:abstractNumId w:val="4"/>
  </w:num>
  <w:num w:numId="16" w16cid:durableId="684286824">
    <w:abstractNumId w:val="8"/>
  </w:num>
  <w:num w:numId="17" w16cid:durableId="2048796984">
    <w:abstractNumId w:val="3"/>
  </w:num>
  <w:num w:numId="18" w16cid:durableId="982395586">
    <w:abstractNumId w:val="2"/>
  </w:num>
  <w:num w:numId="19" w16cid:durableId="1097864918">
    <w:abstractNumId w:val="1"/>
  </w:num>
  <w:num w:numId="20" w16cid:durableId="1720744106">
    <w:abstractNumId w:val="0"/>
  </w:num>
  <w:num w:numId="21" w16cid:durableId="866060824">
    <w:abstractNumId w:val="10"/>
  </w:num>
  <w:num w:numId="22" w16cid:durableId="1916740580">
    <w:abstractNumId w:val="27"/>
  </w:num>
  <w:num w:numId="23" w16cid:durableId="628778059">
    <w:abstractNumId w:val="26"/>
  </w:num>
  <w:num w:numId="24" w16cid:durableId="1956061317">
    <w:abstractNumId w:val="16"/>
  </w:num>
  <w:num w:numId="25" w16cid:durableId="1664041546">
    <w:abstractNumId w:val="28"/>
  </w:num>
  <w:num w:numId="26" w16cid:durableId="172302623">
    <w:abstractNumId w:val="14"/>
  </w:num>
  <w:num w:numId="27" w16cid:durableId="96557558">
    <w:abstractNumId w:val="11"/>
  </w:num>
  <w:num w:numId="28" w16cid:durableId="396709932">
    <w:abstractNumId w:val="22"/>
  </w:num>
  <w:num w:numId="29" w16cid:durableId="1600797694">
    <w:abstractNumId w:val="13"/>
  </w:num>
  <w:num w:numId="30" w16cid:durableId="835415766">
    <w:abstractNumId w:val="9"/>
  </w:num>
  <w:num w:numId="31" w16cid:durableId="866063611">
    <w:abstractNumId w:val="9"/>
  </w:num>
  <w:num w:numId="32" w16cid:durableId="1418821065">
    <w:abstractNumId w:val="9"/>
  </w:num>
  <w:num w:numId="33" w16cid:durableId="2136019918">
    <w:abstractNumId w:val="9"/>
  </w:num>
  <w:num w:numId="34" w16cid:durableId="923875312">
    <w:abstractNumId w:val="9"/>
  </w:num>
  <w:num w:numId="35" w16cid:durableId="458351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BPGpLMEhFbJhdZZOVTmOy7bdRYqsJLH9vaNIZJrdn+zhQ/GcVwhSg3sao6oVpwO9f95XnsLC66ONaWv8BkGuQQ==" w:salt="fl+mRNN2opyL0b8MfwsbcA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578"/>
    <w:rsid w:val="000008A1"/>
    <w:rsid w:val="0000224E"/>
    <w:rsid w:val="00002943"/>
    <w:rsid w:val="00003E0B"/>
    <w:rsid w:val="00007E85"/>
    <w:rsid w:val="00011337"/>
    <w:rsid w:val="000157EE"/>
    <w:rsid w:val="00021DE3"/>
    <w:rsid w:val="00024B6A"/>
    <w:rsid w:val="00027732"/>
    <w:rsid w:val="000315B0"/>
    <w:rsid w:val="000320A3"/>
    <w:rsid w:val="00034992"/>
    <w:rsid w:val="00034FD6"/>
    <w:rsid w:val="00037C5D"/>
    <w:rsid w:val="00045492"/>
    <w:rsid w:val="00045D40"/>
    <w:rsid w:val="000475C8"/>
    <w:rsid w:val="0005214D"/>
    <w:rsid w:val="00056876"/>
    <w:rsid w:val="0006270D"/>
    <w:rsid w:val="00065AD8"/>
    <w:rsid w:val="00070D0F"/>
    <w:rsid w:val="00071831"/>
    <w:rsid w:val="00071980"/>
    <w:rsid w:val="00073DEB"/>
    <w:rsid w:val="00073FCE"/>
    <w:rsid w:val="0007415A"/>
    <w:rsid w:val="000756D8"/>
    <w:rsid w:val="0007573A"/>
    <w:rsid w:val="0007677C"/>
    <w:rsid w:val="000858DF"/>
    <w:rsid w:val="000863A0"/>
    <w:rsid w:val="00093703"/>
    <w:rsid w:val="0009535C"/>
    <w:rsid w:val="00097F66"/>
    <w:rsid w:val="000A00EC"/>
    <w:rsid w:val="000A45E4"/>
    <w:rsid w:val="000A476B"/>
    <w:rsid w:val="000B159F"/>
    <w:rsid w:val="000B188A"/>
    <w:rsid w:val="000B62A1"/>
    <w:rsid w:val="000C2A67"/>
    <w:rsid w:val="000D18ED"/>
    <w:rsid w:val="000D40A9"/>
    <w:rsid w:val="000D4DD6"/>
    <w:rsid w:val="000F205F"/>
    <w:rsid w:val="000F48C6"/>
    <w:rsid w:val="000F7EF8"/>
    <w:rsid w:val="00101F37"/>
    <w:rsid w:val="0010514A"/>
    <w:rsid w:val="001060BF"/>
    <w:rsid w:val="001077DC"/>
    <w:rsid w:val="00114441"/>
    <w:rsid w:val="0012052A"/>
    <w:rsid w:val="00123EF9"/>
    <w:rsid w:val="001240E1"/>
    <w:rsid w:val="0013098D"/>
    <w:rsid w:val="001319D4"/>
    <w:rsid w:val="00131B5A"/>
    <w:rsid w:val="00143109"/>
    <w:rsid w:val="00143571"/>
    <w:rsid w:val="00146F4F"/>
    <w:rsid w:val="0015177F"/>
    <w:rsid w:val="00154190"/>
    <w:rsid w:val="0015477F"/>
    <w:rsid w:val="001654B5"/>
    <w:rsid w:val="001744C2"/>
    <w:rsid w:val="00180CCD"/>
    <w:rsid w:val="00183E60"/>
    <w:rsid w:val="00185466"/>
    <w:rsid w:val="001907C9"/>
    <w:rsid w:val="00193CC9"/>
    <w:rsid w:val="00194E00"/>
    <w:rsid w:val="0019680C"/>
    <w:rsid w:val="001A098F"/>
    <w:rsid w:val="001A1E1E"/>
    <w:rsid w:val="001A45B1"/>
    <w:rsid w:val="001A51FC"/>
    <w:rsid w:val="001B089B"/>
    <w:rsid w:val="001B60B9"/>
    <w:rsid w:val="001B6A7D"/>
    <w:rsid w:val="001B7E68"/>
    <w:rsid w:val="001C1910"/>
    <w:rsid w:val="001C4BD4"/>
    <w:rsid w:val="001E06C3"/>
    <w:rsid w:val="001F7D32"/>
    <w:rsid w:val="0020072F"/>
    <w:rsid w:val="00205C5D"/>
    <w:rsid w:val="00206CFD"/>
    <w:rsid w:val="00207021"/>
    <w:rsid w:val="002100C1"/>
    <w:rsid w:val="002121DF"/>
    <w:rsid w:val="00216DCC"/>
    <w:rsid w:val="00221770"/>
    <w:rsid w:val="00221BF6"/>
    <w:rsid w:val="0022372E"/>
    <w:rsid w:val="002302DC"/>
    <w:rsid w:val="002332F2"/>
    <w:rsid w:val="002449FE"/>
    <w:rsid w:val="00247FCF"/>
    <w:rsid w:val="002520B1"/>
    <w:rsid w:val="002539EA"/>
    <w:rsid w:val="00254545"/>
    <w:rsid w:val="0025501D"/>
    <w:rsid w:val="002626F3"/>
    <w:rsid w:val="00262DB9"/>
    <w:rsid w:val="002777F5"/>
    <w:rsid w:val="00280164"/>
    <w:rsid w:val="002811C9"/>
    <w:rsid w:val="00285087"/>
    <w:rsid w:val="00285F4D"/>
    <w:rsid w:val="002956ED"/>
    <w:rsid w:val="00296CFD"/>
    <w:rsid w:val="002977EA"/>
    <w:rsid w:val="00297A95"/>
    <w:rsid w:val="002A201C"/>
    <w:rsid w:val="002A427B"/>
    <w:rsid w:val="002A6B55"/>
    <w:rsid w:val="002B23FA"/>
    <w:rsid w:val="002B7594"/>
    <w:rsid w:val="002B75E2"/>
    <w:rsid w:val="002C1BFB"/>
    <w:rsid w:val="002C26EC"/>
    <w:rsid w:val="002C6286"/>
    <w:rsid w:val="002D1451"/>
    <w:rsid w:val="002D14F7"/>
    <w:rsid w:val="002D3848"/>
    <w:rsid w:val="002D6018"/>
    <w:rsid w:val="002D7611"/>
    <w:rsid w:val="002D7E12"/>
    <w:rsid w:val="002E64BB"/>
    <w:rsid w:val="002F01C8"/>
    <w:rsid w:val="002F0BA4"/>
    <w:rsid w:val="002F51E2"/>
    <w:rsid w:val="00300163"/>
    <w:rsid w:val="00304651"/>
    <w:rsid w:val="00304EC2"/>
    <w:rsid w:val="00310179"/>
    <w:rsid w:val="00312D08"/>
    <w:rsid w:val="00323003"/>
    <w:rsid w:val="00323F78"/>
    <w:rsid w:val="00324AE4"/>
    <w:rsid w:val="00325485"/>
    <w:rsid w:val="003274A3"/>
    <w:rsid w:val="0032780A"/>
    <w:rsid w:val="00327D1C"/>
    <w:rsid w:val="00341278"/>
    <w:rsid w:val="003503C9"/>
    <w:rsid w:val="0035402D"/>
    <w:rsid w:val="00360224"/>
    <w:rsid w:val="00363954"/>
    <w:rsid w:val="00364903"/>
    <w:rsid w:val="00366876"/>
    <w:rsid w:val="003742C1"/>
    <w:rsid w:val="00374C26"/>
    <w:rsid w:val="00374C34"/>
    <w:rsid w:val="003777F2"/>
    <w:rsid w:val="00382DCD"/>
    <w:rsid w:val="00383484"/>
    <w:rsid w:val="00385271"/>
    <w:rsid w:val="00387B50"/>
    <w:rsid w:val="00394C84"/>
    <w:rsid w:val="0039791C"/>
    <w:rsid w:val="003A06F1"/>
    <w:rsid w:val="003A5E89"/>
    <w:rsid w:val="003B0677"/>
    <w:rsid w:val="003B44B6"/>
    <w:rsid w:val="003B4591"/>
    <w:rsid w:val="003B7960"/>
    <w:rsid w:val="003D0BFF"/>
    <w:rsid w:val="003D171C"/>
    <w:rsid w:val="003D291F"/>
    <w:rsid w:val="003D718D"/>
    <w:rsid w:val="003E186B"/>
    <w:rsid w:val="003E46CC"/>
    <w:rsid w:val="003E5A0D"/>
    <w:rsid w:val="003F06E0"/>
    <w:rsid w:val="003F151B"/>
    <w:rsid w:val="003F3396"/>
    <w:rsid w:val="003F3E01"/>
    <w:rsid w:val="004015CB"/>
    <w:rsid w:val="004026AB"/>
    <w:rsid w:val="00403CFE"/>
    <w:rsid w:val="0040751B"/>
    <w:rsid w:val="00410513"/>
    <w:rsid w:val="00416DD6"/>
    <w:rsid w:val="00421F99"/>
    <w:rsid w:val="00424C84"/>
    <w:rsid w:val="00425A8E"/>
    <w:rsid w:val="004302F1"/>
    <w:rsid w:val="00430B54"/>
    <w:rsid w:val="00440305"/>
    <w:rsid w:val="0044063D"/>
    <w:rsid w:val="0044640D"/>
    <w:rsid w:val="0044718F"/>
    <w:rsid w:val="004548C5"/>
    <w:rsid w:val="004554F0"/>
    <w:rsid w:val="004562C5"/>
    <w:rsid w:val="00457DEB"/>
    <w:rsid w:val="004679B8"/>
    <w:rsid w:val="00470384"/>
    <w:rsid w:val="0047421F"/>
    <w:rsid w:val="004750D1"/>
    <w:rsid w:val="0048170C"/>
    <w:rsid w:val="00481A30"/>
    <w:rsid w:val="00481B9E"/>
    <w:rsid w:val="00481BDB"/>
    <w:rsid w:val="00487E03"/>
    <w:rsid w:val="0049095A"/>
    <w:rsid w:val="00493F2B"/>
    <w:rsid w:val="004954C7"/>
    <w:rsid w:val="00496751"/>
    <w:rsid w:val="004A2AF4"/>
    <w:rsid w:val="004B0DA6"/>
    <w:rsid w:val="004B175E"/>
    <w:rsid w:val="004B3BBD"/>
    <w:rsid w:val="004B746C"/>
    <w:rsid w:val="004C2443"/>
    <w:rsid w:val="004C6B04"/>
    <w:rsid w:val="004C757D"/>
    <w:rsid w:val="004E0FB6"/>
    <w:rsid w:val="004E17C1"/>
    <w:rsid w:val="004E37F7"/>
    <w:rsid w:val="004E4A01"/>
    <w:rsid w:val="004E679F"/>
    <w:rsid w:val="004E7DFE"/>
    <w:rsid w:val="004F04DD"/>
    <w:rsid w:val="004F1734"/>
    <w:rsid w:val="004F37E8"/>
    <w:rsid w:val="004F445D"/>
    <w:rsid w:val="004F7B0C"/>
    <w:rsid w:val="005000A1"/>
    <w:rsid w:val="00502054"/>
    <w:rsid w:val="00502BBA"/>
    <w:rsid w:val="00505486"/>
    <w:rsid w:val="00510B09"/>
    <w:rsid w:val="00510BD0"/>
    <w:rsid w:val="00514796"/>
    <w:rsid w:val="0051658D"/>
    <w:rsid w:val="00527992"/>
    <w:rsid w:val="005329B8"/>
    <w:rsid w:val="00533CA9"/>
    <w:rsid w:val="00535CD1"/>
    <w:rsid w:val="00543812"/>
    <w:rsid w:val="00544639"/>
    <w:rsid w:val="005461C1"/>
    <w:rsid w:val="00551A80"/>
    <w:rsid w:val="005551BF"/>
    <w:rsid w:val="00560EE7"/>
    <w:rsid w:val="00570BDD"/>
    <w:rsid w:val="00573B21"/>
    <w:rsid w:val="00575AC8"/>
    <w:rsid w:val="00575DEF"/>
    <w:rsid w:val="00580F58"/>
    <w:rsid w:val="005835FB"/>
    <w:rsid w:val="00583FF5"/>
    <w:rsid w:val="005904B1"/>
    <w:rsid w:val="00591C60"/>
    <w:rsid w:val="00593D99"/>
    <w:rsid w:val="005944AA"/>
    <w:rsid w:val="00595AC0"/>
    <w:rsid w:val="00595BDD"/>
    <w:rsid w:val="005A677B"/>
    <w:rsid w:val="005B2447"/>
    <w:rsid w:val="005B6E63"/>
    <w:rsid w:val="005C2DA8"/>
    <w:rsid w:val="005C3759"/>
    <w:rsid w:val="005C5907"/>
    <w:rsid w:val="005C646D"/>
    <w:rsid w:val="005D3D12"/>
    <w:rsid w:val="005E0AD7"/>
    <w:rsid w:val="005E3031"/>
    <w:rsid w:val="005E6877"/>
    <w:rsid w:val="005F1AF0"/>
    <w:rsid w:val="005F2ABF"/>
    <w:rsid w:val="005F4034"/>
    <w:rsid w:val="00605C35"/>
    <w:rsid w:val="006127AE"/>
    <w:rsid w:val="006168DD"/>
    <w:rsid w:val="00617C3E"/>
    <w:rsid w:val="00620A40"/>
    <w:rsid w:val="00623581"/>
    <w:rsid w:val="00626723"/>
    <w:rsid w:val="00636693"/>
    <w:rsid w:val="0063766D"/>
    <w:rsid w:val="00637E5F"/>
    <w:rsid w:val="006509A2"/>
    <w:rsid w:val="006523CA"/>
    <w:rsid w:val="00653544"/>
    <w:rsid w:val="00653E04"/>
    <w:rsid w:val="00654175"/>
    <w:rsid w:val="006557F1"/>
    <w:rsid w:val="0065712E"/>
    <w:rsid w:val="00657CE6"/>
    <w:rsid w:val="00663318"/>
    <w:rsid w:val="00663F10"/>
    <w:rsid w:val="0066449A"/>
    <w:rsid w:val="00665BD1"/>
    <w:rsid w:val="00665E40"/>
    <w:rsid w:val="0066623B"/>
    <w:rsid w:val="00666715"/>
    <w:rsid w:val="00667139"/>
    <w:rsid w:val="00670A34"/>
    <w:rsid w:val="006740D7"/>
    <w:rsid w:val="00674C76"/>
    <w:rsid w:val="00676971"/>
    <w:rsid w:val="00676D60"/>
    <w:rsid w:val="006773D5"/>
    <w:rsid w:val="00681475"/>
    <w:rsid w:val="00681907"/>
    <w:rsid w:val="00681978"/>
    <w:rsid w:val="00683AA8"/>
    <w:rsid w:val="00686C65"/>
    <w:rsid w:val="00694026"/>
    <w:rsid w:val="006947FE"/>
    <w:rsid w:val="00696797"/>
    <w:rsid w:val="00697641"/>
    <w:rsid w:val="006A44D1"/>
    <w:rsid w:val="006A7578"/>
    <w:rsid w:val="006B5CFC"/>
    <w:rsid w:val="006B5D26"/>
    <w:rsid w:val="006B68BB"/>
    <w:rsid w:val="006B750B"/>
    <w:rsid w:val="006C3D4D"/>
    <w:rsid w:val="006C4A77"/>
    <w:rsid w:val="006C4FC1"/>
    <w:rsid w:val="006C64DC"/>
    <w:rsid w:val="006D06A7"/>
    <w:rsid w:val="006D5B82"/>
    <w:rsid w:val="006D74E5"/>
    <w:rsid w:val="006D7679"/>
    <w:rsid w:val="006E2478"/>
    <w:rsid w:val="006E58F9"/>
    <w:rsid w:val="006E740E"/>
    <w:rsid w:val="006F2F90"/>
    <w:rsid w:val="006F49DC"/>
    <w:rsid w:val="006F6CE2"/>
    <w:rsid w:val="006F6F28"/>
    <w:rsid w:val="0070359C"/>
    <w:rsid w:val="00706090"/>
    <w:rsid w:val="00706290"/>
    <w:rsid w:val="007130B5"/>
    <w:rsid w:val="00713B7C"/>
    <w:rsid w:val="0071473D"/>
    <w:rsid w:val="007205C6"/>
    <w:rsid w:val="0072180D"/>
    <w:rsid w:val="007238B0"/>
    <w:rsid w:val="007261AE"/>
    <w:rsid w:val="007378EC"/>
    <w:rsid w:val="00741031"/>
    <w:rsid w:val="007439E3"/>
    <w:rsid w:val="00746C7C"/>
    <w:rsid w:val="00750B9E"/>
    <w:rsid w:val="007511A3"/>
    <w:rsid w:val="00751B0B"/>
    <w:rsid w:val="00752603"/>
    <w:rsid w:val="0075596E"/>
    <w:rsid w:val="00757B03"/>
    <w:rsid w:val="007668B7"/>
    <w:rsid w:val="007671CE"/>
    <w:rsid w:val="0077313C"/>
    <w:rsid w:val="007735D3"/>
    <w:rsid w:val="00775058"/>
    <w:rsid w:val="007751C2"/>
    <w:rsid w:val="00775F99"/>
    <w:rsid w:val="007769A6"/>
    <w:rsid w:val="0077727A"/>
    <w:rsid w:val="007777E2"/>
    <w:rsid w:val="007802C3"/>
    <w:rsid w:val="00782C20"/>
    <w:rsid w:val="007832A2"/>
    <w:rsid w:val="00785FBD"/>
    <w:rsid w:val="00791F8B"/>
    <w:rsid w:val="00794923"/>
    <w:rsid w:val="00794F32"/>
    <w:rsid w:val="0079741B"/>
    <w:rsid w:val="00797EF5"/>
    <w:rsid w:val="00797F49"/>
    <w:rsid w:val="007A0180"/>
    <w:rsid w:val="007A4F80"/>
    <w:rsid w:val="007B143E"/>
    <w:rsid w:val="007B197C"/>
    <w:rsid w:val="007B3982"/>
    <w:rsid w:val="007B547A"/>
    <w:rsid w:val="007C150C"/>
    <w:rsid w:val="007C5BAA"/>
    <w:rsid w:val="007C61F1"/>
    <w:rsid w:val="007C721A"/>
    <w:rsid w:val="007D0A4E"/>
    <w:rsid w:val="007D2834"/>
    <w:rsid w:val="007D5AFA"/>
    <w:rsid w:val="007E515C"/>
    <w:rsid w:val="007F2805"/>
    <w:rsid w:val="007F28A8"/>
    <w:rsid w:val="007F3535"/>
    <w:rsid w:val="00802FDE"/>
    <w:rsid w:val="00803FC8"/>
    <w:rsid w:val="008048D1"/>
    <w:rsid w:val="008116D0"/>
    <w:rsid w:val="0081197E"/>
    <w:rsid w:val="00812124"/>
    <w:rsid w:val="008133F6"/>
    <w:rsid w:val="00813455"/>
    <w:rsid w:val="00813CF4"/>
    <w:rsid w:val="00820125"/>
    <w:rsid w:val="00822C62"/>
    <w:rsid w:val="008279F5"/>
    <w:rsid w:val="00830650"/>
    <w:rsid w:val="008317F6"/>
    <w:rsid w:val="00834C58"/>
    <w:rsid w:val="008447FF"/>
    <w:rsid w:val="00845430"/>
    <w:rsid w:val="00845E20"/>
    <w:rsid w:val="008473D8"/>
    <w:rsid w:val="00850AD5"/>
    <w:rsid w:val="0085411B"/>
    <w:rsid w:val="008548BC"/>
    <w:rsid w:val="0085599A"/>
    <w:rsid w:val="008636CE"/>
    <w:rsid w:val="008642F8"/>
    <w:rsid w:val="0086558E"/>
    <w:rsid w:val="0086591C"/>
    <w:rsid w:val="008679E2"/>
    <w:rsid w:val="00873342"/>
    <w:rsid w:val="00873660"/>
    <w:rsid w:val="008737C3"/>
    <w:rsid w:val="008749F7"/>
    <w:rsid w:val="00881411"/>
    <w:rsid w:val="008866EB"/>
    <w:rsid w:val="00887439"/>
    <w:rsid w:val="00891D1D"/>
    <w:rsid w:val="00897A23"/>
    <w:rsid w:val="008A1647"/>
    <w:rsid w:val="008A1E4D"/>
    <w:rsid w:val="008A3628"/>
    <w:rsid w:val="008A3E2D"/>
    <w:rsid w:val="008A5B5C"/>
    <w:rsid w:val="008B2A64"/>
    <w:rsid w:val="008B4EDE"/>
    <w:rsid w:val="008B5549"/>
    <w:rsid w:val="008B6634"/>
    <w:rsid w:val="008B77C3"/>
    <w:rsid w:val="008C2B88"/>
    <w:rsid w:val="008C4E59"/>
    <w:rsid w:val="008C62C4"/>
    <w:rsid w:val="008C6A50"/>
    <w:rsid w:val="008C6A99"/>
    <w:rsid w:val="008D1022"/>
    <w:rsid w:val="008D57DC"/>
    <w:rsid w:val="008E55C0"/>
    <w:rsid w:val="008E7749"/>
    <w:rsid w:val="008E7C7F"/>
    <w:rsid w:val="008F17F2"/>
    <w:rsid w:val="008F5DAB"/>
    <w:rsid w:val="00902C2E"/>
    <w:rsid w:val="00903DA6"/>
    <w:rsid w:val="009046BB"/>
    <w:rsid w:val="00907136"/>
    <w:rsid w:val="00913413"/>
    <w:rsid w:val="00923E46"/>
    <w:rsid w:val="00926248"/>
    <w:rsid w:val="0093055C"/>
    <w:rsid w:val="00933E2A"/>
    <w:rsid w:val="009341C3"/>
    <w:rsid w:val="00934A58"/>
    <w:rsid w:val="00936629"/>
    <w:rsid w:val="00937C92"/>
    <w:rsid w:val="00940156"/>
    <w:rsid w:val="00947450"/>
    <w:rsid w:val="00954CCE"/>
    <w:rsid w:val="00955B36"/>
    <w:rsid w:val="0095656A"/>
    <w:rsid w:val="00964797"/>
    <w:rsid w:val="00965C62"/>
    <w:rsid w:val="00967217"/>
    <w:rsid w:val="00974659"/>
    <w:rsid w:val="00980AED"/>
    <w:rsid w:val="009837C2"/>
    <w:rsid w:val="00983A69"/>
    <w:rsid w:val="00985B75"/>
    <w:rsid w:val="009907A0"/>
    <w:rsid w:val="00990E35"/>
    <w:rsid w:val="00991D1C"/>
    <w:rsid w:val="0099278B"/>
    <w:rsid w:val="00994B08"/>
    <w:rsid w:val="0099594A"/>
    <w:rsid w:val="00996379"/>
    <w:rsid w:val="009968AC"/>
    <w:rsid w:val="00997230"/>
    <w:rsid w:val="009A03F3"/>
    <w:rsid w:val="009A2784"/>
    <w:rsid w:val="009A68A6"/>
    <w:rsid w:val="009B776B"/>
    <w:rsid w:val="009C640C"/>
    <w:rsid w:val="009D199D"/>
    <w:rsid w:val="009D4F78"/>
    <w:rsid w:val="009D5E99"/>
    <w:rsid w:val="009E0890"/>
    <w:rsid w:val="009E1186"/>
    <w:rsid w:val="009E38F4"/>
    <w:rsid w:val="009F1021"/>
    <w:rsid w:val="009F4659"/>
    <w:rsid w:val="009F4DD4"/>
    <w:rsid w:val="009F575C"/>
    <w:rsid w:val="00A02BA2"/>
    <w:rsid w:val="00A03E83"/>
    <w:rsid w:val="00A12BC3"/>
    <w:rsid w:val="00A13520"/>
    <w:rsid w:val="00A178EA"/>
    <w:rsid w:val="00A23E95"/>
    <w:rsid w:val="00A241ED"/>
    <w:rsid w:val="00A33076"/>
    <w:rsid w:val="00A33118"/>
    <w:rsid w:val="00A417F8"/>
    <w:rsid w:val="00A426F0"/>
    <w:rsid w:val="00A47916"/>
    <w:rsid w:val="00A521F2"/>
    <w:rsid w:val="00A523C4"/>
    <w:rsid w:val="00A5619E"/>
    <w:rsid w:val="00A600A3"/>
    <w:rsid w:val="00A62D51"/>
    <w:rsid w:val="00A6414A"/>
    <w:rsid w:val="00A64EE4"/>
    <w:rsid w:val="00A67350"/>
    <w:rsid w:val="00A70FB7"/>
    <w:rsid w:val="00A71ADD"/>
    <w:rsid w:val="00A72911"/>
    <w:rsid w:val="00A735FE"/>
    <w:rsid w:val="00A74740"/>
    <w:rsid w:val="00A751F1"/>
    <w:rsid w:val="00A84273"/>
    <w:rsid w:val="00A84F6F"/>
    <w:rsid w:val="00A87FAF"/>
    <w:rsid w:val="00A90710"/>
    <w:rsid w:val="00A9219B"/>
    <w:rsid w:val="00A93AA0"/>
    <w:rsid w:val="00AA10F3"/>
    <w:rsid w:val="00AA4D78"/>
    <w:rsid w:val="00AA56C3"/>
    <w:rsid w:val="00AA65B1"/>
    <w:rsid w:val="00AA7634"/>
    <w:rsid w:val="00AA7864"/>
    <w:rsid w:val="00AB695C"/>
    <w:rsid w:val="00AB6A7D"/>
    <w:rsid w:val="00AB7034"/>
    <w:rsid w:val="00AB7D14"/>
    <w:rsid w:val="00AC3E07"/>
    <w:rsid w:val="00AC628F"/>
    <w:rsid w:val="00AC721D"/>
    <w:rsid w:val="00AD1117"/>
    <w:rsid w:val="00AD2E1E"/>
    <w:rsid w:val="00AD56FC"/>
    <w:rsid w:val="00AE1C28"/>
    <w:rsid w:val="00AE1C70"/>
    <w:rsid w:val="00AE435B"/>
    <w:rsid w:val="00AE64B5"/>
    <w:rsid w:val="00AF0603"/>
    <w:rsid w:val="00AF0677"/>
    <w:rsid w:val="00AF0776"/>
    <w:rsid w:val="00AF1C3C"/>
    <w:rsid w:val="00AF786C"/>
    <w:rsid w:val="00B02955"/>
    <w:rsid w:val="00B058E0"/>
    <w:rsid w:val="00B148C8"/>
    <w:rsid w:val="00B14CA5"/>
    <w:rsid w:val="00B155A5"/>
    <w:rsid w:val="00B15EF5"/>
    <w:rsid w:val="00B24BAD"/>
    <w:rsid w:val="00B26E0A"/>
    <w:rsid w:val="00B30840"/>
    <w:rsid w:val="00B31890"/>
    <w:rsid w:val="00B36CD7"/>
    <w:rsid w:val="00B37F7F"/>
    <w:rsid w:val="00B431B8"/>
    <w:rsid w:val="00B43627"/>
    <w:rsid w:val="00B44119"/>
    <w:rsid w:val="00B4736A"/>
    <w:rsid w:val="00B47645"/>
    <w:rsid w:val="00B47DD4"/>
    <w:rsid w:val="00B50D00"/>
    <w:rsid w:val="00B5130A"/>
    <w:rsid w:val="00B52168"/>
    <w:rsid w:val="00B52FC2"/>
    <w:rsid w:val="00B53E7C"/>
    <w:rsid w:val="00B62299"/>
    <w:rsid w:val="00B6551F"/>
    <w:rsid w:val="00B7575D"/>
    <w:rsid w:val="00B81FD8"/>
    <w:rsid w:val="00B82E69"/>
    <w:rsid w:val="00B92EE4"/>
    <w:rsid w:val="00B93337"/>
    <w:rsid w:val="00BA0E5E"/>
    <w:rsid w:val="00BA1082"/>
    <w:rsid w:val="00BA1FC2"/>
    <w:rsid w:val="00BA39B2"/>
    <w:rsid w:val="00BA6939"/>
    <w:rsid w:val="00BB4E42"/>
    <w:rsid w:val="00BB7770"/>
    <w:rsid w:val="00BC7C0D"/>
    <w:rsid w:val="00BD2CAF"/>
    <w:rsid w:val="00BD4121"/>
    <w:rsid w:val="00BD7170"/>
    <w:rsid w:val="00BE0ADD"/>
    <w:rsid w:val="00BE32BE"/>
    <w:rsid w:val="00BE3F76"/>
    <w:rsid w:val="00BE4785"/>
    <w:rsid w:val="00BE5F62"/>
    <w:rsid w:val="00BF30B4"/>
    <w:rsid w:val="00BF6FF6"/>
    <w:rsid w:val="00C00B51"/>
    <w:rsid w:val="00C0166B"/>
    <w:rsid w:val="00C04187"/>
    <w:rsid w:val="00C079E8"/>
    <w:rsid w:val="00C1137C"/>
    <w:rsid w:val="00C222B2"/>
    <w:rsid w:val="00C32953"/>
    <w:rsid w:val="00C32C81"/>
    <w:rsid w:val="00C35675"/>
    <w:rsid w:val="00C36415"/>
    <w:rsid w:val="00C40931"/>
    <w:rsid w:val="00C429D0"/>
    <w:rsid w:val="00C47FE9"/>
    <w:rsid w:val="00C501D8"/>
    <w:rsid w:val="00C513B0"/>
    <w:rsid w:val="00C522ED"/>
    <w:rsid w:val="00C560E6"/>
    <w:rsid w:val="00C57663"/>
    <w:rsid w:val="00C619CE"/>
    <w:rsid w:val="00C6487F"/>
    <w:rsid w:val="00C64EF5"/>
    <w:rsid w:val="00C75AF7"/>
    <w:rsid w:val="00C76F65"/>
    <w:rsid w:val="00C910B7"/>
    <w:rsid w:val="00C91284"/>
    <w:rsid w:val="00C9383D"/>
    <w:rsid w:val="00C95537"/>
    <w:rsid w:val="00C9779C"/>
    <w:rsid w:val="00CA08CE"/>
    <w:rsid w:val="00CA0B61"/>
    <w:rsid w:val="00CB00B8"/>
    <w:rsid w:val="00CB5249"/>
    <w:rsid w:val="00CB70C9"/>
    <w:rsid w:val="00CB7FCE"/>
    <w:rsid w:val="00CC0CB5"/>
    <w:rsid w:val="00CC329F"/>
    <w:rsid w:val="00CC3794"/>
    <w:rsid w:val="00CC4367"/>
    <w:rsid w:val="00CD527E"/>
    <w:rsid w:val="00CD617C"/>
    <w:rsid w:val="00CD65DC"/>
    <w:rsid w:val="00CE1270"/>
    <w:rsid w:val="00CE6EFC"/>
    <w:rsid w:val="00CE74FD"/>
    <w:rsid w:val="00CE76ED"/>
    <w:rsid w:val="00CF18B7"/>
    <w:rsid w:val="00CF227E"/>
    <w:rsid w:val="00CF2E80"/>
    <w:rsid w:val="00CF2F32"/>
    <w:rsid w:val="00D05E48"/>
    <w:rsid w:val="00D10F85"/>
    <w:rsid w:val="00D14316"/>
    <w:rsid w:val="00D1546C"/>
    <w:rsid w:val="00D16816"/>
    <w:rsid w:val="00D16BF1"/>
    <w:rsid w:val="00D204EF"/>
    <w:rsid w:val="00D2376A"/>
    <w:rsid w:val="00D249A0"/>
    <w:rsid w:val="00D2694B"/>
    <w:rsid w:val="00D27151"/>
    <w:rsid w:val="00D27371"/>
    <w:rsid w:val="00D340E6"/>
    <w:rsid w:val="00D34602"/>
    <w:rsid w:val="00D3580D"/>
    <w:rsid w:val="00D40001"/>
    <w:rsid w:val="00D41868"/>
    <w:rsid w:val="00D41DA2"/>
    <w:rsid w:val="00D5730E"/>
    <w:rsid w:val="00D61A42"/>
    <w:rsid w:val="00D645E9"/>
    <w:rsid w:val="00D64C08"/>
    <w:rsid w:val="00D7117D"/>
    <w:rsid w:val="00D71795"/>
    <w:rsid w:val="00D74DBD"/>
    <w:rsid w:val="00D74EE9"/>
    <w:rsid w:val="00D7526A"/>
    <w:rsid w:val="00D7527D"/>
    <w:rsid w:val="00D8070D"/>
    <w:rsid w:val="00D85837"/>
    <w:rsid w:val="00D920C8"/>
    <w:rsid w:val="00D93AC9"/>
    <w:rsid w:val="00D94B7A"/>
    <w:rsid w:val="00D962C1"/>
    <w:rsid w:val="00D97950"/>
    <w:rsid w:val="00DA0E33"/>
    <w:rsid w:val="00DA175F"/>
    <w:rsid w:val="00DA3F03"/>
    <w:rsid w:val="00DB00FF"/>
    <w:rsid w:val="00DB52F3"/>
    <w:rsid w:val="00DC35DF"/>
    <w:rsid w:val="00DC5B6B"/>
    <w:rsid w:val="00DC5DD2"/>
    <w:rsid w:val="00DC636B"/>
    <w:rsid w:val="00DC75F8"/>
    <w:rsid w:val="00DD0393"/>
    <w:rsid w:val="00DD45A0"/>
    <w:rsid w:val="00DE09AD"/>
    <w:rsid w:val="00DE3A17"/>
    <w:rsid w:val="00DE5BE6"/>
    <w:rsid w:val="00DF22BF"/>
    <w:rsid w:val="00DF29AF"/>
    <w:rsid w:val="00DF4BC2"/>
    <w:rsid w:val="00DF5380"/>
    <w:rsid w:val="00DF7ABC"/>
    <w:rsid w:val="00E01306"/>
    <w:rsid w:val="00E050C4"/>
    <w:rsid w:val="00E06DB5"/>
    <w:rsid w:val="00E10F24"/>
    <w:rsid w:val="00E11BB7"/>
    <w:rsid w:val="00E12FB7"/>
    <w:rsid w:val="00E158B2"/>
    <w:rsid w:val="00E15D1A"/>
    <w:rsid w:val="00E165DF"/>
    <w:rsid w:val="00E20E27"/>
    <w:rsid w:val="00E3098E"/>
    <w:rsid w:val="00E317B5"/>
    <w:rsid w:val="00E35796"/>
    <w:rsid w:val="00E368D5"/>
    <w:rsid w:val="00E430B5"/>
    <w:rsid w:val="00E500D1"/>
    <w:rsid w:val="00E5154B"/>
    <w:rsid w:val="00E52A91"/>
    <w:rsid w:val="00E5505D"/>
    <w:rsid w:val="00E55500"/>
    <w:rsid w:val="00E60E7D"/>
    <w:rsid w:val="00E63E2B"/>
    <w:rsid w:val="00E66A24"/>
    <w:rsid w:val="00E67EC2"/>
    <w:rsid w:val="00E70A7C"/>
    <w:rsid w:val="00E7781C"/>
    <w:rsid w:val="00E779BB"/>
    <w:rsid w:val="00E82F9A"/>
    <w:rsid w:val="00E85B1A"/>
    <w:rsid w:val="00E863B1"/>
    <w:rsid w:val="00E86880"/>
    <w:rsid w:val="00E9315E"/>
    <w:rsid w:val="00E95F48"/>
    <w:rsid w:val="00E96C61"/>
    <w:rsid w:val="00EA6AB0"/>
    <w:rsid w:val="00EA7FFD"/>
    <w:rsid w:val="00EB0D88"/>
    <w:rsid w:val="00EB2E5F"/>
    <w:rsid w:val="00EB2ECE"/>
    <w:rsid w:val="00EC43DB"/>
    <w:rsid w:val="00EC6D8B"/>
    <w:rsid w:val="00EC76FA"/>
    <w:rsid w:val="00EC7B65"/>
    <w:rsid w:val="00EC7C4A"/>
    <w:rsid w:val="00ED0A01"/>
    <w:rsid w:val="00ED36CA"/>
    <w:rsid w:val="00EE3645"/>
    <w:rsid w:val="00EE491F"/>
    <w:rsid w:val="00EE528D"/>
    <w:rsid w:val="00EF2057"/>
    <w:rsid w:val="00EF228B"/>
    <w:rsid w:val="00EF321F"/>
    <w:rsid w:val="00EF3264"/>
    <w:rsid w:val="00EF389B"/>
    <w:rsid w:val="00EF4611"/>
    <w:rsid w:val="00EF51D2"/>
    <w:rsid w:val="00EF76F8"/>
    <w:rsid w:val="00F00E33"/>
    <w:rsid w:val="00F03265"/>
    <w:rsid w:val="00F04CE9"/>
    <w:rsid w:val="00F10184"/>
    <w:rsid w:val="00F11949"/>
    <w:rsid w:val="00F13494"/>
    <w:rsid w:val="00F215AF"/>
    <w:rsid w:val="00F24066"/>
    <w:rsid w:val="00F249D3"/>
    <w:rsid w:val="00F26BDD"/>
    <w:rsid w:val="00F26F39"/>
    <w:rsid w:val="00F306C2"/>
    <w:rsid w:val="00F37925"/>
    <w:rsid w:val="00F37D2B"/>
    <w:rsid w:val="00F37E90"/>
    <w:rsid w:val="00F37FED"/>
    <w:rsid w:val="00F42417"/>
    <w:rsid w:val="00F42473"/>
    <w:rsid w:val="00F42864"/>
    <w:rsid w:val="00F44897"/>
    <w:rsid w:val="00F50EB0"/>
    <w:rsid w:val="00F51AD3"/>
    <w:rsid w:val="00F5442F"/>
    <w:rsid w:val="00F556CB"/>
    <w:rsid w:val="00F57338"/>
    <w:rsid w:val="00F634C1"/>
    <w:rsid w:val="00F63C51"/>
    <w:rsid w:val="00F651A9"/>
    <w:rsid w:val="00F65EEA"/>
    <w:rsid w:val="00F6745B"/>
    <w:rsid w:val="00F74213"/>
    <w:rsid w:val="00F7454A"/>
    <w:rsid w:val="00F74D69"/>
    <w:rsid w:val="00F771D0"/>
    <w:rsid w:val="00F77C8D"/>
    <w:rsid w:val="00F80431"/>
    <w:rsid w:val="00F8231F"/>
    <w:rsid w:val="00F829D0"/>
    <w:rsid w:val="00F84905"/>
    <w:rsid w:val="00F94EA5"/>
    <w:rsid w:val="00F95DA2"/>
    <w:rsid w:val="00F97CD5"/>
    <w:rsid w:val="00FA00F5"/>
    <w:rsid w:val="00FA1210"/>
    <w:rsid w:val="00FA2A94"/>
    <w:rsid w:val="00FA3CE7"/>
    <w:rsid w:val="00FA45DA"/>
    <w:rsid w:val="00FA489A"/>
    <w:rsid w:val="00FB0B8F"/>
    <w:rsid w:val="00FB0FEC"/>
    <w:rsid w:val="00FB25BC"/>
    <w:rsid w:val="00FB3791"/>
    <w:rsid w:val="00FB5D65"/>
    <w:rsid w:val="00FC3E41"/>
    <w:rsid w:val="00FC4093"/>
    <w:rsid w:val="00FC4BC4"/>
    <w:rsid w:val="00FD2420"/>
    <w:rsid w:val="00FD28D5"/>
    <w:rsid w:val="00FE0C46"/>
    <w:rsid w:val="00FE2ABB"/>
    <w:rsid w:val="00FE3C2D"/>
    <w:rsid w:val="00FE6281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667B7B"/>
  <w15:chartTrackingRefBased/>
  <w15:docId w15:val="{A912315A-F5D5-4326-93E8-84D2051CE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iPriority="0" w:unhideWhenUsed="1"/>
    <w:lsdException w:name="annotation text" w:semiHidden="1" w:unhideWhenUsed="1"/>
    <w:lsdException w:name="header" w:locked="0" w:semiHidden="1" w:unhideWhenUsed="1" w:qFormat="1"/>
    <w:lsdException w:name="footer" w:locked="0" w:semiHidden="1" w:unhideWhenUsed="1" w:qFormat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0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4" w:unhideWhenUsed="1" w:qFormat="1"/>
    <w:lsdException w:name="List Number" w:locked="0" w:semiHidden="1" w:uiPriority="4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0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semiHidden="1" w:uiPriority="98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1"/>
    <w:qFormat/>
    <w:rsid w:val="00803FC8"/>
    <w:pPr>
      <w:spacing w:line="240" w:lineRule="auto"/>
    </w:pPr>
    <w:rPr>
      <w:rFonts w:cs="Times New Roman"/>
      <w:color w:val="1F497D" w:themeColor="text2"/>
    </w:rPr>
  </w:style>
  <w:style w:type="paragraph" w:styleId="Heading1">
    <w:name w:val="heading 1"/>
    <w:basedOn w:val="Normal"/>
    <w:next w:val="BodyText"/>
    <w:link w:val="Heading1Char"/>
    <w:uiPriority w:val="9"/>
    <w:qFormat/>
    <w:locked/>
    <w:rsid w:val="00674C76"/>
    <w:pPr>
      <w:keepNext/>
      <w:keepLines/>
      <w:spacing w:after="240"/>
      <w:jc w:val="center"/>
      <w:outlineLvl w:val="0"/>
    </w:pPr>
    <w:rPr>
      <w:rFonts w:ascii="Reef" w:eastAsiaTheme="majorEastAsia" w:hAnsi="Reef" w:cstheme="majorBidi"/>
      <w:b/>
      <w:bCs/>
      <w:color w:val="056336"/>
      <w:sz w:val="40"/>
      <w:szCs w:val="28"/>
    </w:rPr>
  </w:style>
  <w:style w:type="paragraph" w:styleId="Heading2">
    <w:name w:val="heading 2"/>
    <w:basedOn w:val="Normal"/>
    <w:next w:val="BodyText"/>
    <w:link w:val="Heading2Char"/>
    <w:uiPriority w:val="9"/>
    <w:qFormat/>
    <w:locked/>
    <w:rsid w:val="00996379"/>
    <w:pPr>
      <w:keepNext/>
      <w:keepLines/>
      <w:numPr>
        <w:ilvl w:val="1"/>
        <w:numId w:val="22"/>
      </w:numPr>
      <w:spacing w:before="240" w:after="120"/>
      <w:ind w:left="851" w:hanging="851"/>
      <w:outlineLvl w:val="1"/>
    </w:pPr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locked/>
    <w:rsid w:val="00996379"/>
    <w:pPr>
      <w:keepNext/>
      <w:keepLines/>
      <w:numPr>
        <w:ilvl w:val="2"/>
        <w:numId w:val="22"/>
      </w:numPr>
      <w:spacing w:before="180" w:after="60"/>
      <w:ind w:left="1134" w:hanging="1134"/>
      <w:outlineLvl w:val="2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locked/>
    <w:rsid w:val="00665E40"/>
    <w:pPr>
      <w:keepNext/>
      <w:keepLines/>
      <w:numPr>
        <w:ilvl w:val="3"/>
        <w:numId w:val="2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locked/>
    <w:rsid w:val="00C32C81"/>
    <w:pPr>
      <w:keepNext/>
      <w:keepLines/>
      <w:numPr>
        <w:ilvl w:val="4"/>
        <w:numId w:val="2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C32C81"/>
    <w:pPr>
      <w:keepNext/>
      <w:keepLines/>
      <w:numPr>
        <w:ilvl w:val="5"/>
        <w:numId w:val="2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C32C81"/>
    <w:pPr>
      <w:keepNext/>
      <w:keepLines/>
      <w:numPr>
        <w:ilvl w:val="6"/>
        <w:numId w:val="2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C32C81"/>
    <w:pPr>
      <w:keepNext/>
      <w:keepLines/>
      <w:numPr>
        <w:ilvl w:val="7"/>
        <w:numId w:val="2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C32C81"/>
    <w:pPr>
      <w:keepNext/>
      <w:keepLines/>
      <w:numPr>
        <w:ilvl w:val="8"/>
        <w:numId w:val="2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C76"/>
    <w:rPr>
      <w:rFonts w:ascii="Reef" w:eastAsiaTheme="majorEastAsia" w:hAnsi="Reef" w:cstheme="majorBidi"/>
      <w:b/>
      <w:bCs/>
      <w:color w:val="056336"/>
      <w:sz w:val="4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6379"/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Grafik">
    <w:name w:val="Grafik"/>
    <w:basedOn w:val="BodyText"/>
    <w:next w:val="BodyText"/>
    <w:uiPriority w:val="6"/>
    <w:qFormat/>
    <w:locked/>
    <w:rsid w:val="00EC76FA"/>
    <w:pPr>
      <w:spacing w:before="240"/>
      <w:jc w:val="center"/>
    </w:pPr>
  </w:style>
  <w:style w:type="paragraph" w:styleId="Caption">
    <w:name w:val="caption"/>
    <w:basedOn w:val="Normal"/>
    <w:next w:val="Normal"/>
    <w:uiPriority w:val="7"/>
    <w:qFormat/>
    <w:locked/>
    <w:rsid w:val="00EC76FA"/>
    <w:pPr>
      <w:spacing w:after="200"/>
    </w:pPr>
    <w:rPr>
      <w:bCs/>
      <w:i/>
      <w:color w:val="365F91" w:themeColor="accent1" w:themeShade="BF"/>
    </w:rPr>
  </w:style>
  <w:style w:type="paragraph" w:styleId="ListBullet">
    <w:name w:val="List Bullet"/>
    <w:basedOn w:val="Normal"/>
    <w:uiPriority w:val="4"/>
    <w:qFormat/>
    <w:locked/>
    <w:rsid w:val="00193CC9"/>
    <w:pPr>
      <w:numPr>
        <w:numId w:val="11"/>
      </w:numPr>
      <w:contextualSpacing/>
    </w:pPr>
    <w:rPr>
      <w:sz w:val="20"/>
      <w:szCs w:val="20"/>
      <w:lang w:eastAsia="de-DE"/>
    </w:rPr>
  </w:style>
  <w:style w:type="paragraph" w:styleId="ListBullet2">
    <w:name w:val="List Bullet 2"/>
    <w:basedOn w:val="Normal"/>
    <w:uiPriority w:val="99"/>
    <w:unhideWhenUsed/>
    <w:locked/>
    <w:rsid w:val="00F57338"/>
    <w:pPr>
      <w:numPr>
        <w:numId w:val="12"/>
      </w:numPr>
      <w:tabs>
        <w:tab w:val="clear" w:pos="643"/>
        <w:tab w:val="num" w:pos="360"/>
      </w:tabs>
      <w:ind w:left="0" w:firstLine="0"/>
      <w:contextualSpacing/>
    </w:pPr>
  </w:style>
  <w:style w:type="paragraph" w:styleId="Index1">
    <w:name w:val="index 1"/>
    <w:basedOn w:val="Normal"/>
    <w:next w:val="Normal"/>
    <w:autoRedefine/>
    <w:uiPriority w:val="99"/>
    <w:unhideWhenUsed/>
    <w:locked/>
    <w:rsid w:val="00F57338"/>
    <w:pPr>
      <w:ind w:left="240" w:hanging="240"/>
    </w:pPr>
  </w:style>
  <w:style w:type="paragraph" w:styleId="BodyText">
    <w:name w:val="Body Text"/>
    <w:basedOn w:val="Normal"/>
    <w:link w:val="BodyTextChar"/>
    <w:qFormat/>
    <w:locked/>
    <w:rsid w:val="000B188A"/>
    <w:pPr>
      <w:spacing w:after="120"/>
      <w:jc w:val="both"/>
    </w:pPr>
  </w:style>
  <w:style w:type="character" w:customStyle="1" w:styleId="BodyTextChar">
    <w:name w:val="Body Text Char"/>
    <w:basedOn w:val="DefaultParagraphFont"/>
    <w:link w:val="BodyText"/>
    <w:rsid w:val="002539EA"/>
    <w:rPr>
      <w:rFonts w:ascii="Calibri" w:eastAsia="Calibri" w:hAnsi="Calibri" w:cs="Times New Roman"/>
      <w:sz w:val="24"/>
    </w:rPr>
  </w:style>
  <w:style w:type="paragraph" w:styleId="ListNumber">
    <w:name w:val="List Number"/>
    <w:basedOn w:val="Normal"/>
    <w:uiPriority w:val="4"/>
    <w:qFormat/>
    <w:locked/>
    <w:rsid w:val="00F57338"/>
    <w:pPr>
      <w:numPr>
        <w:numId w:val="16"/>
      </w:numPr>
      <w:spacing w:after="120"/>
      <w:ind w:left="357" w:hanging="357"/>
      <w:contextualSpacing/>
    </w:pPr>
  </w:style>
  <w:style w:type="paragraph" w:styleId="Header">
    <w:name w:val="header"/>
    <w:basedOn w:val="Normal"/>
    <w:link w:val="HeaderChar"/>
    <w:uiPriority w:val="14"/>
    <w:unhideWhenUsed/>
    <w:qFormat/>
    <w:locked/>
    <w:rsid w:val="00EC43DB"/>
    <w:pPr>
      <w:pBdr>
        <w:bottom w:val="single" w:sz="6" w:space="1" w:color="365F91" w:themeColor="accent1" w:themeShade="BF"/>
      </w:pBdr>
      <w:jc w:val="right"/>
    </w:pPr>
    <w:rPr>
      <w:color w:val="365F91" w:themeColor="accent1" w:themeShade="BF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14"/>
    <w:rsid w:val="002539EA"/>
    <w:rPr>
      <w:rFonts w:ascii="Calibri" w:eastAsia="Calibri" w:hAnsi="Calibri" w:cs="Times New Roman"/>
      <w:color w:val="365F91" w:themeColor="accent1" w:themeShade="BF"/>
      <w:sz w:val="20"/>
      <w:szCs w:val="20"/>
    </w:rPr>
  </w:style>
  <w:style w:type="paragraph" w:styleId="Footer">
    <w:name w:val="footer"/>
    <w:basedOn w:val="FootnoteText"/>
    <w:link w:val="FooterChar"/>
    <w:uiPriority w:val="14"/>
    <w:unhideWhenUsed/>
    <w:qFormat/>
    <w:locked/>
    <w:rsid w:val="00416DD6"/>
    <w:pPr>
      <w:spacing w:line="276" w:lineRule="auto"/>
    </w:pPr>
    <w:rPr>
      <w:rFonts w:asciiTheme="minorHAnsi" w:hAnsiTheme="minorHAnsi"/>
    </w:rPr>
  </w:style>
  <w:style w:type="character" w:customStyle="1" w:styleId="FooterChar">
    <w:name w:val="Footer Char"/>
    <w:basedOn w:val="DefaultParagraphFont"/>
    <w:link w:val="Footer"/>
    <w:uiPriority w:val="14"/>
    <w:rsid w:val="002539EA"/>
    <w:rPr>
      <w:rFonts w:eastAsia="Times New Roman" w:cs="Times New Roman"/>
      <w:sz w:val="20"/>
      <w:szCs w:val="20"/>
      <w:lang w:eastAsia="de-DE"/>
    </w:rPr>
  </w:style>
  <w:style w:type="paragraph" w:styleId="FootnoteText">
    <w:name w:val="footnote text"/>
    <w:basedOn w:val="Normal"/>
    <w:link w:val="FootnoteTextChar"/>
    <w:semiHidden/>
    <w:locked/>
    <w:rsid w:val="004E0FB6"/>
    <w:pPr>
      <w:spacing w:after="120" w:line="312" w:lineRule="auto"/>
      <w:jc w:val="both"/>
    </w:pPr>
    <w:rPr>
      <w:rFonts w:ascii="MS Reference Sans Serif" w:eastAsia="Times New Roman" w:hAnsi="MS Reference Sans Serif"/>
      <w:sz w:val="20"/>
      <w:szCs w:val="20"/>
      <w:lang w:eastAsia="de-DE"/>
    </w:rPr>
  </w:style>
  <w:style w:type="character" w:customStyle="1" w:styleId="FootnoteTextChar">
    <w:name w:val="Footnote Text Char"/>
    <w:basedOn w:val="DefaultParagraphFont"/>
    <w:link w:val="FootnoteText"/>
    <w:semiHidden/>
    <w:rsid w:val="004E0FB6"/>
    <w:rPr>
      <w:rFonts w:ascii="MS Reference Sans Serif" w:eastAsia="Times New Roman" w:hAnsi="MS Reference Sans Serif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semiHidden/>
    <w:locked/>
    <w:rsid w:val="004E0FB6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5E4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2C81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2C81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2C8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2C8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Zwischenberschrift">
    <w:name w:val="Zwischenüberschrift"/>
    <w:basedOn w:val="Heading3"/>
    <w:next w:val="BodyText"/>
    <w:uiPriority w:val="7"/>
    <w:qFormat/>
    <w:locked/>
    <w:rsid w:val="00007E85"/>
    <w:pPr>
      <w:numPr>
        <w:ilvl w:val="0"/>
        <w:numId w:val="0"/>
      </w:numPr>
      <w:spacing w:after="120" w:line="276" w:lineRule="auto"/>
    </w:pPr>
    <w:rPr>
      <w:rFonts w:cs="Times New Roman"/>
      <w:sz w:val="23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400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00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locked/>
    <w:rsid w:val="00323F78"/>
    <w:pPr>
      <w:ind w:left="720"/>
      <w:contextualSpacing/>
    </w:pPr>
  </w:style>
  <w:style w:type="paragraph" w:styleId="Title">
    <w:name w:val="Title"/>
    <w:basedOn w:val="BodyText"/>
    <w:next w:val="BodyText"/>
    <w:link w:val="TitleChar"/>
    <w:uiPriority w:val="10"/>
    <w:qFormat/>
    <w:locked/>
    <w:rsid w:val="00ED36CA"/>
    <w:pPr>
      <w:tabs>
        <w:tab w:val="left" w:pos="2552"/>
      </w:tabs>
      <w:spacing w:before="120"/>
      <w:contextualSpacing/>
      <w:jc w:val="center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ED36CA"/>
    <w:rPr>
      <w:rFonts w:cs="Times New Roman"/>
      <w:color w:val="1F497D" w:themeColor="text2"/>
      <w:sz w:val="40"/>
      <w:szCs w:val="40"/>
    </w:rPr>
  </w:style>
  <w:style w:type="table" w:styleId="TableGrid">
    <w:name w:val="Table Grid"/>
    <w:basedOn w:val="TableNormal"/>
    <w:uiPriority w:val="59"/>
    <w:locked/>
    <w:rsid w:val="00DE5BE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feld">
    <w:name w:val="Textfeld"/>
    <w:basedOn w:val="BodyText"/>
    <w:uiPriority w:val="1"/>
    <w:qFormat/>
    <w:locked/>
    <w:rsid w:val="00193CC9"/>
    <w:pPr>
      <w:spacing w:after="0"/>
    </w:pPr>
    <w:rPr>
      <w:sz w:val="20"/>
      <w:szCs w:val="20"/>
    </w:rPr>
  </w:style>
  <w:style w:type="paragraph" w:customStyle="1" w:styleId="paragraph">
    <w:name w:val="paragraph"/>
    <w:basedOn w:val="Normal"/>
    <w:locked/>
    <w:rsid w:val="001C4BD4"/>
    <w:pPr>
      <w:spacing w:before="100" w:beforeAutospacing="1" w:after="100" w:afterAutospacing="1"/>
    </w:pPr>
    <w:rPr>
      <w:rFonts w:ascii="Times New Roman" w:eastAsia="Times New Roman" w:hAnsi="Times New Roman"/>
      <w:color w:val="auto"/>
      <w:sz w:val="24"/>
      <w:szCs w:val="24"/>
      <w:lang w:eastAsia="de-DE"/>
    </w:rPr>
  </w:style>
  <w:style w:type="character" w:customStyle="1" w:styleId="normaltextrun">
    <w:name w:val="normaltextrun"/>
    <w:basedOn w:val="DefaultParagraphFont"/>
    <w:locked/>
    <w:rsid w:val="001C4BD4"/>
  </w:style>
  <w:style w:type="character" w:customStyle="1" w:styleId="eop">
    <w:name w:val="eop"/>
    <w:basedOn w:val="DefaultParagraphFont"/>
    <w:locked/>
    <w:rsid w:val="001C4BD4"/>
  </w:style>
  <w:style w:type="character" w:styleId="PlaceholderText">
    <w:name w:val="Placeholder Text"/>
    <w:basedOn w:val="DefaultParagraphFont"/>
    <w:uiPriority w:val="99"/>
    <w:semiHidden/>
    <w:locked/>
    <w:rsid w:val="00B6551F"/>
    <w:rPr>
      <w:color w:val="808080"/>
    </w:rPr>
  </w:style>
  <w:style w:type="character" w:styleId="Hyperlink">
    <w:name w:val="Hyperlink"/>
    <w:basedOn w:val="DefaultParagraphFont"/>
    <w:uiPriority w:val="99"/>
    <w:unhideWhenUsed/>
    <w:locked/>
    <w:rsid w:val="0065354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6535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14CA5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locked/>
    <w:rsid w:val="006E58F9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rmatvorlage4">
    <w:name w:val="Formatvorlage4"/>
    <w:basedOn w:val="DefaultParagraphFont"/>
    <w:uiPriority w:val="1"/>
    <w:rsid w:val="00AB695C"/>
    <w:rPr>
      <w:rFonts w:ascii="Calibri" w:hAnsi="Calibri"/>
      <w:sz w:val="18"/>
    </w:rPr>
  </w:style>
  <w:style w:type="paragraph" w:customStyle="1" w:styleId="BiBBtitel">
    <w:name w:val="BiBB_titel"/>
    <w:basedOn w:val="Normal"/>
    <w:link w:val="BiBBtitelZchn"/>
    <w:uiPriority w:val="1"/>
    <w:qFormat/>
    <w:rsid w:val="00EF51D2"/>
    <w:pPr>
      <w:spacing w:line="276" w:lineRule="auto"/>
    </w:pPr>
    <w:rPr>
      <w:rFonts w:ascii="Reef" w:hAnsi="Reef" w:cs="Reef"/>
      <w:color w:val="056336"/>
      <w:sz w:val="28"/>
      <w:szCs w:val="28"/>
    </w:rPr>
  </w:style>
  <w:style w:type="character" w:customStyle="1" w:styleId="BiBBtitelZchn">
    <w:name w:val="BiBB_titel Zchn"/>
    <w:basedOn w:val="DefaultParagraphFont"/>
    <w:link w:val="BiBBtitel"/>
    <w:uiPriority w:val="1"/>
    <w:rsid w:val="00EF51D2"/>
    <w:rPr>
      <w:rFonts w:ascii="Reef" w:hAnsi="Reef" w:cs="Reef"/>
      <w:color w:val="056336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07677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49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8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8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6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4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8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3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6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8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0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5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4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1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3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1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42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36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13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50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9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25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94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67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83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64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6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5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36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95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8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64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0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24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0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9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9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80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75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41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11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09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80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33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3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54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64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9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32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59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5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7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8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61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77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67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2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23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1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5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19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86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6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37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82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6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3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1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5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67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57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2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361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55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0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2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9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99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88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4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51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58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02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55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141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13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81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5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172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1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26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82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2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83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51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4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9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88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8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82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1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59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38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635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5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01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9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5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20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50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25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8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98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9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255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2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53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67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2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74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26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88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927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24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1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937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9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55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85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26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9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6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9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04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9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4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866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35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4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3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3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2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29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08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56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8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66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45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9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21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91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5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71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5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66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3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298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9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81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98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8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24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15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39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2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12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8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116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21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40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17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0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8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38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02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3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22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48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29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99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48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16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29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76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38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53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2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57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60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95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22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35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8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4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7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1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24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46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49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17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7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376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05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83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0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9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82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60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56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47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61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81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57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1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943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700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90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2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99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50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94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1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13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53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3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03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5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2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43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2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9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29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178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62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93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4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4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3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8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43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8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2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3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2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3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2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5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0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0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9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6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2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4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5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8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1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2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1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8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1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7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7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2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4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8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7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4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8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56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4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9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3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9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3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6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5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18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1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4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5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0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3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8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0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66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4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5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9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8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3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1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0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8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2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0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0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3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7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0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1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6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0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5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3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6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2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2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8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2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7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8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0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1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4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8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4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6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86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2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8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5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5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3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9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9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1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1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chall\Desktop\arbeitsblaetter\kwst-arbeitsmapp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365E82-7A95-4801-B70C-8740F81CAFD9}"/>
      </w:docPartPr>
      <w:docPartBody>
        <w:p w:rsidR="00653FF5" w:rsidRDefault="00971A7D">
          <w:r w:rsidRPr="00AC742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2953E54FF7BA4B62B4F2EA5DE90AD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6DF890-11C3-4358-9C8B-57A2ECC19B69}"/>
      </w:docPartPr>
      <w:docPartBody>
        <w:p w:rsidR="00653FF5" w:rsidRDefault="00971A7D" w:rsidP="00971A7D">
          <w:pPr>
            <w:pStyle w:val="2953E54FF7BA4B62B4F2EA5DE90AD780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909D62591F8545FDAA5C1D79D47937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D66290-FD65-44EA-8D3E-0B638B4E1E74}"/>
      </w:docPartPr>
      <w:docPartBody>
        <w:p w:rsidR="00653FF5" w:rsidRDefault="00971A7D" w:rsidP="00971A7D">
          <w:pPr>
            <w:pStyle w:val="909D62591F8545FDAA5C1D79D4793741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89B82540F7247729E3AD77937E8EE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943205-47CC-4E1B-B87A-536D5D80B292}"/>
      </w:docPartPr>
      <w:docPartBody>
        <w:p w:rsidR="00653FF5" w:rsidRDefault="00971A7D" w:rsidP="00971A7D">
          <w:pPr>
            <w:pStyle w:val="889B82540F7247729E3AD77937E8EE75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9E38DE82FC64B87AB390E2D06418A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0F3645-9450-4D64-9BE2-F41194F17A87}"/>
      </w:docPartPr>
      <w:docPartBody>
        <w:p w:rsidR="00653FF5" w:rsidRDefault="00971A7D" w:rsidP="00971A7D">
          <w:pPr>
            <w:pStyle w:val="F9E38DE82FC64B87AB390E2D06418AE8"/>
          </w:pPr>
          <w:r w:rsidRPr="00545EC6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4F1143882F640F7AB3ADA644FD719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8FE161-527A-4805-AA27-6C6BA1464108}"/>
      </w:docPartPr>
      <w:docPartBody>
        <w:p w:rsidR="00884B82" w:rsidRDefault="006D2E03" w:rsidP="006D2E03">
          <w:pPr>
            <w:pStyle w:val="14F1143882F640F7AB3ADA644FD71921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9E920950A5BF40A0A7BFF44904700C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FF56B0-759F-4329-A42C-D8A7972FC5ED}"/>
      </w:docPartPr>
      <w:docPartBody>
        <w:p w:rsidR="00884B82" w:rsidRDefault="006D2E03" w:rsidP="006D2E03">
          <w:pPr>
            <w:pStyle w:val="9E920950A5BF40A0A7BFF44904700C42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A2FA6342373457B8DEFF14A0055EE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2FB44A-0288-4927-89E8-B1DD27D32E09}"/>
      </w:docPartPr>
      <w:docPartBody>
        <w:p w:rsidR="00884B82" w:rsidRDefault="006D2E03" w:rsidP="006D2E03">
          <w:pPr>
            <w:pStyle w:val="FA2FA6342373457B8DEFF14A0055EEC2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9B81C0373A34BFC9F8265ED30662C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D4323-AFFE-476C-BCC6-8D288D9EABDF}"/>
      </w:docPartPr>
      <w:docPartBody>
        <w:p w:rsidR="00884B82" w:rsidRDefault="006D2E03" w:rsidP="006D2E03">
          <w:pPr>
            <w:pStyle w:val="D9B81C0373A34BFC9F8265ED30662CA0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5185237E76E744CB80DB0A91DD8804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E7AF75-60AE-4E54-9A90-44EF5DC46EC2}"/>
      </w:docPartPr>
      <w:docPartBody>
        <w:p w:rsidR="00884B82" w:rsidRDefault="006D2E03" w:rsidP="006D2E03">
          <w:pPr>
            <w:pStyle w:val="5185237E76E744CB80DB0A91DD880410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D6116D2AB264E72B7DD29EECD0C47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2D61B2-D5F6-4DB0-94FC-E50A01FB8421}"/>
      </w:docPartPr>
      <w:docPartBody>
        <w:p w:rsidR="00884B82" w:rsidRDefault="006D2E03" w:rsidP="006D2E03">
          <w:pPr>
            <w:pStyle w:val="1D6116D2AB264E72B7DD29EECD0C47B9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F084C5337344D058C3F26DD093B9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C9C7AD-36EA-4D1E-9804-772BAC7D4F9E}"/>
      </w:docPartPr>
      <w:docPartBody>
        <w:p w:rsidR="00884B82" w:rsidRDefault="006D2E03" w:rsidP="006D2E03">
          <w:pPr>
            <w:pStyle w:val="AF084C5337344D058C3F26DD093B9E3F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28D9BFBD53D4FC09860F382212048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B2A380-EB6C-43C9-AC2D-7292B63D2094}"/>
      </w:docPartPr>
      <w:docPartBody>
        <w:p w:rsidR="00884B82" w:rsidRDefault="006D2E03" w:rsidP="006D2E03">
          <w:pPr>
            <w:pStyle w:val="828D9BFBD53D4FC09860F382212048B8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B45574E2AC9843C6A87442BA83ACC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C60E32-E479-4C3B-8054-6ACDFFB2898B}"/>
      </w:docPartPr>
      <w:docPartBody>
        <w:p w:rsidR="00884B82" w:rsidRDefault="006D2E03" w:rsidP="006D2E03">
          <w:pPr>
            <w:pStyle w:val="B45574E2AC9843C6A87442BA83ACCFEF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5795F306EE0D421B83949C0C42D5EC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7E3E49-73C4-419A-92D0-CE49260F91B5}"/>
      </w:docPartPr>
      <w:docPartBody>
        <w:p w:rsidR="00884B82" w:rsidRDefault="006D2E03" w:rsidP="006D2E03">
          <w:pPr>
            <w:pStyle w:val="5795F306EE0D421B83949C0C42D5EC06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08DA6BA13CE4019958000B0E024BA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11F686-E460-4E63-8245-5993197242F2}"/>
      </w:docPartPr>
      <w:docPartBody>
        <w:p w:rsidR="00884B82" w:rsidRDefault="006D2E03" w:rsidP="006D2E03">
          <w:pPr>
            <w:pStyle w:val="E08DA6BA13CE4019958000B0E024BA91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C96920B737274405954EAAAF9D840F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BE5CB0-0A88-48C4-BC73-B1C353BC014E}"/>
      </w:docPartPr>
      <w:docPartBody>
        <w:p w:rsidR="00884B82" w:rsidRDefault="006D2E03" w:rsidP="006D2E03">
          <w:pPr>
            <w:pStyle w:val="C96920B737274405954EAAAF9D840F3F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3F4784AAAFAB45FD8086B6CA560810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6F066CA-05FD-473A-957E-C0671B255D9D}"/>
      </w:docPartPr>
      <w:docPartBody>
        <w:p w:rsidR="0074243C" w:rsidRDefault="00BD3A9B" w:rsidP="00BD3A9B">
          <w:pPr>
            <w:pStyle w:val="3F4784AAAFAB45FD8086B6CA5608101C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62375DE7229D480D92629FA38D346D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B5683D-D675-4CE8-9224-693CEE19EF8F}"/>
      </w:docPartPr>
      <w:docPartBody>
        <w:p w:rsidR="0074243C" w:rsidRDefault="00BD3A9B" w:rsidP="00BD3A9B">
          <w:pPr>
            <w:pStyle w:val="62375DE7229D480D92629FA38D346DCC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D334E2B150EA481E8A56C86A800C65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6B1A32-7FDB-4D86-A6BB-5A0FC8DA492C}"/>
      </w:docPartPr>
      <w:docPartBody>
        <w:p w:rsidR="0074243C" w:rsidRDefault="00BD3A9B" w:rsidP="00BD3A9B">
          <w:pPr>
            <w:pStyle w:val="D334E2B150EA481E8A56C86A800C65F7"/>
          </w:pPr>
          <w:r w:rsidRPr="00AC742E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32C267A66FF74A329F967508E8159D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3D28D-3DA2-4FD5-B1E6-B2030F96FC27}"/>
      </w:docPartPr>
      <w:docPartBody>
        <w:p w:rsidR="008945E7" w:rsidRDefault="008945E7" w:rsidP="008945E7">
          <w:pPr>
            <w:pStyle w:val="32C267A66FF74A329F967508E8159DB3"/>
          </w:pPr>
          <w:r w:rsidRPr="0098317D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eef">
    <w:panose1 w:val="020F08030805040D0204"/>
    <w:charset w:val="00"/>
    <w:family w:val="swiss"/>
    <w:pitch w:val="variable"/>
    <w:sig w:usb0="A000026F" w:usb1="4000004A" w:usb2="00000008" w:usb3="00000000" w:csb0="000000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rabun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Sarabun SemiBold">
    <w:panose1 w:val="00000700000000000000"/>
    <w:charset w:val="00"/>
    <w:family w:val="auto"/>
    <w:pitch w:val="variable"/>
    <w:sig w:usb0="21000007" w:usb1="00000001" w:usb2="00000000" w:usb3="00000000" w:csb0="0001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 Medium">
    <w:panose1 w:val="00000600000000000000"/>
    <w:charset w:val="00"/>
    <w:family w:val="auto"/>
    <w:pitch w:val="variable"/>
    <w:sig w:usb0="21000007" w:usb1="00000001" w:usb2="00000000" w:usb3="00000000" w:csb0="000101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2241C"/>
    <w:multiLevelType w:val="multilevel"/>
    <w:tmpl w:val="2236D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60267139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9E"/>
    <w:rsid w:val="001259D7"/>
    <w:rsid w:val="00126840"/>
    <w:rsid w:val="00277EC2"/>
    <w:rsid w:val="002E0441"/>
    <w:rsid w:val="0030134A"/>
    <w:rsid w:val="00437446"/>
    <w:rsid w:val="004E76E7"/>
    <w:rsid w:val="005356C3"/>
    <w:rsid w:val="00565496"/>
    <w:rsid w:val="00653FF5"/>
    <w:rsid w:val="00655082"/>
    <w:rsid w:val="006D2E03"/>
    <w:rsid w:val="0074243C"/>
    <w:rsid w:val="007B09D0"/>
    <w:rsid w:val="007B1A97"/>
    <w:rsid w:val="00880F4E"/>
    <w:rsid w:val="00884B82"/>
    <w:rsid w:val="008945E7"/>
    <w:rsid w:val="008B5508"/>
    <w:rsid w:val="008C015D"/>
    <w:rsid w:val="008C7A72"/>
    <w:rsid w:val="00906DB8"/>
    <w:rsid w:val="0093436C"/>
    <w:rsid w:val="00971A7D"/>
    <w:rsid w:val="009971F4"/>
    <w:rsid w:val="00AF329E"/>
    <w:rsid w:val="00AF46C8"/>
    <w:rsid w:val="00BD3A9B"/>
    <w:rsid w:val="00CC398D"/>
    <w:rsid w:val="00CF6F02"/>
    <w:rsid w:val="00D14A3C"/>
    <w:rsid w:val="00D94709"/>
    <w:rsid w:val="00E378F0"/>
    <w:rsid w:val="00E5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945E7"/>
    <w:rPr>
      <w:color w:val="808080"/>
    </w:rPr>
  </w:style>
  <w:style w:type="paragraph" w:customStyle="1" w:styleId="2953E54FF7BA4B62B4F2EA5DE90AD780">
    <w:name w:val="2953E54FF7BA4B62B4F2EA5DE90AD780"/>
    <w:rsid w:val="00971A7D"/>
    <w:rPr>
      <w:kern w:val="2"/>
      <w14:ligatures w14:val="standardContextual"/>
    </w:rPr>
  </w:style>
  <w:style w:type="paragraph" w:customStyle="1" w:styleId="909D62591F8545FDAA5C1D79D4793741">
    <w:name w:val="909D62591F8545FDAA5C1D79D4793741"/>
    <w:rsid w:val="00971A7D"/>
    <w:rPr>
      <w:kern w:val="2"/>
      <w14:ligatures w14:val="standardContextual"/>
    </w:rPr>
  </w:style>
  <w:style w:type="paragraph" w:customStyle="1" w:styleId="889B82540F7247729E3AD77937E8EE75">
    <w:name w:val="889B82540F7247729E3AD77937E8EE75"/>
    <w:rsid w:val="00971A7D"/>
    <w:rPr>
      <w:kern w:val="2"/>
      <w14:ligatures w14:val="standardContextual"/>
    </w:rPr>
  </w:style>
  <w:style w:type="paragraph" w:customStyle="1" w:styleId="F9E38DE82FC64B87AB390E2D06418AE8">
    <w:name w:val="F9E38DE82FC64B87AB390E2D06418AE8"/>
    <w:rsid w:val="00971A7D"/>
    <w:rPr>
      <w:kern w:val="2"/>
      <w14:ligatures w14:val="standardContextual"/>
    </w:rPr>
  </w:style>
  <w:style w:type="paragraph" w:customStyle="1" w:styleId="E3A61E58052148FEB276047A2140C08E">
    <w:name w:val="E3A61E58052148FEB276047A2140C08E"/>
    <w:rsid w:val="00653FF5"/>
    <w:rPr>
      <w:kern w:val="2"/>
      <w14:ligatures w14:val="standardContextual"/>
    </w:rPr>
  </w:style>
  <w:style w:type="paragraph" w:customStyle="1" w:styleId="39B0CD6619F643B783511A62C18048DC">
    <w:name w:val="39B0CD6619F643B783511A62C18048DC"/>
    <w:rsid w:val="00653FF5"/>
    <w:rPr>
      <w:kern w:val="2"/>
      <w14:ligatures w14:val="standardContextual"/>
    </w:rPr>
  </w:style>
  <w:style w:type="paragraph" w:customStyle="1" w:styleId="C32D311B2BA24F7E83E24A2A8D05E8BE">
    <w:name w:val="C32D311B2BA24F7E83E24A2A8D05E8BE"/>
    <w:rsid w:val="00653FF5"/>
    <w:rPr>
      <w:kern w:val="2"/>
      <w14:ligatures w14:val="standardContextual"/>
    </w:rPr>
  </w:style>
  <w:style w:type="paragraph" w:customStyle="1" w:styleId="B700C048A5C64F0D8B504BBC8FDBE63B">
    <w:name w:val="B700C048A5C64F0D8B504BBC8FDBE63B"/>
    <w:rsid w:val="00653FF5"/>
    <w:rPr>
      <w:kern w:val="2"/>
      <w14:ligatures w14:val="standardContextual"/>
    </w:rPr>
  </w:style>
  <w:style w:type="paragraph" w:customStyle="1" w:styleId="56603B7E7EC54587822468B992CD0D46">
    <w:name w:val="56603B7E7EC54587822468B992CD0D46"/>
    <w:rsid w:val="00653FF5"/>
    <w:rPr>
      <w:kern w:val="2"/>
      <w14:ligatures w14:val="standardContextual"/>
    </w:rPr>
  </w:style>
  <w:style w:type="paragraph" w:customStyle="1" w:styleId="016D80720B2547219B3F8A47CC3E5EDA">
    <w:name w:val="016D80720B2547219B3F8A47CC3E5EDA"/>
    <w:rsid w:val="00653FF5"/>
    <w:rPr>
      <w:kern w:val="2"/>
      <w14:ligatures w14:val="standardContextual"/>
    </w:rPr>
  </w:style>
  <w:style w:type="paragraph" w:customStyle="1" w:styleId="385E0EE0CEDB484C83DEB517E4A8CCEF">
    <w:name w:val="385E0EE0CEDB484C83DEB517E4A8CCEF"/>
    <w:rsid w:val="00653FF5"/>
    <w:rPr>
      <w:kern w:val="2"/>
      <w14:ligatures w14:val="standardContextual"/>
    </w:rPr>
  </w:style>
  <w:style w:type="paragraph" w:customStyle="1" w:styleId="5D72BA430AEF492D9DC0C4EB023930A7">
    <w:name w:val="5D72BA430AEF492D9DC0C4EB023930A7"/>
    <w:rsid w:val="00653FF5"/>
    <w:rPr>
      <w:kern w:val="2"/>
      <w14:ligatures w14:val="standardContextual"/>
    </w:rPr>
  </w:style>
  <w:style w:type="paragraph" w:customStyle="1" w:styleId="8CAFF6C36D114352B10FD1A684A68810">
    <w:name w:val="8CAFF6C36D114352B10FD1A684A68810"/>
    <w:rsid w:val="00653FF5"/>
    <w:rPr>
      <w:kern w:val="2"/>
      <w14:ligatures w14:val="standardContextual"/>
    </w:rPr>
  </w:style>
  <w:style w:type="paragraph" w:customStyle="1" w:styleId="45B0779063954A82A21B764894F3E92E">
    <w:name w:val="45B0779063954A82A21B764894F3E92E"/>
    <w:rsid w:val="00653FF5"/>
    <w:rPr>
      <w:kern w:val="2"/>
      <w14:ligatures w14:val="standardContextual"/>
    </w:rPr>
  </w:style>
  <w:style w:type="paragraph" w:customStyle="1" w:styleId="E04187826E604FF68FDFE86DD3718ED2">
    <w:name w:val="E04187826E604FF68FDFE86DD3718ED2"/>
    <w:rsid w:val="00653FF5"/>
    <w:rPr>
      <w:kern w:val="2"/>
      <w14:ligatures w14:val="standardContextual"/>
    </w:rPr>
  </w:style>
  <w:style w:type="paragraph" w:customStyle="1" w:styleId="752C69B845C944998781CBA4EECC770D">
    <w:name w:val="752C69B845C944998781CBA4EECC770D"/>
    <w:rsid w:val="00653FF5"/>
    <w:rPr>
      <w:kern w:val="2"/>
      <w14:ligatures w14:val="standardContextual"/>
    </w:rPr>
  </w:style>
  <w:style w:type="paragraph" w:customStyle="1" w:styleId="F9172D6C113B43518D897DB5ED33D0B8">
    <w:name w:val="F9172D6C113B43518D897DB5ED33D0B8"/>
    <w:rsid w:val="00653FF5"/>
    <w:rPr>
      <w:kern w:val="2"/>
      <w14:ligatures w14:val="standardContextual"/>
    </w:rPr>
  </w:style>
  <w:style w:type="paragraph" w:customStyle="1" w:styleId="98EB4F111E8E4BDC98FF7CE564F11612">
    <w:name w:val="98EB4F111E8E4BDC98FF7CE564F11612"/>
    <w:rsid w:val="00653FF5"/>
    <w:rPr>
      <w:kern w:val="2"/>
      <w14:ligatures w14:val="standardContextual"/>
    </w:rPr>
  </w:style>
  <w:style w:type="paragraph" w:customStyle="1" w:styleId="A5FF272D7A69414ABE67CBE479FCA524">
    <w:name w:val="A5FF272D7A69414ABE67CBE479FCA524"/>
    <w:rsid w:val="009971F4"/>
    <w:rPr>
      <w:kern w:val="2"/>
      <w14:ligatures w14:val="standardContextual"/>
    </w:rPr>
  </w:style>
  <w:style w:type="paragraph" w:customStyle="1" w:styleId="F51600C37CE349BF9AC3EA0C923840BD">
    <w:name w:val="F51600C37CE349BF9AC3EA0C923840BD"/>
    <w:rsid w:val="009971F4"/>
    <w:rPr>
      <w:kern w:val="2"/>
      <w14:ligatures w14:val="standardContextual"/>
    </w:rPr>
  </w:style>
  <w:style w:type="paragraph" w:customStyle="1" w:styleId="E6729DBCC4E64AD9B6CD0CB65164A49C">
    <w:name w:val="E6729DBCC4E64AD9B6CD0CB65164A49C"/>
    <w:rsid w:val="009971F4"/>
    <w:rPr>
      <w:kern w:val="2"/>
      <w14:ligatures w14:val="standardContextual"/>
    </w:rPr>
  </w:style>
  <w:style w:type="paragraph" w:customStyle="1" w:styleId="5034A9A6A54E4457861D62928545F7D7">
    <w:name w:val="5034A9A6A54E4457861D62928545F7D7"/>
    <w:rsid w:val="006D2E03"/>
    <w:rPr>
      <w:kern w:val="2"/>
      <w14:ligatures w14:val="standardContextual"/>
    </w:rPr>
  </w:style>
  <w:style w:type="paragraph" w:customStyle="1" w:styleId="EE3D05B56FC34C5E8D7CD886C9C037A6">
    <w:name w:val="EE3D05B56FC34C5E8D7CD886C9C037A6"/>
    <w:rsid w:val="006D2E03"/>
    <w:rPr>
      <w:kern w:val="2"/>
      <w14:ligatures w14:val="standardContextual"/>
    </w:rPr>
  </w:style>
  <w:style w:type="paragraph" w:customStyle="1" w:styleId="14F1143882F640F7AB3ADA644FD71921">
    <w:name w:val="14F1143882F640F7AB3ADA644FD71921"/>
    <w:rsid w:val="006D2E03"/>
    <w:rPr>
      <w:kern w:val="2"/>
      <w14:ligatures w14:val="standardContextual"/>
    </w:rPr>
  </w:style>
  <w:style w:type="paragraph" w:customStyle="1" w:styleId="9E920950A5BF40A0A7BFF44904700C42">
    <w:name w:val="9E920950A5BF40A0A7BFF44904700C42"/>
    <w:rsid w:val="006D2E03"/>
    <w:rPr>
      <w:kern w:val="2"/>
      <w14:ligatures w14:val="standardContextual"/>
    </w:rPr>
  </w:style>
  <w:style w:type="paragraph" w:customStyle="1" w:styleId="FA2FA6342373457B8DEFF14A0055EEC2">
    <w:name w:val="FA2FA6342373457B8DEFF14A0055EEC2"/>
    <w:rsid w:val="006D2E03"/>
    <w:rPr>
      <w:kern w:val="2"/>
      <w14:ligatures w14:val="standardContextual"/>
    </w:rPr>
  </w:style>
  <w:style w:type="paragraph" w:customStyle="1" w:styleId="D9B81C0373A34BFC9F8265ED30662CA0">
    <w:name w:val="D9B81C0373A34BFC9F8265ED30662CA0"/>
    <w:rsid w:val="006D2E03"/>
    <w:rPr>
      <w:kern w:val="2"/>
      <w14:ligatures w14:val="standardContextual"/>
    </w:rPr>
  </w:style>
  <w:style w:type="paragraph" w:customStyle="1" w:styleId="5185237E76E744CB80DB0A91DD880410">
    <w:name w:val="5185237E76E744CB80DB0A91DD880410"/>
    <w:rsid w:val="006D2E03"/>
    <w:rPr>
      <w:kern w:val="2"/>
      <w14:ligatures w14:val="standardContextual"/>
    </w:rPr>
  </w:style>
  <w:style w:type="paragraph" w:customStyle="1" w:styleId="1D6116D2AB264E72B7DD29EECD0C47B9">
    <w:name w:val="1D6116D2AB264E72B7DD29EECD0C47B9"/>
    <w:rsid w:val="006D2E03"/>
    <w:rPr>
      <w:kern w:val="2"/>
      <w14:ligatures w14:val="standardContextual"/>
    </w:rPr>
  </w:style>
  <w:style w:type="paragraph" w:customStyle="1" w:styleId="AF084C5337344D058C3F26DD093B9E3F">
    <w:name w:val="AF084C5337344D058C3F26DD093B9E3F"/>
    <w:rsid w:val="006D2E03"/>
    <w:rPr>
      <w:kern w:val="2"/>
      <w14:ligatures w14:val="standardContextual"/>
    </w:rPr>
  </w:style>
  <w:style w:type="paragraph" w:customStyle="1" w:styleId="828D9BFBD53D4FC09860F382212048B8">
    <w:name w:val="828D9BFBD53D4FC09860F382212048B8"/>
    <w:rsid w:val="006D2E03"/>
    <w:rPr>
      <w:kern w:val="2"/>
      <w14:ligatures w14:val="standardContextual"/>
    </w:rPr>
  </w:style>
  <w:style w:type="paragraph" w:customStyle="1" w:styleId="B45574E2AC9843C6A87442BA83ACCFEF">
    <w:name w:val="B45574E2AC9843C6A87442BA83ACCFEF"/>
    <w:rsid w:val="006D2E03"/>
    <w:rPr>
      <w:kern w:val="2"/>
      <w14:ligatures w14:val="standardContextual"/>
    </w:rPr>
  </w:style>
  <w:style w:type="paragraph" w:customStyle="1" w:styleId="5795F306EE0D421B83949C0C42D5EC06">
    <w:name w:val="5795F306EE0D421B83949C0C42D5EC06"/>
    <w:rsid w:val="006D2E03"/>
    <w:rPr>
      <w:kern w:val="2"/>
      <w14:ligatures w14:val="standardContextual"/>
    </w:rPr>
  </w:style>
  <w:style w:type="paragraph" w:customStyle="1" w:styleId="E08DA6BA13CE4019958000B0E024BA91">
    <w:name w:val="E08DA6BA13CE4019958000B0E024BA91"/>
    <w:rsid w:val="006D2E03"/>
    <w:rPr>
      <w:kern w:val="2"/>
      <w14:ligatures w14:val="standardContextual"/>
    </w:rPr>
  </w:style>
  <w:style w:type="paragraph" w:customStyle="1" w:styleId="C96920B737274405954EAAAF9D840F3F">
    <w:name w:val="C96920B737274405954EAAAF9D840F3F"/>
    <w:rsid w:val="006D2E03"/>
    <w:rPr>
      <w:kern w:val="2"/>
      <w14:ligatures w14:val="standardContextual"/>
    </w:rPr>
  </w:style>
  <w:style w:type="paragraph" w:customStyle="1" w:styleId="02A2E601C8594BE995933C263CF516D5">
    <w:name w:val="02A2E601C8594BE995933C263CF516D5"/>
    <w:rsid w:val="006D2E03"/>
    <w:rPr>
      <w:kern w:val="2"/>
      <w14:ligatures w14:val="standardContextual"/>
    </w:rPr>
  </w:style>
  <w:style w:type="paragraph" w:customStyle="1" w:styleId="3F4784AAAFAB45FD8086B6CA5608101C">
    <w:name w:val="3F4784AAAFAB45FD8086B6CA5608101C"/>
    <w:rsid w:val="00BD3A9B"/>
    <w:rPr>
      <w:kern w:val="2"/>
      <w14:ligatures w14:val="standardContextual"/>
    </w:rPr>
  </w:style>
  <w:style w:type="paragraph" w:customStyle="1" w:styleId="62375DE7229D480D92629FA38D346DCC">
    <w:name w:val="62375DE7229D480D92629FA38D346DCC"/>
    <w:rsid w:val="00BD3A9B"/>
    <w:rPr>
      <w:kern w:val="2"/>
      <w14:ligatures w14:val="standardContextual"/>
    </w:rPr>
  </w:style>
  <w:style w:type="paragraph" w:customStyle="1" w:styleId="D334E2B150EA481E8A56C86A800C65F7">
    <w:name w:val="D334E2B150EA481E8A56C86A800C65F7"/>
    <w:rsid w:val="00BD3A9B"/>
    <w:rPr>
      <w:kern w:val="2"/>
      <w14:ligatures w14:val="standardContextual"/>
    </w:rPr>
  </w:style>
  <w:style w:type="paragraph" w:customStyle="1" w:styleId="32C267A66FF74A329F967508E8159DB3">
    <w:name w:val="32C267A66FF74A329F967508E8159DB3"/>
    <w:rsid w:val="008945E7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F2D4BB-5544-4666-91B1-8AB0C31164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kwst-arbeitsmappe</Template>
  <TotalTime>0</TotalTime>
  <Pages>12</Pages>
  <Words>1951</Words>
  <Characters>12296</Characters>
  <Application>Microsoft Office Word</Application>
  <DocSecurity>0</DocSecurity>
  <Lines>102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vorlage-arbeitsmappe</vt:lpstr>
    </vt:vector>
  </TitlesOfParts>
  <Manager>Prof. Dr. Falk Howe;Prof. Dr. Sönke Knutzen</Manager>
  <Company/>
  <LinksUpToDate>false</LinksUpToDate>
  <CharactersWithSpaces>14219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vorlage-arbeitsmappe</dc:title>
  <dc:subject/>
  <dc:creator>mschall;Team der Kompetenzwerkstatt</dc:creator>
  <cp:keywords/>
  <dc:description>Diese Arbeitsmappe steht unter der Lizenz CC-BY-NC-SA</dc:description>
  <cp:lastModifiedBy>Thomas Knoblauch</cp:lastModifiedBy>
  <cp:revision>12</cp:revision>
  <cp:lastPrinted>2019-05-08T16:36:00Z</cp:lastPrinted>
  <dcterms:created xsi:type="dcterms:W3CDTF">2024-03-03T20:26:00Z</dcterms:created>
  <dcterms:modified xsi:type="dcterms:W3CDTF">2024-04-22T11:45:00Z</dcterms:modified>
</cp:coreProperties>
</file>