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F6A3E" w14:textId="1670C26D" w:rsidR="005C763E" w:rsidRPr="005C763E" w:rsidRDefault="006529FA" w:rsidP="005C763E">
      <w:pPr>
        <w:spacing w:line="276" w:lineRule="auto"/>
        <w:rPr>
          <w:rFonts w:ascii="Sarabun Light" w:hAnsi="Sarabun Light" w:cs="Sarabun Light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762DC" wp14:editId="75BA5338">
                <wp:simplePos x="0" y="0"/>
                <wp:positionH relativeFrom="column">
                  <wp:posOffset>203835</wp:posOffset>
                </wp:positionH>
                <wp:positionV relativeFrom="paragraph">
                  <wp:posOffset>5166995</wp:posOffset>
                </wp:positionV>
                <wp:extent cx="6248400" cy="363855"/>
                <wp:effectExtent l="0" t="0" r="0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A5C7C" w14:textId="1C5FB0B4" w:rsidR="001E1FE8" w:rsidRPr="006529FA" w:rsidRDefault="001E1FE8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</w:t>
                            </w:r>
                            <w:r w:rsidR="00CC5F13" w:rsidRP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ätter</w:t>
                            </w:r>
                            <w:r w:rsidRP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für die Berufsbildungspraxis – Falk How</w:t>
                            </w:r>
                            <w:r w:rsid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e, </w:t>
                            </w:r>
                            <w:r w:rsidRP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6529FA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E762D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05pt;margin-top:406.85pt;width:492pt;height:28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" fillcolor="white [3201]" stroked="f" strokeweight=".5pt">
                <v:textbox>
                  <w:txbxContent>
                    <w:p w14:paraId="060A5C7C" w14:textId="1C5FB0B4" w:rsidR="001E1FE8" w:rsidRPr="006529FA" w:rsidRDefault="001E1FE8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</w:t>
                      </w:r>
                      <w:r w:rsidR="00CC5F13" w:rsidRP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ätter</w:t>
                      </w:r>
                      <w:r w:rsidRP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für die Berufsbildungspraxis – Falk How</w:t>
                      </w:r>
                      <w:r w:rsid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e, </w:t>
                      </w:r>
                      <w:r w:rsidRP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6529FA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CC5F13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60BA5" wp14:editId="3A050626">
                <wp:simplePos x="0" y="0"/>
                <wp:positionH relativeFrom="column">
                  <wp:posOffset>155769</wp:posOffset>
                </wp:positionH>
                <wp:positionV relativeFrom="paragraph">
                  <wp:posOffset>6275070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E0EE3" w14:textId="0BE6A303" w:rsidR="009E1CA8" w:rsidRPr="009E1CA8" w:rsidRDefault="009E1CA8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Deckblatt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0BA5" id="Textfeld 1" o:spid="_x0000_s1027" type="#_x0000_t202" style="position:absolute;margin-left:12.25pt;margin-top:494.1pt;width:373.95pt;height:8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" fillcolor="white [3201]" stroked="f" strokeweight=".5pt">
                <v:textbox>
                  <w:txbxContent>
                    <w:p w14:paraId="6DEE0EE3" w14:textId="0BE6A303" w:rsidR="009E1CA8" w:rsidRPr="009E1CA8" w:rsidRDefault="009E1CA8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Deckblatt</w:t>
                      </w:r>
                    </w:p>
                  </w:txbxContent>
                </v:textbox>
              </v:shape>
            </w:pict>
          </mc:Fallback>
        </mc:AlternateContent>
      </w:r>
      <w:r w:rsidR="001E1FE8" w:rsidRPr="007C4F38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40598195">
            <wp:simplePos x="0" y="0"/>
            <wp:positionH relativeFrom="margin">
              <wp:posOffset>-711200</wp:posOffset>
            </wp:positionH>
            <wp:positionV relativeFrom="paragraph">
              <wp:posOffset>-1152331</wp:posOffset>
            </wp:positionV>
            <wp:extent cx="7534275" cy="10571480"/>
            <wp:effectExtent l="0" t="0" r="9525" b="127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7C4F38">
        <w:rPr>
          <w:rFonts w:ascii="Sarabun Light" w:hAnsi="Sarabun Light" w:cs="Sarabun Light"/>
        </w:rPr>
        <w:br w:type="page"/>
      </w:r>
    </w:p>
    <w:bookmarkStart w:id="0" w:name="_Hlk160370179" w:displacedByCustomXml="next"/>
    <w:sdt>
      <w:sdtPr>
        <w:id w:val="-1922627698"/>
        <w:placeholder>
          <w:docPart w:val="F5108B54BEC246139B1EDC93C46B38E0"/>
        </w:placeholder>
      </w:sdtPr>
      <w:sdtEndPr/>
      <w:sdtContent>
        <w:p w14:paraId="13E88F62" w14:textId="78C5053B" w:rsidR="005C763E" w:rsidRPr="00286DA6" w:rsidRDefault="00286DA6" w:rsidP="00286DA6">
          <w:pPr>
            <w:pStyle w:val="BiBBtitel"/>
            <w:rPr>
              <w:rFonts w:asciiTheme="minorHAnsi" w:hAnsiTheme="minorHAnsi" w:cs="Times New Roman"/>
              <w:color w:val="1F497D" w:themeColor="text2"/>
              <w:sz w:val="22"/>
              <w:szCs w:val="22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bookmarkEnd w:id="0" w:displacedByCustomXml="prev"/>
    <w:p w14:paraId="62D48BDB" w14:textId="3966A9C3" w:rsidR="00ED36CA" w:rsidRPr="007C4F38" w:rsidRDefault="00286DA6" w:rsidP="008F17F2">
      <w:pPr>
        <w:pStyle w:val="Title"/>
        <w:tabs>
          <w:tab w:val="clear" w:pos="2552"/>
        </w:tabs>
        <w:spacing w:before="0"/>
        <w:rPr>
          <w:rFonts w:ascii="Reef" w:hAnsi="Reef" w:cs="Reef"/>
          <w:color w:val="056336"/>
        </w:rPr>
      </w:pPr>
      <w:r>
        <w:rPr>
          <w:rFonts w:ascii="Reef" w:hAnsi="Reef" w:cs="Reef"/>
          <w:color w:val="056336"/>
        </w:rPr>
        <w:br/>
      </w:r>
      <w:r w:rsidR="008A3628" w:rsidRPr="007C4F38">
        <w:rPr>
          <w:rFonts w:ascii="Reef" w:hAnsi="Reef" w:cs="Reef"/>
          <w:color w:val="056336"/>
        </w:rPr>
        <w:t>Deckblatt</w:t>
      </w:r>
    </w:p>
    <w:tbl>
      <w:tblPr>
        <w:tblStyle w:val="TableGrid"/>
        <w:tblW w:w="9639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7C4F38" w:rsidRPr="007C4F38" w14:paraId="190C96E3" w14:textId="77777777" w:rsidTr="007B6730">
        <w:trPr>
          <w:trHeight w:val="1777"/>
        </w:trPr>
        <w:tc>
          <w:tcPr>
            <w:tcW w:w="2421" w:type="dxa"/>
            <w:shd w:val="clear" w:color="auto" w:fill="95C11F"/>
            <w:vAlign w:val="center"/>
          </w:tcPr>
          <w:p w14:paraId="0F064CB8" w14:textId="77777777" w:rsidR="006B5CFC" w:rsidRPr="007B6730" w:rsidRDefault="00990E35" w:rsidP="00990E35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Szenario</w:t>
            </w:r>
            <w:r w:rsidR="00E01306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der </w:t>
            </w:r>
            <w:r w:rsidR="00FD28D5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249D3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Aufgabe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4846201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</w:tcPr>
              <w:p w14:paraId="7FB9E17E" w14:textId="396FDE1E" w:rsidR="00E01306" w:rsidRPr="007C4F38" w:rsidRDefault="00DD2325" w:rsidP="00DD2325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</w:tbl>
    <w:p w14:paraId="13053C8A" w14:textId="77777777" w:rsidR="007130B5" w:rsidRPr="007C4F38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"/>
        <w:tblW w:w="9639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7C4F38" w:rsidRPr="007C4F38" w14:paraId="563357EC" w14:textId="77777777" w:rsidTr="007B6730">
        <w:tc>
          <w:tcPr>
            <w:tcW w:w="2421" w:type="dxa"/>
            <w:shd w:val="clear" w:color="auto" w:fill="95C11F"/>
            <w:vAlign w:val="center"/>
          </w:tcPr>
          <w:p w14:paraId="4AF024D7" w14:textId="77777777" w:rsidR="00E01306" w:rsidRPr="007B6730" w:rsidRDefault="00E01306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Umsetzung der </w:t>
            </w:r>
            <w:r w:rsidR="00FD28D5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249D3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Aufgabe</w:t>
            </w:r>
            <w:r w:rsidR="00360224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(inkl. Ergebnis)</w:t>
            </w:r>
          </w:p>
          <w:p w14:paraId="79C23A79" w14:textId="77777777" w:rsidR="006B5CFC" w:rsidRPr="007C4F38" w:rsidRDefault="006B5CFC" w:rsidP="00034992">
            <w:pPr>
              <w:pStyle w:val="BodyText"/>
              <w:spacing w:before="120" w:after="0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8971596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</w:tcPr>
              <w:p w14:paraId="2B4A2327" w14:textId="571812EC" w:rsidR="00E01306" w:rsidRPr="007C4F38" w:rsidRDefault="00DD2325" w:rsidP="00DD2325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</w:tbl>
    <w:p w14:paraId="0AC0E0E3" w14:textId="77777777" w:rsidR="007130B5" w:rsidRPr="007C4F38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421"/>
        <w:gridCol w:w="7218"/>
      </w:tblGrid>
      <w:tr w:rsidR="007C4F38" w:rsidRPr="007C4F38" w14:paraId="198D0734" w14:textId="77777777" w:rsidTr="007B6730">
        <w:tc>
          <w:tcPr>
            <w:tcW w:w="2421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  <w:vAlign w:val="center"/>
          </w:tcPr>
          <w:p w14:paraId="24802A60" w14:textId="4449B7A9" w:rsidR="00FD28D5" w:rsidRPr="007B6730" w:rsidRDefault="00FD28D5" w:rsidP="00D1546C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Bezug zum 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8C62C4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Ausbildungs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-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8C62C4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rahmenplan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9270348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218" w:type="dxa"/>
                <w:tcBorders>
                  <w:top w:val="single" w:sz="8" w:space="0" w:color="1F497D" w:themeColor="text2"/>
                  <w:left w:val="single" w:sz="8" w:space="0" w:color="056336"/>
                  <w:bottom w:val="single" w:sz="8" w:space="0" w:color="1F497D" w:themeColor="text2"/>
                  <w:right w:val="single" w:sz="8" w:space="0" w:color="1F497D" w:themeColor="text2"/>
                </w:tcBorders>
              </w:tcPr>
              <w:p w14:paraId="63E66A68" w14:textId="597E26C0" w:rsidR="00FD28D5" w:rsidRPr="007C4F38" w:rsidRDefault="00DD2325" w:rsidP="00DD2325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</w:tr>
    </w:tbl>
    <w:p w14:paraId="525A0D30" w14:textId="77777777" w:rsidR="007130B5" w:rsidRPr="007C4F38" w:rsidRDefault="007130B5" w:rsidP="00E70A7C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421"/>
        <w:gridCol w:w="4373"/>
        <w:gridCol w:w="2845"/>
      </w:tblGrid>
      <w:tr w:rsidR="007C4F38" w:rsidRPr="007C4F38" w14:paraId="61DAFD41" w14:textId="77777777" w:rsidTr="007B6730">
        <w:trPr>
          <w:trHeight w:val="1417"/>
        </w:trPr>
        <w:tc>
          <w:tcPr>
            <w:tcW w:w="2421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  <w:vAlign w:val="center"/>
          </w:tcPr>
          <w:p w14:paraId="63B8C639" w14:textId="026C2DEF" w:rsidR="007130B5" w:rsidRPr="007B6730" w:rsidRDefault="00FD28D5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Erforderliche 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130B5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Voraussetzungen bei den </w:t>
            </w:r>
            <w:r w:rsidR="008C62C4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Auszubildenden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130B5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(Erfahrungen, 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130B5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Wissen, Können)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DD232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5549289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73" w:type="dxa"/>
                <w:tcBorders>
                  <w:top w:val="single" w:sz="8" w:space="0" w:color="1F497D" w:themeColor="text2"/>
                  <w:left w:val="single" w:sz="8" w:space="0" w:color="1F497D" w:themeColor="text2"/>
                  <w:bottom w:val="single" w:sz="8" w:space="0" w:color="1F497D" w:themeColor="text2"/>
                  <w:right w:val="nil"/>
                </w:tcBorders>
              </w:tcPr>
              <w:p w14:paraId="4299661A" w14:textId="045472C8" w:rsidR="007130B5" w:rsidRPr="007C4F38" w:rsidRDefault="00DD2325" w:rsidP="00DD2325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tc>
          <w:tcPr>
            <w:tcW w:w="2845" w:type="dxa"/>
            <w:tcBorders>
              <w:top w:val="single" w:sz="8" w:space="0" w:color="1F497D" w:themeColor="text2"/>
              <w:left w:val="nil"/>
              <w:bottom w:val="single" w:sz="8" w:space="0" w:color="1F497D" w:themeColor="text2"/>
              <w:right w:val="single" w:sz="8" w:space="0" w:color="1F497D" w:themeColor="text2"/>
            </w:tcBorders>
          </w:tcPr>
          <w:p w14:paraId="11EED4C8" w14:textId="77777777" w:rsidR="007130B5" w:rsidRPr="007C4F38" w:rsidRDefault="007130B5" w:rsidP="0007198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1265AE43" w14:textId="77777777" w:rsidR="002A427B" w:rsidRPr="007C4F38" w:rsidRDefault="002A427B" w:rsidP="002A427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29329A4E" w14:textId="77777777" w:rsidR="00D71795" w:rsidRPr="007C4F38" w:rsidRDefault="00D71795" w:rsidP="00D71795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421"/>
        <w:gridCol w:w="4373"/>
        <w:gridCol w:w="2845"/>
      </w:tblGrid>
      <w:tr w:rsidR="007C4F38" w:rsidRPr="007C4F38" w14:paraId="6C1A3B1D" w14:textId="77777777" w:rsidTr="007B6730">
        <w:trPr>
          <w:trHeight w:val="1417"/>
        </w:trPr>
        <w:tc>
          <w:tcPr>
            <w:tcW w:w="2421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  <w:vAlign w:val="center"/>
          </w:tcPr>
          <w:p w14:paraId="15566733" w14:textId="05C0ACED" w:rsidR="0066449A" w:rsidRPr="007B6730" w:rsidRDefault="00B52FC2" w:rsidP="00BA0E5E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Erforderliche Kolleg*innen</w:t>
            </w:r>
            <w:r w:rsidR="00BA0E5E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66449A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(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Schwerpunkte, Zeit</w:t>
            </w:r>
            <w:r w:rsidR="0066449A"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)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DD232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7991387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73" w:type="dxa"/>
                <w:tcBorders>
                  <w:top w:val="single" w:sz="8" w:space="0" w:color="1F497D" w:themeColor="text2"/>
                  <w:left w:val="single" w:sz="8" w:space="0" w:color="1F497D" w:themeColor="text2"/>
                  <w:bottom w:val="single" w:sz="8" w:space="0" w:color="1F497D" w:themeColor="text2"/>
                  <w:right w:val="nil"/>
                </w:tcBorders>
              </w:tcPr>
              <w:p w14:paraId="2EC1C03B" w14:textId="72996672" w:rsidR="0066449A" w:rsidRPr="007C4F38" w:rsidRDefault="00DD2325" w:rsidP="00391D79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tc>
          </w:sdtContent>
        </w:sdt>
        <w:tc>
          <w:tcPr>
            <w:tcW w:w="2845" w:type="dxa"/>
            <w:tcBorders>
              <w:top w:val="single" w:sz="8" w:space="0" w:color="1F497D" w:themeColor="text2"/>
              <w:left w:val="nil"/>
              <w:bottom w:val="single" w:sz="8" w:space="0" w:color="1F497D" w:themeColor="text2"/>
              <w:right w:val="single" w:sz="8" w:space="0" w:color="1F497D" w:themeColor="text2"/>
            </w:tcBorders>
          </w:tcPr>
          <w:p w14:paraId="59F873D2" w14:textId="77777777" w:rsidR="0066449A" w:rsidRPr="007C4F38" w:rsidRDefault="0066449A" w:rsidP="002F51E2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2B8017B5" w14:textId="77777777" w:rsidR="0066449A" w:rsidRPr="007C4F38" w:rsidRDefault="0066449A" w:rsidP="002F51E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55AC8DD" w14:textId="77777777" w:rsidR="0066449A" w:rsidRPr="007C4F38" w:rsidRDefault="0066449A" w:rsidP="00D71795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421"/>
        <w:gridCol w:w="3609"/>
        <w:gridCol w:w="3609"/>
      </w:tblGrid>
      <w:tr w:rsidR="007C4F38" w:rsidRPr="007C4F38" w14:paraId="4A754BB9" w14:textId="77777777" w:rsidTr="007B6730">
        <w:trPr>
          <w:trHeight w:val="1417"/>
        </w:trPr>
        <w:tc>
          <w:tcPr>
            <w:tcW w:w="2421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  <w:vAlign w:val="center"/>
          </w:tcPr>
          <w:p w14:paraId="46D88D8B" w14:textId="69EBAC82" w:rsidR="00D71795" w:rsidRPr="007B6730" w:rsidRDefault="00D71795" w:rsidP="00034992">
            <w:pPr>
              <w:pStyle w:val="BodyText"/>
              <w:spacing w:before="120"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Erforderliche 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Ausstattung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(Lern- und </w:t>
            </w:r>
            <w:r w:rsidRPr="007B673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Arbeitsumgebung)</w:t>
            </w:r>
            <w:r w:rsidR="005C763E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  <w:r w:rsidR="00DD232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609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4" w:space="0" w:color="000000"/>
            </w:tcBorders>
          </w:tcPr>
          <w:p w14:paraId="7CBADD5E" w14:textId="77777777" w:rsidR="0035402D" w:rsidRPr="007C4F38" w:rsidRDefault="0035402D" w:rsidP="00750B9E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</w:pPr>
            <w:r w:rsidRPr="007C4F38"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  <w:t>Lernumgebung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416390189"/>
              <w:placeholder>
                <w:docPart w:val="DefaultPlaceholder_-1854013440"/>
              </w:placeholder>
              <w:showingPlcHdr/>
            </w:sdtPr>
            <w:sdtEndPr/>
            <w:sdtContent>
              <w:p w14:paraId="27CB511E" w14:textId="4BAA601A" w:rsidR="00D71795" w:rsidRPr="007C4F38" w:rsidRDefault="00DD2325" w:rsidP="00DD232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</w:tc>
        <w:tc>
          <w:tcPr>
            <w:tcW w:w="3609" w:type="dxa"/>
            <w:tcBorders>
              <w:top w:val="single" w:sz="8" w:space="0" w:color="1F497D" w:themeColor="text2"/>
              <w:left w:val="single" w:sz="4" w:space="0" w:color="000000"/>
              <w:bottom w:val="single" w:sz="8" w:space="0" w:color="1F497D" w:themeColor="text2"/>
              <w:right w:val="single" w:sz="8" w:space="0" w:color="1F497D" w:themeColor="text2"/>
            </w:tcBorders>
          </w:tcPr>
          <w:p w14:paraId="3DF3AA04" w14:textId="77777777" w:rsidR="0035402D" w:rsidRPr="007C4F38" w:rsidRDefault="0035402D" w:rsidP="00750B9E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</w:pPr>
            <w:r w:rsidRPr="007C4F38">
              <w:rPr>
                <w:rFonts w:ascii="Sarabun Light" w:hAnsi="Sarabun Light" w:cs="Sarabun Light"/>
                <w:i/>
                <w:color w:val="auto"/>
                <w:sz w:val="18"/>
                <w:szCs w:val="18"/>
              </w:rPr>
              <w:t>Arbeitsumgebung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291062304"/>
              <w:placeholder>
                <w:docPart w:val="DefaultPlaceholder_-1854013440"/>
              </w:placeholder>
              <w:showingPlcHdr/>
            </w:sdtPr>
            <w:sdtEndPr/>
            <w:sdtContent>
              <w:p w14:paraId="47CE252F" w14:textId="519298AA" w:rsidR="004E17C1" w:rsidRPr="007C4F38" w:rsidRDefault="00DD2325" w:rsidP="00DD232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D2325">
                  <w:rPr>
                    <w:rStyle w:val="PlaceholderText"/>
                    <w:sz w:val="18"/>
                    <w:szCs w:val="18"/>
                  </w:rPr>
                  <w:t>Klicken oder tippen Sie hier, um Text einzugeben.</w:t>
                </w:r>
              </w:p>
            </w:sdtContent>
          </w:sdt>
        </w:tc>
      </w:tr>
    </w:tbl>
    <w:p w14:paraId="02908279" w14:textId="136A6A05" w:rsidR="00E01306" w:rsidRPr="00DD2325" w:rsidRDefault="00DD2325">
      <w:pPr>
        <w:spacing w:line="276" w:lineRule="auto"/>
        <w:rPr>
          <w:rFonts w:ascii="Sarabun Light" w:hAnsi="Sarabun Light" w:cs="Sarabun Light"/>
          <w:color w:val="056336"/>
          <w:sz w:val="16"/>
          <w:szCs w:val="16"/>
        </w:rPr>
      </w:pPr>
      <w:r w:rsidRPr="00DD2325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="00E01306" w:rsidRPr="00DD2325">
        <w:rPr>
          <w:rFonts w:ascii="Sarabun Light" w:hAnsi="Sarabun Light" w:cs="Sarabun Light"/>
          <w:color w:val="056336"/>
          <w:sz w:val="16"/>
          <w:szCs w:val="16"/>
        </w:rPr>
        <w:br w:type="page"/>
      </w:r>
    </w:p>
    <w:p w14:paraId="32673CD9" w14:textId="77777777" w:rsidR="00575AC8" w:rsidRPr="007C4F38" w:rsidRDefault="00575AC8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  <w:sectPr w:rsidR="00575AC8" w:rsidRPr="007C4F38" w:rsidSect="00313F01">
          <w:headerReference w:type="default" r:id="rId9"/>
          <w:footerReference w:type="default" r:id="rId10"/>
          <w:headerReference w:type="first" r:id="rId11"/>
          <w:pgSz w:w="11906" w:h="16838" w:code="9"/>
          <w:pgMar w:top="458" w:right="1134" w:bottom="284" w:left="1134" w:header="454" w:footer="0" w:gutter="0"/>
          <w:cols w:space="708"/>
          <w:titlePg/>
          <w:docGrid w:linePitch="360"/>
        </w:sectPr>
      </w:pPr>
    </w:p>
    <w:p w14:paraId="3D962580" w14:textId="35EB3B7A" w:rsidR="00575AC8" w:rsidRPr="007C4F38" w:rsidRDefault="00DF4159" w:rsidP="00575AC8">
      <w:pPr>
        <w:rPr>
          <w:rFonts w:ascii="Sarabun Light" w:hAnsi="Sarabun Light" w:cs="Sarabun Light"/>
          <w:lang w:eastAsia="de-DE"/>
        </w:rPr>
      </w:pPr>
      <w:r w:rsidRPr="007C4F38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35D0F1" wp14:editId="15FC3392">
            <wp:simplePos x="0" y="0"/>
            <wp:positionH relativeFrom="page">
              <wp:posOffset>-9525</wp:posOffset>
            </wp:positionH>
            <wp:positionV relativeFrom="paragraph">
              <wp:posOffset>-1158240</wp:posOffset>
            </wp:positionV>
            <wp:extent cx="7660470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70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48350AC6" w:rsidR="00F7454A" w:rsidRPr="007C4F38" w:rsidRDefault="00F7454A" w:rsidP="002A427B">
      <w:pPr>
        <w:pStyle w:val="BodyText"/>
        <w:spacing w:after="0"/>
        <w:rPr>
          <w:rFonts w:ascii="Sarabun Light" w:hAnsi="Sarabun Light" w:cs="Sarabun Light"/>
          <w:sz w:val="16"/>
          <w:szCs w:val="16"/>
        </w:rPr>
      </w:pPr>
    </w:p>
    <w:sectPr w:rsidR="00F7454A" w:rsidRPr="007C4F38" w:rsidSect="00313F01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FA73E" w14:textId="77777777" w:rsidR="00313F01" w:rsidRDefault="00313F01" w:rsidP="003A5E89">
      <w:r>
        <w:separator/>
      </w:r>
    </w:p>
  </w:endnote>
  <w:endnote w:type="continuationSeparator" w:id="0">
    <w:p w14:paraId="3A067C38" w14:textId="77777777" w:rsidR="00313F01" w:rsidRDefault="00313F01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76D1F796" w14:textId="61A1A139" w:rsidR="007C4F38" w:rsidRPr="007C4F38" w:rsidRDefault="007C4F38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 w:rsidRPr="007C4F38"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416DD6" w:rsidRDefault="002F51E2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03CED" w14:textId="77777777" w:rsidR="00313F01" w:rsidRDefault="00313F01" w:rsidP="003A5E89">
      <w:r>
        <w:separator/>
      </w:r>
    </w:p>
  </w:footnote>
  <w:footnote w:type="continuationSeparator" w:id="0">
    <w:p w14:paraId="585B9D4E" w14:textId="77777777" w:rsidR="00313F01" w:rsidRDefault="00313F01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667AD347" w:rsidR="002F51E2" w:rsidRPr="007C4F38" w:rsidRDefault="002F51E2" w:rsidP="00DF38ED">
    <w:pPr>
      <w:pStyle w:val="Footer"/>
      <w:rPr>
        <w:rFonts w:ascii="Sarabun Light" w:hAnsi="Sarabun Light" w:cs="Sarabun Light"/>
        <w:color w:val="056336"/>
        <w:sz w:val="24"/>
        <w:szCs w:val="24"/>
      </w:rPr>
    </w:pPr>
    <w:r w:rsidRPr="00B85469">
      <w:rPr>
        <w:rFonts w:ascii="Reef" w:hAnsi="Reef" w:cs="Reef"/>
        <w:color w:val="056336"/>
        <w:sz w:val="32"/>
        <w:szCs w:val="32"/>
      </w:rPr>
      <w:t>Lern- und Arbeitsaufgabe</w:t>
    </w:r>
    <w:r w:rsidRPr="00B85469">
      <w:rPr>
        <w:rFonts w:ascii="Reef" w:hAnsi="Reef" w:cs="Reef"/>
        <w:color w:val="056336"/>
        <w:sz w:val="32"/>
        <w:szCs w:val="32"/>
      </w:rPr>
      <w:tab/>
    </w:r>
    <w:r w:rsidR="00DF38ED" w:rsidRPr="007C4F38">
      <w:rPr>
        <w:rFonts w:ascii="Sarabun Light" w:hAnsi="Sarabun Light" w:cs="Sarabun Light"/>
        <w:color w:val="056336"/>
        <w:sz w:val="32"/>
        <w:szCs w:val="32"/>
      </w:rPr>
      <w:tab/>
    </w:r>
    <w:r w:rsidR="00DF38ED" w:rsidRPr="007C4F38">
      <w:rPr>
        <w:rFonts w:ascii="Sarabun Light" w:hAnsi="Sarabun Light" w:cs="Sarabun Light"/>
        <w:color w:val="056336"/>
        <w:sz w:val="32"/>
        <w:szCs w:val="32"/>
      </w:rPr>
      <w:tab/>
    </w:r>
    <w:r w:rsidR="00DF38ED" w:rsidRPr="007C4F38">
      <w:rPr>
        <w:rFonts w:ascii="Sarabun Light" w:hAnsi="Sarabun Light" w:cs="Sarabun Light"/>
        <w:color w:val="056336"/>
        <w:sz w:val="32"/>
        <w:szCs w:val="32"/>
      </w:rPr>
      <w:tab/>
    </w:r>
    <w:r w:rsidR="00DF38ED" w:rsidRPr="007C4F38">
      <w:rPr>
        <w:rFonts w:ascii="Sarabun Light" w:hAnsi="Sarabun Light" w:cs="Sarabun Light"/>
        <w:color w:val="056336"/>
        <w:sz w:val="32"/>
        <w:szCs w:val="32"/>
      </w:rPr>
      <w:tab/>
    </w:r>
    <w:r w:rsidR="00DF38ED" w:rsidRPr="007C4F38">
      <w:rPr>
        <w:rFonts w:ascii="Sarabun Light" w:hAnsi="Sarabun Light" w:cs="Sarabun Light"/>
        <w:color w:val="056336"/>
        <w:sz w:val="32"/>
        <w:szCs w:val="32"/>
      </w:rPr>
      <w:tab/>
    </w:r>
    <w:r w:rsidRPr="007C4F38">
      <w:rPr>
        <w:rFonts w:ascii="Sarabun Light" w:hAnsi="Sarabun Light" w:cs="Sarabun Light"/>
        <w:color w:val="056336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95102983">
    <w:abstractNumId w:val="15"/>
  </w:num>
  <w:num w:numId="2" w16cid:durableId="1502742993">
    <w:abstractNumId w:val="12"/>
  </w:num>
  <w:num w:numId="3" w16cid:durableId="443421124">
    <w:abstractNumId w:val="24"/>
  </w:num>
  <w:num w:numId="4" w16cid:durableId="1419983845">
    <w:abstractNumId w:val="18"/>
  </w:num>
  <w:num w:numId="5" w16cid:durableId="4139751">
    <w:abstractNumId w:val="20"/>
  </w:num>
  <w:num w:numId="6" w16cid:durableId="1371419803">
    <w:abstractNumId w:val="21"/>
  </w:num>
  <w:num w:numId="7" w16cid:durableId="1498497063">
    <w:abstractNumId w:val="25"/>
  </w:num>
  <w:num w:numId="8" w16cid:durableId="1984039659">
    <w:abstractNumId w:val="17"/>
  </w:num>
  <w:num w:numId="9" w16cid:durableId="823013912">
    <w:abstractNumId w:val="23"/>
  </w:num>
  <w:num w:numId="10" w16cid:durableId="220672990">
    <w:abstractNumId w:val="19"/>
  </w:num>
  <w:num w:numId="11" w16cid:durableId="1454321625">
    <w:abstractNumId w:val="9"/>
  </w:num>
  <w:num w:numId="12" w16cid:durableId="1232499340">
    <w:abstractNumId w:val="7"/>
  </w:num>
  <w:num w:numId="13" w16cid:durableId="22557179">
    <w:abstractNumId w:val="6"/>
  </w:num>
  <w:num w:numId="14" w16cid:durableId="823661632">
    <w:abstractNumId w:val="5"/>
  </w:num>
  <w:num w:numId="15" w16cid:durableId="119228234">
    <w:abstractNumId w:val="4"/>
  </w:num>
  <w:num w:numId="16" w16cid:durableId="1517236051">
    <w:abstractNumId w:val="8"/>
  </w:num>
  <w:num w:numId="17" w16cid:durableId="1989437435">
    <w:abstractNumId w:val="3"/>
  </w:num>
  <w:num w:numId="18" w16cid:durableId="1157500149">
    <w:abstractNumId w:val="2"/>
  </w:num>
  <w:num w:numId="19" w16cid:durableId="1315522796">
    <w:abstractNumId w:val="1"/>
  </w:num>
  <w:num w:numId="20" w16cid:durableId="1374692576">
    <w:abstractNumId w:val="0"/>
  </w:num>
  <w:num w:numId="21" w16cid:durableId="1905021001">
    <w:abstractNumId w:val="10"/>
  </w:num>
  <w:num w:numId="22" w16cid:durableId="103774376">
    <w:abstractNumId w:val="27"/>
  </w:num>
  <w:num w:numId="23" w16cid:durableId="50427532">
    <w:abstractNumId w:val="26"/>
  </w:num>
  <w:num w:numId="24" w16cid:durableId="688216997">
    <w:abstractNumId w:val="16"/>
  </w:num>
  <w:num w:numId="25" w16cid:durableId="1526479011">
    <w:abstractNumId w:val="28"/>
  </w:num>
  <w:num w:numId="26" w16cid:durableId="265962730">
    <w:abstractNumId w:val="14"/>
  </w:num>
  <w:num w:numId="27" w16cid:durableId="829642920">
    <w:abstractNumId w:val="11"/>
  </w:num>
  <w:num w:numId="28" w16cid:durableId="180168588">
    <w:abstractNumId w:val="22"/>
  </w:num>
  <w:num w:numId="29" w16cid:durableId="1305116178">
    <w:abstractNumId w:val="13"/>
  </w:num>
  <w:num w:numId="30" w16cid:durableId="1466771241">
    <w:abstractNumId w:val="9"/>
  </w:num>
  <w:num w:numId="31" w16cid:durableId="1436707651">
    <w:abstractNumId w:val="9"/>
  </w:num>
  <w:num w:numId="32" w16cid:durableId="841507165">
    <w:abstractNumId w:val="9"/>
  </w:num>
  <w:num w:numId="33" w16cid:durableId="1900897550">
    <w:abstractNumId w:val="9"/>
  </w:num>
  <w:num w:numId="34" w16cid:durableId="112019882">
    <w:abstractNumId w:val="9"/>
  </w:num>
  <w:num w:numId="35" w16cid:durableId="15195843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YNH3jpJRYUzzm2YYlx9QbtoIDxQ30x1Bkpic+IN4GbDK8m24mdfcnulgQsZf39WFS+MVS1A613yGnTbv7/vWbA==" w:salt="pMJuLnr5Lbh4ymJu3NPARw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16263"/>
    <w:rsid w:val="00021DE3"/>
    <w:rsid w:val="00024B6A"/>
    <w:rsid w:val="00027732"/>
    <w:rsid w:val="000315B0"/>
    <w:rsid w:val="00031B69"/>
    <w:rsid w:val="00034992"/>
    <w:rsid w:val="00034FD6"/>
    <w:rsid w:val="00037C5D"/>
    <w:rsid w:val="00043B45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0319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5A43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E1FE8"/>
    <w:rsid w:val="00205C5D"/>
    <w:rsid w:val="00206CFD"/>
    <w:rsid w:val="00207021"/>
    <w:rsid w:val="002100C1"/>
    <w:rsid w:val="002121DF"/>
    <w:rsid w:val="00212434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86DA6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13F01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1D79"/>
    <w:rsid w:val="00394C84"/>
    <w:rsid w:val="003954E0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35CD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370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C763E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23CA"/>
    <w:rsid w:val="006529FA"/>
    <w:rsid w:val="00653544"/>
    <w:rsid w:val="00653E04"/>
    <w:rsid w:val="00654175"/>
    <w:rsid w:val="006557F1"/>
    <w:rsid w:val="0065712E"/>
    <w:rsid w:val="00657C6D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B6730"/>
    <w:rsid w:val="007C150C"/>
    <w:rsid w:val="007C4F38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0B0B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1CA8"/>
    <w:rsid w:val="009E38F4"/>
    <w:rsid w:val="009F1021"/>
    <w:rsid w:val="009F30B8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E73D7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85469"/>
    <w:rsid w:val="00B92EE4"/>
    <w:rsid w:val="00B93337"/>
    <w:rsid w:val="00BA0E5E"/>
    <w:rsid w:val="00BA1082"/>
    <w:rsid w:val="00BA1FC2"/>
    <w:rsid w:val="00BA1FDA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52"/>
    <w:rsid w:val="00C560E6"/>
    <w:rsid w:val="00C57663"/>
    <w:rsid w:val="00C619CE"/>
    <w:rsid w:val="00C6487F"/>
    <w:rsid w:val="00C64EF5"/>
    <w:rsid w:val="00C75AF7"/>
    <w:rsid w:val="00C76CA9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C5F13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34A3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060"/>
    <w:rsid w:val="00DD0393"/>
    <w:rsid w:val="00DD2325"/>
    <w:rsid w:val="00DE09AD"/>
    <w:rsid w:val="00DE5BE6"/>
    <w:rsid w:val="00DF22BF"/>
    <w:rsid w:val="00DF29AF"/>
    <w:rsid w:val="00DF38ED"/>
    <w:rsid w:val="00DF4159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16B25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8751F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0F5F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99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paragraph" w:customStyle="1" w:styleId="BiBBtitel">
    <w:name w:val="BiBB_titel"/>
    <w:basedOn w:val="Title"/>
    <w:link w:val="BiBBtitelZchn"/>
    <w:uiPriority w:val="1"/>
    <w:qFormat/>
    <w:rsid w:val="00286DA6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286DA6"/>
    <w:rPr>
      <w:rFonts w:ascii="Reef" w:hAnsi="Reef" w:cs="Reef"/>
      <w:color w:val="05633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7C4829-8DB5-4B6A-B08B-51B7F4615112}"/>
      </w:docPartPr>
      <w:docPartBody>
        <w:p w:rsidR="00E9412D" w:rsidRDefault="00367E5B">
          <w:r w:rsidRPr="00A6665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5108B54BEC246139B1EDC93C46B3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6A6DC0-6B30-48F1-9DF7-B614A5A9266A}"/>
      </w:docPartPr>
      <w:docPartBody>
        <w:p w:rsidR="006C69DD" w:rsidRDefault="00E9412D" w:rsidP="00E9412D">
          <w:pPr>
            <w:pStyle w:val="F5108B54BEC246139B1EDC93C46B38E0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5B"/>
    <w:rsid w:val="00120ADA"/>
    <w:rsid w:val="00367E5B"/>
    <w:rsid w:val="0044303D"/>
    <w:rsid w:val="006C69DD"/>
    <w:rsid w:val="00E9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412D"/>
    <w:rPr>
      <w:color w:val="808080"/>
    </w:rPr>
  </w:style>
  <w:style w:type="paragraph" w:customStyle="1" w:styleId="F5108B54BEC246139B1EDC93C46B38E0">
    <w:name w:val="F5108B54BEC246139B1EDC93C46B38E0"/>
    <w:rsid w:val="00E941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956B5-8FFD-4A8E-9A6A-AE1DAF8A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3</Pages>
  <Words>109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2023-11-26T23:39:00Z</dcterms:created>
  <dcterms:modified xsi:type="dcterms:W3CDTF">2024-04-22T11:52:00Z</dcterms:modified>
</cp:coreProperties>
</file>