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37321" w14:textId="5E52D4A2" w:rsidR="00F24066" w:rsidRPr="00BD2D99" w:rsidRDefault="00D542C8">
      <w:pPr>
        <w:spacing w:line="276" w:lineRule="auto"/>
        <w:rPr>
          <w:rFonts w:ascii="Sarabun Light" w:hAnsi="Sarabun Light" w:cs="Sarabun Light"/>
          <w:color w:val="auto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63706" wp14:editId="21896AD0">
                <wp:simplePos x="0" y="0"/>
                <wp:positionH relativeFrom="column">
                  <wp:posOffset>203835</wp:posOffset>
                </wp:positionH>
                <wp:positionV relativeFrom="paragraph">
                  <wp:posOffset>5186045</wp:posOffset>
                </wp:positionV>
                <wp:extent cx="6200775" cy="363855"/>
                <wp:effectExtent l="0" t="0" r="9525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425E8" w14:textId="7BC5A916" w:rsidR="00692FC7" w:rsidRPr="00D542C8" w:rsidRDefault="00692FC7" w:rsidP="00692FC7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D542C8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D542C8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D542C8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D542C8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66370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05pt;margin-top:408.35pt;width:488.25pt;height:28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" fillcolor="white [3201]" stroked="f" strokeweight=".5pt">
                <v:textbox>
                  <w:txbxContent>
                    <w:p w14:paraId="291425E8" w14:textId="7BC5A916" w:rsidR="00692FC7" w:rsidRPr="00D542C8" w:rsidRDefault="00692FC7" w:rsidP="00692FC7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D542C8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D542C8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D542C8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D542C8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692FC7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497F9" wp14:editId="1596AEFA">
                <wp:simplePos x="0" y="0"/>
                <wp:positionH relativeFrom="column">
                  <wp:posOffset>174213</wp:posOffset>
                </wp:positionH>
                <wp:positionV relativeFrom="paragraph">
                  <wp:posOffset>6305669</wp:posOffset>
                </wp:positionV>
                <wp:extent cx="5184950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950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2002B2" w14:textId="52854399" w:rsidR="00692FC7" w:rsidRPr="009E1CA8" w:rsidRDefault="00692FC7" w:rsidP="00692FC7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Phase „Auftragsdurchführung“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97F9" id="Textfeld 1" o:spid="_x0000_s1027" type="#_x0000_t202" style="position:absolute;margin-left:13.7pt;margin-top:496.5pt;width:408.25pt;height:8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" fillcolor="white [3201]" stroked="f" strokeweight=".5pt">
                <v:textbox>
                  <w:txbxContent>
                    <w:p w14:paraId="2A2002B2" w14:textId="52854399" w:rsidR="00692FC7" w:rsidRPr="009E1CA8" w:rsidRDefault="00692FC7" w:rsidP="00692FC7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Phase „Auftragsdurchführung“</w:t>
                      </w:r>
                    </w:p>
                  </w:txbxContent>
                </v:textbox>
              </v:shape>
            </w:pict>
          </mc:Fallback>
        </mc:AlternateContent>
      </w:r>
      <w:r w:rsidR="00692FC7" w:rsidRPr="00BD2D99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5408" behindDoc="1" locked="0" layoutInCell="1" allowOverlap="1" wp14:anchorId="07967F78" wp14:editId="5D81AAA5">
            <wp:simplePos x="0" y="0"/>
            <wp:positionH relativeFrom="column">
              <wp:posOffset>-709930</wp:posOffset>
            </wp:positionH>
            <wp:positionV relativeFrom="paragraph">
              <wp:posOffset>-1136538</wp:posOffset>
            </wp:positionV>
            <wp:extent cx="7534275" cy="1057211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57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BD2D99">
        <w:rPr>
          <w:rFonts w:ascii="Sarabun Light" w:hAnsi="Sarabun Light" w:cs="Sarabun Light"/>
          <w:color w:val="auto"/>
        </w:rPr>
        <w:br w:type="page"/>
      </w:r>
    </w:p>
    <w:p w14:paraId="1257B5B2" w14:textId="59B0A4A0" w:rsidR="006B329A" w:rsidRPr="006B329A" w:rsidRDefault="006B329A" w:rsidP="0090499A">
      <w:pPr>
        <w:pStyle w:val="BiBBtitel"/>
        <w:rPr>
          <w:sz w:val="40"/>
          <w:szCs w:val="40"/>
        </w:rPr>
      </w:pPr>
      <w:bookmarkStart w:id="0" w:name="_Hlk160370179"/>
      <w:r w:rsidRPr="006B329A">
        <w:rPr>
          <w:sz w:val="40"/>
          <w:szCs w:val="40"/>
        </w:rPr>
        <w:lastRenderedPageBreak/>
        <w:t>Inhaltverzeichnis</w:t>
      </w:r>
    </w:p>
    <w:p w14:paraId="23E7CF85" w14:textId="77777777" w:rsidR="006B329A" w:rsidRDefault="006B329A" w:rsidP="0090499A">
      <w:pPr>
        <w:pStyle w:val="BiBBtitel"/>
      </w:pPr>
    </w:p>
    <w:p w14:paraId="1C82D83A" w14:textId="69D8C634" w:rsidR="006B329A" w:rsidRPr="006B329A" w:rsidRDefault="006B329A">
      <w:pPr>
        <w:pStyle w:val="TOC1"/>
        <w:tabs>
          <w:tab w:val="right" w:leader="dot" w:pos="9628"/>
        </w:tabs>
        <w:rPr>
          <w:noProof/>
          <w:color w:val="auto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62973520" w:history="1">
        <w:r w:rsidRPr="006B329A">
          <w:rPr>
            <w:rStyle w:val="Hyperlink"/>
            <w:noProof/>
            <w:color w:val="auto"/>
          </w:rPr>
          <w:t>Phase „Auftragsdurchführung“</w:t>
        </w:r>
        <w:r w:rsidRPr="006B329A">
          <w:rPr>
            <w:noProof/>
            <w:webHidden/>
            <w:color w:val="auto"/>
          </w:rPr>
          <w:tab/>
        </w:r>
        <w:r w:rsidRPr="006B329A">
          <w:rPr>
            <w:noProof/>
            <w:webHidden/>
            <w:color w:val="auto"/>
          </w:rPr>
          <w:fldChar w:fldCharType="begin"/>
        </w:r>
        <w:r w:rsidRPr="006B329A">
          <w:rPr>
            <w:noProof/>
            <w:webHidden/>
            <w:color w:val="auto"/>
          </w:rPr>
          <w:instrText xml:space="preserve"> PAGEREF _Toc162973520 \h </w:instrText>
        </w:r>
        <w:r w:rsidRPr="006B329A">
          <w:rPr>
            <w:noProof/>
            <w:webHidden/>
            <w:color w:val="auto"/>
          </w:rPr>
        </w:r>
        <w:r w:rsidRPr="006B329A">
          <w:rPr>
            <w:noProof/>
            <w:webHidden/>
            <w:color w:val="auto"/>
          </w:rPr>
          <w:fldChar w:fldCharType="separate"/>
        </w:r>
        <w:r w:rsidRPr="006B329A">
          <w:rPr>
            <w:noProof/>
            <w:webHidden/>
            <w:color w:val="auto"/>
          </w:rPr>
          <w:t>3</w:t>
        </w:r>
        <w:r w:rsidRPr="006B329A">
          <w:rPr>
            <w:noProof/>
            <w:webHidden/>
            <w:color w:val="auto"/>
          </w:rPr>
          <w:fldChar w:fldCharType="end"/>
        </w:r>
      </w:hyperlink>
    </w:p>
    <w:p w14:paraId="62ADF5CC" w14:textId="10A7475D" w:rsidR="006B329A" w:rsidRPr="006B329A" w:rsidRDefault="00D542C8">
      <w:pPr>
        <w:pStyle w:val="TOC1"/>
        <w:tabs>
          <w:tab w:val="right" w:leader="dot" w:pos="9628"/>
        </w:tabs>
        <w:rPr>
          <w:noProof/>
          <w:color w:val="auto"/>
        </w:rPr>
      </w:pPr>
      <w:hyperlink w:anchor="_Toc162973521" w:history="1">
        <w:r w:rsidR="006B329A" w:rsidRPr="006B329A">
          <w:rPr>
            <w:rStyle w:val="Hyperlink"/>
            <w:noProof/>
            <w:color w:val="auto"/>
          </w:rPr>
          <w:t>Teilaufgabe</w:t>
        </w:r>
        <w:r w:rsidR="006B329A" w:rsidRPr="006B329A">
          <w:rPr>
            <w:noProof/>
            <w:webHidden/>
            <w:color w:val="auto"/>
          </w:rPr>
          <w:tab/>
        </w:r>
        <w:r w:rsidR="006B329A" w:rsidRPr="006B329A">
          <w:rPr>
            <w:noProof/>
            <w:webHidden/>
            <w:color w:val="auto"/>
          </w:rPr>
          <w:fldChar w:fldCharType="begin"/>
        </w:r>
        <w:r w:rsidR="006B329A" w:rsidRPr="006B329A">
          <w:rPr>
            <w:noProof/>
            <w:webHidden/>
            <w:color w:val="auto"/>
          </w:rPr>
          <w:instrText xml:space="preserve"> PAGEREF _Toc162973521 \h </w:instrText>
        </w:r>
        <w:r w:rsidR="006B329A" w:rsidRPr="006B329A">
          <w:rPr>
            <w:noProof/>
            <w:webHidden/>
            <w:color w:val="auto"/>
          </w:rPr>
        </w:r>
        <w:r w:rsidR="006B329A" w:rsidRPr="006B329A">
          <w:rPr>
            <w:noProof/>
            <w:webHidden/>
            <w:color w:val="auto"/>
          </w:rPr>
          <w:fldChar w:fldCharType="separate"/>
        </w:r>
        <w:r w:rsidR="006B329A" w:rsidRPr="006B329A">
          <w:rPr>
            <w:noProof/>
            <w:webHidden/>
            <w:color w:val="auto"/>
          </w:rPr>
          <w:t>4</w:t>
        </w:r>
        <w:r w:rsidR="006B329A" w:rsidRPr="006B329A">
          <w:rPr>
            <w:noProof/>
            <w:webHidden/>
            <w:color w:val="auto"/>
          </w:rPr>
          <w:fldChar w:fldCharType="end"/>
        </w:r>
      </w:hyperlink>
    </w:p>
    <w:p w14:paraId="15F3A813" w14:textId="46BB6CF3" w:rsidR="006B329A" w:rsidRDefault="006B329A" w:rsidP="0090499A">
      <w:pPr>
        <w:pStyle w:val="BiBBtitel"/>
      </w:pPr>
      <w:r>
        <w:fldChar w:fldCharType="end"/>
      </w:r>
    </w:p>
    <w:p w14:paraId="0285DA9C" w14:textId="77777777" w:rsidR="006B329A" w:rsidRDefault="006B329A">
      <w:pPr>
        <w:spacing w:line="276" w:lineRule="auto"/>
        <w:rPr>
          <w:rFonts w:ascii="Reef" w:hAnsi="Reef" w:cs="Reef"/>
          <w:color w:val="056336"/>
          <w:sz w:val="28"/>
          <w:szCs w:val="28"/>
        </w:rPr>
      </w:pPr>
      <w:r>
        <w:br w:type="page"/>
      </w:r>
    </w:p>
    <w:sdt>
      <w:sdtPr>
        <w:id w:val="-1922627698"/>
        <w:placeholder>
          <w:docPart w:val="7548CBFAE0964198A2E476C0CE14A23D"/>
        </w:placeholder>
      </w:sdtPr>
      <w:sdtEndPr/>
      <w:sdtContent>
        <w:p w14:paraId="43CF5EEB" w14:textId="49E21D2B" w:rsidR="0090499A" w:rsidRDefault="0090499A" w:rsidP="0090499A">
          <w:pPr>
            <w:pStyle w:val="BiBBtitel"/>
            <w:rPr>
              <w:rFonts w:asciiTheme="minorHAnsi" w:hAnsiTheme="minorHAnsi" w:cs="Times New Roman"/>
              <w:color w:val="1F497D" w:themeColor="text2"/>
              <w:sz w:val="22"/>
              <w:szCs w:val="22"/>
            </w:rPr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bookmarkEnd w:id="0" w:displacedByCustomXml="prev"/>
    <w:p w14:paraId="723F6322" w14:textId="49C3F0D9" w:rsidR="002D6018" w:rsidRPr="00BD2D99" w:rsidRDefault="00363954" w:rsidP="006B329A">
      <w:pPr>
        <w:pStyle w:val="Heading1"/>
      </w:pPr>
      <w:bookmarkStart w:id="1" w:name="_Toc162973520"/>
      <w:r w:rsidRPr="006B329A">
        <w:t>P</w:t>
      </w:r>
      <w:r w:rsidR="005F4034" w:rsidRPr="006B329A">
        <w:t>hase</w:t>
      </w:r>
      <w:r w:rsidR="002D6018" w:rsidRPr="006B329A">
        <w:t xml:space="preserve"> „</w:t>
      </w:r>
      <w:r w:rsidR="00F95DA2" w:rsidRPr="006B329A">
        <w:t>Auftragsdurchführung</w:t>
      </w:r>
      <w:r w:rsidR="002D6018" w:rsidRPr="00BD2D99">
        <w:t>“</w:t>
      </w:r>
      <w:bookmarkEnd w:id="1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BD2D99" w:rsidRPr="00BD2D99" w14:paraId="2F3F033B" w14:textId="77777777" w:rsidTr="00310F51">
        <w:tc>
          <w:tcPr>
            <w:tcW w:w="2268" w:type="dxa"/>
            <w:shd w:val="clear" w:color="auto" w:fill="95C11F"/>
            <w:vAlign w:val="center"/>
          </w:tcPr>
          <w:p w14:paraId="04CB0B10" w14:textId="77777777" w:rsidR="002D6018" w:rsidRPr="00310F51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-716423759"/>
              <w:placeholder>
                <w:docPart w:val="632FAF33C7794DE58CA7906C09B0FCC7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53D3C8A7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1. Zeit- und Arbeitsplan und technische Unterlagen prüfen</w:t>
                </w:r>
              </w:p>
              <w:p w14:paraId="7EC585BB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2. Geänderte Vorgaben/Rahmenbedingungen analysieren/berücksichtigen</w:t>
                </w:r>
              </w:p>
              <w:p w14:paraId="7AA859AE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Lern- und Arbeitsort einrichten/vorbereiten</w:t>
                </w:r>
              </w:p>
              <w:p w14:paraId="27856711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Arbeiten fachgerecht durchführen</w:t>
                </w:r>
              </w:p>
              <w:p w14:paraId="43CFBE95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Fachgerechte Ausführung der Arbeiten kontrollieren</w:t>
                </w:r>
              </w:p>
              <w:p w14:paraId="13CF37F1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Ursachen von Qualitätsmängeln suchen und analysieren</w:t>
                </w:r>
              </w:p>
              <w:p w14:paraId="0FA1DBEA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7. Fehler fachgerecht beheben</w:t>
                </w:r>
              </w:p>
              <w:p w14:paraId="4F7E5ECC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Dokumentation aktualisieren</w:t>
                </w:r>
              </w:p>
              <w:p w14:paraId="3E079A31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Lern- und Arbeitsort übergabegerecht (wieder)herstellen</w:t>
                </w:r>
              </w:p>
              <w:p w14:paraId="44B31AB9" w14:textId="77777777" w:rsidR="00BE38A1" w:rsidRPr="0064632D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Phase „Ausführen“ bilanzieren</w:t>
                </w:r>
              </w:p>
              <w:p w14:paraId="26150BA4" w14:textId="77777777" w:rsidR="00BE38A1" w:rsidRDefault="00BE38A1" w:rsidP="00BE38A1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64632D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11. Phase „Ausführen“ reflektieren</w:t>
                </w:r>
              </w:p>
              <w:p w14:paraId="0ABDD272" w14:textId="40747000" w:rsidR="009D199D" w:rsidRPr="00BE38A1" w:rsidRDefault="00D542C8" w:rsidP="00BE38A1">
                <w:pPr>
                  <w:pStyle w:val="Textfeld"/>
                  <w:rPr>
                    <w:rFonts w:ascii="Sarabun Light" w:hAnsi="Sarabun Light" w:cs="Sarabun Light"/>
                  </w:rPr>
                </w:pPr>
              </w:p>
            </w:sdtContent>
          </w:sdt>
        </w:tc>
      </w:tr>
      <w:tr w:rsidR="00BD2D99" w:rsidRPr="00BD2D99" w14:paraId="19C93FAE" w14:textId="77777777" w:rsidTr="00641578"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F6BC188" w14:textId="77777777" w:rsidR="002D6018" w:rsidRPr="00310F51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  <w:vAlign w:val="center"/>
          </w:tcPr>
          <w:p w14:paraId="03EC42BF" w14:textId="77777777" w:rsidR="002D6018" w:rsidRPr="00BD2D99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31A5F9" wp14:editId="28F50354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9" name="Chevro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427342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Auftragsdurchführung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31A5F9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9" o:spid="_x0000_s1028" type="#_x0000_t55" style="position:absolute;left:0;text-align:left;margin-left:85.7pt;margin-top:2.8pt;width:184.25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" adj="19941" fillcolor="#056336" strokecolor="#056336" strokeweight="2pt">
                      <v:textbox>
                        <w:txbxContent>
                          <w:p w14:paraId="16427342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Auftragsdurchführung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41578" w:rsidRPr="00BD2D99" w14:paraId="6016C7DE" w14:textId="77777777" w:rsidTr="00641578">
        <w:trPr>
          <w:trHeight w:val="357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08DEAFFE" w14:textId="77777777" w:rsidR="00641578" w:rsidRDefault="0064157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621259F8" w14:textId="77777777" w:rsidR="00641578" w:rsidRDefault="0064157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5126FDC" w14:textId="77777777" w:rsidR="00641578" w:rsidRDefault="0064157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18258B4" w14:textId="77777777" w:rsidR="00BE38A1" w:rsidRDefault="00BE38A1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70B6746" w14:textId="77777777" w:rsidR="00BE38A1" w:rsidRDefault="00BE38A1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F5A32EC" w14:textId="77777777" w:rsidR="00641578" w:rsidRPr="00310F51" w:rsidRDefault="0064157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E25CC31" w14:textId="341D1D99" w:rsidR="00641578" w:rsidRPr="00BD2D99" w:rsidRDefault="00641578" w:rsidP="00641578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  <w:r w:rsidR="00BE38A1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C6B6BE4" w14:textId="7E35BDED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641578" w:rsidRPr="00BD2D99" w14:paraId="26126A12" w14:textId="77777777" w:rsidTr="00BE38A1">
        <w:trPr>
          <w:trHeight w:val="884"/>
        </w:trPr>
        <w:tc>
          <w:tcPr>
            <w:tcW w:w="2268" w:type="dxa"/>
            <w:vMerge/>
            <w:shd w:val="clear" w:color="auto" w:fill="95C11F"/>
            <w:vAlign w:val="center"/>
          </w:tcPr>
          <w:p w14:paraId="0C1B42A4" w14:textId="29FDCE43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4190914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0CD8403C" w14:textId="399F82AF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59841434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5F24E92E" w14:textId="64FB876D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41578" w:rsidRPr="00BD2D99" w14:paraId="09581DCE" w14:textId="77777777" w:rsidTr="009305EA">
        <w:trPr>
          <w:trHeight w:val="357"/>
        </w:trPr>
        <w:tc>
          <w:tcPr>
            <w:tcW w:w="2268" w:type="dxa"/>
            <w:vMerge/>
            <w:shd w:val="clear" w:color="auto" w:fill="95C11F"/>
            <w:vAlign w:val="center"/>
          </w:tcPr>
          <w:p w14:paraId="53CEBAA4" w14:textId="77777777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B821B25" w14:textId="5A2B70F0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641578" w:rsidRPr="00BD2D99" w14:paraId="2F146767" w14:textId="77777777" w:rsidTr="00BE38A1">
        <w:trPr>
          <w:trHeight w:val="902"/>
        </w:trPr>
        <w:tc>
          <w:tcPr>
            <w:tcW w:w="2268" w:type="dxa"/>
            <w:vMerge/>
            <w:shd w:val="clear" w:color="auto" w:fill="95C11F"/>
            <w:vAlign w:val="center"/>
          </w:tcPr>
          <w:p w14:paraId="4EE4CC11" w14:textId="0D11C9A6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1939930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3A7596FF" w14:textId="7EECB653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9498235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C2E80EA" w14:textId="32002083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41578" w:rsidRPr="00BD2D99" w14:paraId="14BEFD36" w14:textId="77777777" w:rsidTr="009305EA">
        <w:trPr>
          <w:trHeight w:val="467"/>
        </w:trPr>
        <w:tc>
          <w:tcPr>
            <w:tcW w:w="2268" w:type="dxa"/>
            <w:vMerge/>
            <w:shd w:val="clear" w:color="auto" w:fill="95C11F"/>
            <w:vAlign w:val="center"/>
          </w:tcPr>
          <w:p w14:paraId="0D0174F1" w14:textId="77777777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2CB1A5C" w14:textId="273D335D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641578" w:rsidRPr="00BD2D99" w14:paraId="27D83634" w14:textId="77777777" w:rsidTr="00BE38A1">
        <w:trPr>
          <w:trHeight w:val="699"/>
        </w:trPr>
        <w:tc>
          <w:tcPr>
            <w:tcW w:w="2268" w:type="dxa"/>
            <w:vMerge/>
            <w:shd w:val="clear" w:color="auto" w:fill="95C11F"/>
            <w:vAlign w:val="center"/>
          </w:tcPr>
          <w:p w14:paraId="03FE9F49" w14:textId="41AEF616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4899057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5A317083" w14:textId="7A8B99A5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99230491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35B625E3" w14:textId="63946399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41578" w:rsidRPr="00BD2D99" w14:paraId="149119C9" w14:textId="77777777" w:rsidTr="00641578">
        <w:trPr>
          <w:trHeight w:val="399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72F6107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6FAA4BC4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32992B7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CEE61B5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0270D89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AFE033E" w14:textId="77777777" w:rsidR="00BE38A1" w:rsidRDefault="00BE38A1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DCCC282" w14:textId="77777777" w:rsidR="00BE38A1" w:rsidRDefault="00BE38A1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53EFDC2" w14:textId="77777777" w:rsidR="00641578" w:rsidRPr="00310F51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E8C9A36" w14:textId="5C055690" w:rsidR="00641578" w:rsidRPr="00BD2D99" w:rsidRDefault="00641578" w:rsidP="00641578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Die Auszubildenden beschäftigen sich mit folgenden </w:t>
            </w:r>
            <w:proofErr w:type="gramStart"/>
            <w:r w:rsidRPr="00310F51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Inhalten:</w:t>
            </w:r>
            <w:r w:rsidR="00BE38A1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  <w:proofErr w:type="gramEnd"/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8F68676" w14:textId="6D305D0C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641578" w:rsidRPr="00BD2D99" w14:paraId="120D1A90" w14:textId="77777777" w:rsidTr="00BE38A1">
        <w:trPr>
          <w:trHeight w:val="842"/>
        </w:trPr>
        <w:tc>
          <w:tcPr>
            <w:tcW w:w="2268" w:type="dxa"/>
            <w:vMerge/>
            <w:shd w:val="clear" w:color="auto" w:fill="95C11F"/>
            <w:vAlign w:val="center"/>
          </w:tcPr>
          <w:p w14:paraId="3444D5BF" w14:textId="117BF9AD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5963157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FC8C432" w14:textId="79E20782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28" w:hanging="28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4600310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41B9AC3" w14:textId="598E330C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41578" w:rsidRPr="00BD2D99" w14:paraId="3F454ECB" w14:textId="77777777" w:rsidTr="00585F18">
        <w:trPr>
          <w:trHeight w:val="363"/>
        </w:trPr>
        <w:tc>
          <w:tcPr>
            <w:tcW w:w="2268" w:type="dxa"/>
            <w:vMerge/>
            <w:shd w:val="clear" w:color="auto" w:fill="95C11F"/>
            <w:vAlign w:val="center"/>
          </w:tcPr>
          <w:p w14:paraId="3D33B44E" w14:textId="77777777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AD38295" w14:textId="5C2CEEB2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641578" w:rsidRPr="00BD2D99" w14:paraId="13C162C6" w14:textId="77777777" w:rsidTr="00BE38A1">
        <w:trPr>
          <w:trHeight w:val="902"/>
        </w:trPr>
        <w:tc>
          <w:tcPr>
            <w:tcW w:w="2268" w:type="dxa"/>
            <w:vMerge/>
            <w:shd w:val="clear" w:color="auto" w:fill="95C11F"/>
            <w:vAlign w:val="center"/>
          </w:tcPr>
          <w:p w14:paraId="4AA47790" w14:textId="6FA5CFA8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6191209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28BBE35" w14:textId="539329E7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3225459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60CCA7F" w14:textId="243E96AE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41578" w:rsidRPr="00BD2D99" w14:paraId="61E8F908" w14:textId="77777777" w:rsidTr="00585F18">
        <w:trPr>
          <w:trHeight w:val="367"/>
        </w:trPr>
        <w:tc>
          <w:tcPr>
            <w:tcW w:w="2268" w:type="dxa"/>
            <w:vMerge/>
            <w:shd w:val="clear" w:color="auto" w:fill="95C11F"/>
            <w:vAlign w:val="center"/>
          </w:tcPr>
          <w:p w14:paraId="56AF7B91" w14:textId="77777777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BB4CB52" w14:textId="4A34288C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641578" w:rsidRPr="00BD2D99" w14:paraId="7F4CE5FE" w14:textId="77777777" w:rsidTr="00BE38A1">
        <w:trPr>
          <w:trHeight w:val="892"/>
        </w:trPr>
        <w:tc>
          <w:tcPr>
            <w:tcW w:w="2268" w:type="dxa"/>
            <w:vMerge/>
            <w:shd w:val="clear" w:color="auto" w:fill="95C11F"/>
            <w:vAlign w:val="center"/>
          </w:tcPr>
          <w:p w14:paraId="2C547F3A" w14:textId="4E046F21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0467202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0A1A2D2" w14:textId="51622730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7868930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3F02876" w14:textId="19C5F1EE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41578" w:rsidRPr="00BD2D99" w14:paraId="64813308" w14:textId="77777777" w:rsidTr="00585F18">
        <w:trPr>
          <w:trHeight w:val="331"/>
        </w:trPr>
        <w:tc>
          <w:tcPr>
            <w:tcW w:w="2268" w:type="dxa"/>
            <w:vMerge/>
            <w:shd w:val="clear" w:color="auto" w:fill="95C11F"/>
            <w:vAlign w:val="center"/>
          </w:tcPr>
          <w:p w14:paraId="4F61EDF7" w14:textId="77777777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451E313" w14:textId="6F71645B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641578" w:rsidRPr="00BD2D99" w14:paraId="6C4E5FF9" w14:textId="77777777" w:rsidTr="00BE38A1">
        <w:trPr>
          <w:trHeight w:val="925"/>
        </w:trPr>
        <w:tc>
          <w:tcPr>
            <w:tcW w:w="2268" w:type="dxa"/>
            <w:vMerge/>
            <w:shd w:val="clear" w:color="auto" w:fill="95C11F"/>
            <w:vAlign w:val="center"/>
          </w:tcPr>
          <w:p w14:paraId="25EF8650" w14:textId="00EE006E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4390601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7100638E" w14:textId="46E4322B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083323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36F83D24" w14:textId="4462323D" w:rsidR="00641578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5C4C1C1" w14:textId="0BD0F62E" w:rsidR="002D6018" w:rsidRPr="00BE38A1" w:rsidRDefault="00BE38A1" w:rsidP="002D6018">
      <w:pPr>
        <w:pStyle w:val="BodyText"/>
        <w:rPr>
          <w:rFonts w:ascii="Sarabun Light" w:hAnsi="Sarabun Light" w:cs="Sarabun Light"/>
          <w:color w:val="056336"/>
          <w:sz w:val="16"/>
          <w:szCs w:val="16"/>
        </w:rPr>
      </w:pPr>
      <w:r w:rsidRPr="00BE38A1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p w14:paraId="3849CAFA" w14:textId="3D17EB3E" w:rsidR="002D6018" w:rsidRPr="00BD2D99" w:rsidRDefault="002D6018" w:rsidP="002D6018">
      <w:pPr>
        <w:spacing w:line="276" w:lineRule="auto"/>
        <w:rPr>
          <w:rFonts w:ascii="Sarabun Light" w:hAnsi="Sarabun Light" w:cs="Sarabun Light"/>
          <w:color w:val="auto"/>
        </w:rPr>
      </w:pPr>
    </w:p>
    <w:sdt>
      <w:sdtPr>
        <w:id w:val="-613442634"/>
        <w:placeholder>
          <w:docPart w:val="7BF6ECA10CF141AA85945745C93AD102"/>
        </w:placeholder>
      </w:sdtPr>
      <w:sdtEndPr/>
      <w:sdtContent>
        <w:p w14:paraId="7BFC61FF" w14:textId="77777777" w:rsidR="0090499A" w:rsidRDefault="0090499A" w:rsidP="0090499A">
          <w:pPr>
            <w:pStyle w:val="BiBBtitel"/>
            <w:rPr>
              <w:rFonts w:asciiTheme="minorHAnsi" w:hAnsiTheme="minorHAnsi" w:cs="Times New Roman"/>
              <w:color w:val="1F497D" w:themeColor="text2"/>
              <w:sz w:val="22"/>
              <w:szCs w:val="22"/>
            </w:rPr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21305B43" w14:textId="59F023B7" w:rsidR="001B7E68" w:rsidRPr="0090499A" w:rsidRDefault="0090499A" w:rsidP="0090499A">
      <w:pPr>
        <w:pStyle w:val="BiBBtitel"/>
        <w:jc w:val="center"/>
        <w:rPr>
          <w:rFonts w:asciiTheme="minorHAnsi" w:hAnsiTheme="minorHAnsi" w:cs="Times New Roman"/>
          <w:color w:val="1F497D" w:themeColor="text2"/>
          <w:sz w:val="22"/>
          <w:szCs w:val="22"/>
        </w:rPr>
      </w:pPr>
      <w:r>
        <w:br/>
      </w:r>
      <w:bookmarkStart w:id="2" w:name="_Toc162973521"/>
      <w:r w:rsidR="008737C3" w:rsidRPr="006B329A">
        <w:rPr>
          <w:rStyle w:val="Heading1Char"/>
        </w:rPr>
        <w:t>Teilaufgabe</w:t>
      </w:r>
      <w:bookmarkEnd w:id="2"/>
      <w:r w:rsidR="00C86868">
        <w:br/>
      </w:r>
      <w:sdt>
        <w:sdtPr>
          <w:id w:val="-1452469937"/>
          <w:placeholder>
            <w:docPart w:val="75642BD6BD4F4B96B13E7E514FAC16F5"/>
          </w:placeholder>
        </w:sdtPr>
        <w:sdtEndPr/>
        <w:sdtContent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sdtContent>
      </w:sdt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BD2D99" w:rsidRPr="00BD2D99" w14:paraId="6CB0B32B" w14:textId="77777777" w:rsidTr="00310F51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5729ED1C" w14:textId="77777777" w:rsidR="008D1022" w:rsidRPr="00310F51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4625A0B9" w14:textId="77777777" w:rsidR="00BD2D99" w:rsidRPr="00310F51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Auftrags</w:t>
            </w:r>
            <w:r w:rsidR="00BD2D99" w:rsidRPr="00310F51">
              <w:rPr>
                <w:rFonts w:ascii="Sarabun Light" w:hAnsi="Sarabun Light" w:cs="Sarabun Light"/>
                <w:color w:val="auto"/>
              </w:rPr>
              <w:t>-</w:t>
            </w:r>
          </w:p>
          <w:p w14:paraId="7E7A27DB" w14:textId="177A33E5" w:rsidR="008D1022" w:rsidRPr="00310F51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4ABB96EB" w14:textId="77777777" w:rsidR="00BD2D99" w:rsidRPr="00310F51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Auftrags</w:t>
            </w:r>
            <w:r w:rsidR="00BD2D99" w:rsidRPr="00310F51">
              <w:rPr>
                <w:rFonts w:ascii="Sarabun Light" w:hAnsi="Sarabun Light" w:cs="Sarabun Light"/>
                <w:color w:val="auto"/>
              </w:rPr>
              <w:t>-</w:t>
            </w:r>
          </w:p>
          <w:p w14:paraId="2F57F0D9" w14:textId="384BB06A" w:rsidR="008D1022" w:rsidRPr="00310F51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F0A73A"/>
          </w:tcPr>
          <w:p w14:paraId="74968758" w14:textId="77777777" w:rsidR="00BD2D99" w:rsidRPr="00310F51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310F51">
              <w:rPr>
                <w:rFonts w:ascii="Sarabun SemiBold" w:hAnsi="Sarabun SemiBold" w:cs="Sarabun SemiBold"/>
                <w:color w:val="auto"/>
              </w:rPr>
              <w:t>Auftrags</w:t>
            </w:r>
            <w:r w:rsidR="00BD2D99" w:rsidRPr="00310F51">
              <w:rPr>
                <w:rFonts w:ascii="Sarabun SemiBold" w:hAnsi="Sarabun SemiBold" w:cs="Sarabun SemiBold"/>
                <w:color w:val="auto"/>
              </w:rPr>
              <w:t>-</w:t>
            </w:r>
          </w:p>
          <w:p w14:paraId="59388E43" w14:textId="32294706" w:rsidR="008D1022" w:rsidRPr="00310F51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310F51">
              <w:rPr>
                <w:rFonts w:ascii="Sarabun SemiBold" w:hAnsi="Sarabun SemiBold" w:cs="Sarabun SemiBold"/>
                <w:color w:val="auto"/>
              </w:rPr>
              <w:t>durchführung</w:t>
            </w:r>
          </w:p>
          <w:p w14:paraId="5BBF8B13" w14:textId="77777777" w:rsidR="00BD2D99" w:rsidRPr="00310F51" w:rsidRDefault="00BD2D99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694060A1" w14:textId="77777777" w:rsidR="00BD2D99" w:rsidRPr="00310F51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Auftrags</w:t>
            </w:r>
            <w:r w:rsidR="00BD2D99" w:rsidRPr="00310F51">
              <w:rPr>
                <w:rFonts w:ascii="Sarabun Light" w:hAnsi="Sarabun Light" w:cs="Sarabun Light"/>
                <w:color w:val="auto"/>
              </w:rPr>
              <w:t>-</w:t>
            </w:r>
          </w:p>
          <w:p w14:paraId="5E47345D" w14:textId="3AEB203C" w:rsidR="008D1022" w:rsidRPr="00310F51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51D65B3A" w14:textId="77777777" w:rsidR="001B7E68" w:rsidRPr="00BD2D99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BD2D99" w:rsidRPr="00BD2D99" w14:paraId="60EBAFA0" w14:textId="77777777" w:rsidTr="00986228">
        <w:trPr>
          <w:trHeight w:val="912"/>
        </w:trPr>
        <w:tc>
          <w:tcPr>
            <w:tcW w:w="2479" w:type="dxa"/>
            <w:shd w:val="clear" w:color="auto" w:fill="95C11F"/>
            <w:vAlign w:val="center"/>
          </w:tcPr>
          <w:p w14:paraId="27769B69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1036924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0C34CEBC" w14:textId="4929BA65" w:rsidR="00C36415" w:rsidRPr="00BD2D99" w:rsidRDefault="00BE38A1" w:rsidP="00575DEF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BD2D99" w:rsidRPr="00BD2D99" w14:paraId="23216317" w14:textId="77777777" w:rsidTr="00986228">
        <w:trPr>
          <w:trHeight w:val="1176"/>
        </w:trPr>
        <w:tc>
          <w:tcPr>
            <w:tcW w:w="2479" w:type="dxa"/>
            <w:shd w:val="clear" w:color="auto" w:fill="95C11F"/>
            <w:vAlign w:val="center"/>
          </w:tcPr>
          <w:p w14:paraId="4CBD8935" w14:textId="27613B6D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BE38A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E45884E" w14:textId="77777777" w:rsidR="00C36415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310F51">
              <w:rPr>
                <w:rFonts w:ascii="Sarabun SemiBold" w:hAnsi="Sarabun SemiBold" w:cs="Sarabun SemiBold"/>
                <w:bCs/>
                <w:color w:val="auto"/>
              </w:rPr>
              <w:t>Nach Bearbeitung dieser Lernsituation liegen vor:</w:t>
            </w:r>
          </w:p>
          <w:sdt>
            <w:sdtPr>
              <w:rPr>
                <w:rFonts w:ascii="Sarabun SemiBold" w:hAnsi="Sarabun SemiBold" w:cs="Sarabun SemiBold"/>
                <w:bCs/>
                <w:color w:val="auto"/>
              </w:rPr>
              <w:id w:val="-1214661324"/>
              <w:placeholder>
                <w:docPart w:val="DefaultPlaceholder_-1854013440"/>
              </w:placeholder>
              <w:showingPlcHdr/>
            </w:sdtPr>
            <w:sdtEndPr/>
            <w:sdtContent>
              <w:p w14:paraId="3FA0A6F9" w14:textId="6573459C" w:rsidR="00BE38A1" w:rsidRPr="00310F51" w:rsidRDefault="00BE38A1" w:rsidP="00BA1921">
                <w:pPr>
                  <w:pStyle w:val="Textfeld"/>
                  <w:rPr>
                    <w:rFonts w:ascii="Sarabun SemiBold" w:hAnsi="Sarabun SemiBold" w:cs="Sarabun SemiBold"/>
                    <w:bCs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C8AC7D7" w14:textId="21685BCE" w:rsidR="00C36415" w:rsidRPr="00BD2D99" w:rsidRDefault="00C36415" w:rsidP="00BE38A1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</w:tc>
      </w:tr>
      <w:tr w:rsidR="00BD2D99" w:rsidRPr="00BD2D99" w14:paraId="6A068855" w14:textId="77777777" w:rsidTr="00310F51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52E3370E" w14:textId="58317C7E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zu </w:t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anderen </w:t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F556CB"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BE38A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09FC3EAF" w14:textId="77777777" w:rsidR="00BE38A1" w:rsidRDefault="00C36415" w:rsidP="00BE38A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310F51">
              <w:rPr>
                <w:rFonts w:ascii="Sarabun SemiBold" w:hAnsi="Sarabun SemiBold" w:cs="Sarabun SemiBold"/>
                <w:bCs/>
                <w:color w:val="auto"/>
              </w:rPr>
              <w:t>Aus den vorangegangenen Lern- und Arbeitsaufgaben benötigte Ergebnisse</w:t>
            </w:r>
            <w:r w:rsidR="00BE38A1">
              <w:rPr>
                <w:rFonts w:ascii="Sarabun SemiBold" w:hAnsi="Sarabun SemiBold" w:cs="Sarabun SemiBold"/>
                <w:bCs/>
                <w:color w:val="auto"/>
              </w:rPr>
              <w:t>:</w:t>
            </w:r>
          </w:p>
          <w:p w14:paraId="2507DACE" w14:textId="14EC155B" w:rsidR="00C36415" w:rsidRDefault="00D542C8" w:rsidP="00BE38A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sdt>
              <w:sdtPr>
                <w:rPr>
                  <w:rFonts w:ascii="Sarabun SemiBold" w:hAnsi="Sarabun SemiBold" w:cs="Sarabun SemiBold"/>
                  <w:bCs/>
                  <w:color w:val="auto"/>
                </w:rPr>
                <w:id w:val="46762938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E38A1" w:rsidRPr="00DF7647">
                  <w:rPr>
                    <w:rStyle w:val="PlaceholderText"/>
                  </w:rPr>
                  <w:t>Klicken oder tippen Sie hier, um Text einzugeben.</w:t>
                </w:r>
              </w:sdtContent>
            </w:sdt>
            <w:r w:rsidR="00C36415" w:rsidRPr="00310F51">
              <w:rPr>
                <w:rFonts w:ascii="Sarabun SemiBold" w:hAnsi="Sarabun SemiBold" w:cs="Sarabun SemiBold"/>
                <w:bCs/>
                <w:color w:val="auto"/>
              </w:rPr>
              <w:t xml:space="preserve"> </w:t>
            </w:r>
          </w:p>
          <w:p w14:paraId="296D1150" w14:textId="77777777" w:rsidR="00BE38A1" w:rsidRDefault="00BE38A1" w:rsidP="00BE38A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5A0F55CB" w14:textId="77777777" w:rsidR="00BE38A1" w:rsidRPr="00BE38A1" w:rsidRDefault="00BE38A1" w:rsidP="00BE38A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3961DE9D" w14:textId="77777777" w:rsidR="00C36415" w:rsidRDefault="00F556CB" w:rsidP="00BA1921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310F51">
              <w:rPr>
                <w:rFonts w:ascii="Sarabun SemiBold" w:hAnsi="Sarabun SemiBold" w:cs="Sarabun SemiBold"/>
                <w:bCs/>
                <w:color w:val="auto"/>
              </w:rPr>
              <w:t>Teilaufgaben</w:t>
            </w:r>
            <w:r w:rsidR="00C36415" w:rsidRPr="00310F51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SemiBold" w:hAnsi="Sarabun SemiBold" w:cs="Sarabun SemiBold"/>
                <w:bCs/>
                <w:color w:val="auto"/>
              </w:rPr>
              <w:id w:val="587192014"/>
              <w:placeholder>
                <w:docPart w:val="DefaultPlaceholder_-1854013440"/>
              </w:placeholder>
              <w:showingPlcHdr/>
            </w:sdtPr>
            <w:sdtEndPr/>
            <w:sdtContent>
              <w:p w14:paraId="741D5E08" w14:textId="090B45D8" w:rsidR="00BE38A1" w:rsidRPr="00310F51" w:rsidRDefault="00BE38A1" w:rsidP="00BA192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SemiBold" w:hAnsi="Sarabun SemiBold" w:cs="Sarabun SemiBold"/>
                    <w:bCs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60F97593" w14:textId="195B2E28" w:rsidR="00E050C4" w:rsidRPr="00BD2D99" w:rsidRDefault="00E050C4" w:rsidP="00BE38A1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  <w:p w14:paraId="7AA5F556" w14:textId="42813A30" w:rsidR="00C36415" w:rsidRPr="00BD2D99" w:rsidRDefault="00C36415" w:rsidP="00BA1921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</w:pPr>
          </w:p>
          <w:p w14:paraId="4BC1EF4F" w14:textId="77777777" w:rsidR="00C36415" w:rsidRPr="00BD2D9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BD2D99" w:rsidRPr="00BD2D99" w14:paraId="1D080FFB" w14:textId="77777777" w:rsidTr="00310F51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17A90E88" w14:textId="7D81DAF1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BE38A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4B9F2F3A" w14:textId="77777777" w:rsidR="00C36415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BE38A1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1323007660"/>
              <w:placeholder>
                <w:docPart w:val="DefaultPlaceholder_-1854013440"/>
              </w:placeholder>
              <w:showingPlcHdr/>
            </w:sdtPr>
            <w:sdtEndPr/>
            <w:sdtContent>
              <w:p w14:paraId="170466DD" w14:textId="7B6B9E84" w:rsidR="00BE38A1" w:rsidRPr="00BE38A1" w:rsidRDefault="00BE38A1" w:rsidP="00BA1921">
                <w:pPr>
                  <w:pStyle w:val="Textfeld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4E3AA46" w14:textId="457CE5FB" w:rsidR="00C36415" w:rsidRPr="00BE38A1" w:rsidRDefault="00C36415" w:rsidP="00BE38A1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b/>
                <w:bCs/>
                <w:color w:val="auto"/>
              </w:rPr>
            </w:pPr>
          </w:p>
        </w:tc>
      </w:tr>
      <w:tr w:rsidR="00BD2D99" w:rsidRPr="00BD2D99" w14:paraId="23536147" w14:textId="77777777" w:rsidTr="00310F51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959CDC6" w14:textId="79B94256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BE38A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65380A9B" w14:textId="77777777" w:rsidR="00C36415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BE38A1">
              <w:rPr>
                <w:rFonts w:ascii="Sarabun Light" w:hAnsi="Sarabun Light" w:cs="Sarabun Light"/>
                <w:b/>
                <w:bCs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698509573"/>
              <w:placeholder>
                <w:docPart w:val="DefaultPlaceholder_-1854013440"/>
              </w:placeholder>
              <w:showingPlcHdr/>
            </w:sdtPr>
            <w:sdtEndPr/>
            <w:sdtContent>
              <w:p w14:paraId="150EAFF1" w14:textId="185B95B6" w:rsidR="00BE38A1" w:rsidRPr="00BE38A1" w:rsidRDefault="00BE38A1" w:rsidP="00BA1921">
                <w:pPr>
                  <w:pStyle w:val="Textfeld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31FBC8CE" w14:textId="0D565B92" w:rsidR="00C36415" w:rsidRPr="00BE38A1" w:rsidRDefault="00C36415" w:rsidP="00BE38A1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b/>
                <w:bCs/>
                <w:color w:val="auto"/>
              </w:rPr>
            </w:pPr>
          </w:p>
        </w:tc>
      </w:tr>
      <w:tr w:rsidR="00BD2D99" w:rsidRPr="00BD2D99" w14:paraId="5C7291E3" w14:textId="77777777" w:rsidTr="00310F51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50C79D7C" w14:textId="5332E7EF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BE38A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14F17CD6" w14:textId="43945D9B" w:rsidR="00C36415" w:rsidRPr="00BD2D99" w:rsidRDefault="00D542C8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73234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38A1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C36415" w:rsidRPr="00BD2D99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0F4EC89B" w14:textId="77777777" w:rsidR="00C36415" w:rsidRPr="00BD2D99" w:rsidRDefault="00D542C8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94982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BD2D9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BD2D99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BD2D99" w:rsidRPr="00BD2D99" w14:paraId="5E99E5FB" w14:textId="77777777" w:rsidTr="00310F51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3253986B" w14:textId="62F89E0E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BE38A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32308305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4C0B0A60" w14:textId="4D44697A" w:rsidR="00C36415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BD2D99" w:rsidRPr="00BD2D99" w14:paraId="49ECF0D8" w14:textId="77777777" w:rsidTr="00986228">
        <w:trPr>
          <w:trHeight w:val="701"/>
        </w:trPr>
        <w:tc>
          <w:tcPr>
            <w:tcW w:w="2479" w:type="dxa"/>
            <w:shd w:val="clear" w:color="auto" w:fill="95C11F"/>
            <w:vAlign w:val="center"/>
          </w:tcPr>
          <w:p w14:paraId="5118B79B" w14:textId="76D45DF1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BE38A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3674210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C48A4F4" w14:textId="2435CC31" w:rsidR="00C36415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BD2D99" w:rsidRPr="00BD2D99" w14:paraId="33BA70F6" w14:textId="77777777" w:rsidTr="00986228">
        <w:trPr>
          <w:trHeight w:val="697"/>
        </w:trPr>
        <w:tc>
          <w:tcPr>
            <w:tcW w:w="2479" w:type="dxa"/>
            <w:shd w:val="clear" w:color="auto" w:fill="95C11F"/>
            <w:vAlign w:val="center"/>
          </w:tcPr>
          <w:p w14:paraId="21E05DE5" w14:textId="4C24E51B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98622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BE38A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377EE259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2821507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19BE471A" w14:textId="096B17EF" w:rsidR="00C36415" w:rsidRPr="00BD2D99" w:rsidRDefault="00BE38A1" w:rsidP="00BE38A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BD2D99" w:rsidRPr="00BD2D99" w14:paraId="6E863893" w14:textId="77777777" w:rsidTr="00310F51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28C4FE8" w14:textId="09F70ACE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BE38A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sdt>
            <w:sdt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  <w:id w:val="652331094"/>
              <w:placeholder>
                <w:docPart w:val="DefaultPlaceholder_-1854013440"/>
              </w:placeholder>
              <w:showingPlcHdr/>
            </w:sdtPr>
            <w:sdtEndPr/>
            <w:sdtContent>
              <w:p w14:paraId="2BE23626" w14:textId="011DA37C" w:rsidR="00C36415" w:rsidRPr="00BD2D99" w:rsidRDefault="00BE38A1" w:rsidP="00BA192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DF7647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2044127E" w14:textId="77777777" w:rsidR="00C36415" w:rsidRPr="00BD2D99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09FDE6D9" w14:textId="77777777" w:rsidR="00BE38A1" w:rsidRPr="00BE38A1" w:rsidRDefault="00BE38A1" w:rsidP="00BE38A1">
      <w:pPr>
        <w:pStyle w:val="BodyText"/>
        <w:rPr>
          <w:rFonts w:ascii="Sarabun Light" w:hAnsi="Sarabun Light" w:cs="Sarabun Light"/>
          <w:color w:val="056336"/>
          <w:sz w:val="16"/>
          <w:szCs w:val="16"/>
        </w:rPr>
      </w:pPr>
      <w:r w:rsidRPr="00BE38A1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p w14:paraId="62D4A6CC" w14:textId="77777777" w:rsidR="00BE38A1" w:rsidRDefault="00BE38A1" w:rsidP="001B7E68">
      <w:pPr>
        <w:spacing w:line="276" w:lineRule="auto"/>
        <w:rPr>
          <w:rFonts w:ascii="Sarabun Light" w:hAnsi="Sarabun Light" w:cs="Sarabun Light"/>
          <w:color w:val="auto"/>
        </w:rPr>
      </w:pPr>
    </w:p>
    <w:p w14:paraId="5E7A0425" w14:textId="77777777" w:rsidR="00BE38A1" w:rsidRDefault="00BE38A1" w:rsidP="001B7E68">
      <w:pPr>
        <w:spacing w:line="276" w:lineRule="auto"/>
        <w:rPr>
          <w:rFonts w:ascii="Sarabun Light" w:hAnsi="Sarabun Light" w:cs="Sarabun Light"/>
          <w:color w:val="auto"/>
        </w:rPr>
      </w:pPr>
    </w:p>
    <w:p w14:paraId="63B7BC62" w14:textId="130FC15F" w:rsidR="001B7E68" w:rsidRPr="00BD2D99" w:rsidRDefault="001B7E68" w:rsidP="001B7E68">
      <w:pPr>
        <w:spacing w:line="276" w:lineRule="auto"/>
        <w:rPr>
          <w:rFonts w:ascii="Sarabun Light" w:hAnsi="Sarabun Light" w:cs="Sarabun Light"/>
          <w:color w:val="auto"/>
          <w:sz w:val="40"/>
          <w:szCs w:val="40"/>
        </w:rPr>
      </w:pPr>
      <w:r w:rsidRPr="00BD2D99">
        <w:rPr>
          <w:rFonts w:ascii="Sarabun Light" w:hAnsi="Sarabun Light" w:cs="Sarabun Light"/>
          <w:color w:val="auto"/>
        </w:rPr>
        <w:br w:type="page"/>
      </w:r>
    </w:p>
    <w:p w14:paraId="32673CD9" w14:textId="77777777" w:rsidR="00575AC8" w:rsidRPr="00BD2D99" w:rsidRDefault="00575AC8" w:rsidP="002A427B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  <w:sectPr w:rsidR="00575AC8" w:rsidRPr="00BD2D99" w:rsidSect="007D3AC6">
          <w:headerReference w:type="default" r:id="rId9"/>
          <w:footerReference w:type="default" r:id="rId10"/>
          <w:headerReference w:type="first" r:id="rId11"/>
          <w:pgSz w:w="11906" w:h="16838" w:code="9"/>
          <w:pgMar w:top="541" w:right="1134" w:bottom="284" w:left="1134" w:header="454" w:footer="0" w:gutter="0"/>
          <w:cols w:space="708"/>
          <w:titlePg/>
          <w:docGrid w:linePitch="360"/>
        </w:sectPr>
      </w:pPr>
    </w:p>
    <w:p w14:paraId="3D962580" w14:textId="187345B5" w:rsidR="00575AC8" w:rsidRPr="00BD2D99" w:rsidRDefault="00692FC7" w:rsidP="00575AC8">
      <w:pPr>
        <w:rPr>
          <w:rFonts w:ascii="Sarabun Light" w:hAnsi="Sarabun Light" w:cs="Sarabun Light"/>
          <w:color w:val="auto"/>
          <w:lang w:eastAsia="de-DE"/>
        </w:rPr>
      </w:pPr>
      <w:r w:rsidRPr="005106FC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945FA56" wp14:editId="57905592">
            <wp:simplePos x="0" y="0"/>
            <wp:positionH relativeFrom="page">
              <wp:posOffset>19050</wp:posOffset>
            </wp:positionH>
            <wp:positionV relativeFrom="paragraph">
              <wp:posOffset>-1148715</wp:posOffset>
            </wp:positionV>
            <wp:extent cx="7660470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70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8314" w14:textId="2752B559" w:rsidR="00F7454A" w:rsidRPr="00BD2D99" w:rsidRDefault="00F7454A" w:rsidP="002A427B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sectPr w:rsidR="00F7454A" w:rsidRPr="00BD2D99" w:rsidSect="007D3AC6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F698F" w14:textId="77777777" w:rsidR="007D3AC6" w:rsidRDefault="007D3AC6" w:rsidP="003A5E89">
      <w:r>
        <w:separator/>
      </w:r>
    </w:p>
  </w:endnote>
  <w:endnote w:type="continuationSeparator" w:id="0">
    <w:p w14:paraId="7E7FBCC0" w14:textId="77777777" w:rsidR="007D3AC6" w:rsidRDefault="007D3AC6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140D8570" w14:textId="77777777" w:rsidR="00BD2D99" w:rsidRPr="007C4F38" w:rsidRDefault="00BD2D99" w:rsidP="00BD2D99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BD2D99" w:rsidRDefault="002F51E2" w:rsidP="00BD2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B768E" w14:textId="77777777" w:rsidR="007D3AC6" w:rsidRDefault="007D3AC6" w:rsidP="003A5E89">
      <w:r>
        <w:separator/>
      </w:r>
    </w:p>
  </w:footnote>
  <w:footnote w:type="continuationSeparator" w:id="0">
    <w:p w14:paraId="44B5D7AA" w14:textId="77777777" w:rsidR="007D3AC6" w:rsidRDefault="007D3AC6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7ACE719B" w:rsidR="002F51E2" w:rsidRPr="00BD2D99" w:rsidRDefault="00BD2D99" w:rsidP="00BD2D99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53858403">
    <w:abstractNumId w:val="15"/>
  </w:num>
  <w:num w:numId="2" w16cid:durableId="1119372664">
    <w:abstractNumId w:val="12"/>
  </w:num>
  <w:num w:numId="3" w16cid:durableId="7830567">
    <w:abstractNumId w:val="24"/>
  </w:num>
  <w:num w:numId="4" w16cid:durableId="472454799">
    <w:abstractNumId w:val="18"/>
  </w:num>
  <w:num w:numId="5" w16cid:durableId="1032271122">
    <w:abstractNumId w:val="20"/>
  </w:num>
  <w:num w:numId="6" w16cid:durableId="59257123">
    <w:abstractNumId w:val="21"/>
  </w:num>
  <w:num w:numId="7" w16cid:durableId="1350646897">
    <w:abstractNumId w:val="25"/>
  </w:num>
  <w:num w:numId="8" w16cid:durableId="1909341292">
    <w:abstractNumId w:val="17"/>
  </w:num>
  <w:num w:numId="9" w16cid:durableId="1549150378">
    <w:abstractNumId w:val="23"/>
  </w:num>
  <w:num w:numId="10" w16cid:durableId="890580121">
    <w:abstractNumId w:val="19"/>
  </w:num>
  <w:num w:numId="11" w16cid:durableId="1235041839">
    <w:abstractNumId w:val="9"/>
  </w:num>
  <w:num w:numId="12" w16cid:durableId="160781953">
    <w:abstractNumId w:val="7"/>
  </w:num>
  <w:num w:numId="13" w16cid:durableId="311763589">
    <w:abstractNumId w:val="6"/>
  </w:num>
  <w:num w:numId="14" w16cid:durableId="982272702">
    <w:abstractNumId w:val="5"/>
  </w:num>
  <w:num w:numId="15" w16cid:durableId="1369722813">
    <w:abstractNumId w:val="4"/>
  </w:num>
  <w:num w:numId="16" w16cid:durableId="560016399">
    <w:abstractNumId w:val="8"/>
  </w:num>
  <w:num w:numId="17" w16cid:durableId="734208199">
    <w:abstractNumId w:val="3"/>
  </w:num>
  <w:num w:numId="18" w16cid:durableId="1103722788">
    <w:abstractNumId w:val="2"/>
  </w:num>
  <w:num w:numId="19" w16cid:durableId="3365539">
    <w:abstractNumId w:val="1"/>
  </w:num>
  <w:num w:numId="20" w16cid:durableId="885917270">
    <w:abstractNumId w:val="0"/>
  </w:num>
  <w:num w:numId="21" w16cid:durableId="44257796">
    <w:abstractNumId w:val="10"/>
  </w:num>
  <w:num w:numId="22" w16cid:durableId="960572914">
    <w:abstractNumId w:val="27"/>
  </w:num>
  <w:num w:numId="23" w16cid:durableId="390033443">
    <w:abstractNumId w:val="26"/>
  </w:num>
  <w:num w:numId="24" w16cid:durableId="836652792">
    <w:abstractNumId w:val="16"/>
  </w:num>
  <w:num w:numId="25" w16cid:durableId="1374232101">
    <w:abstractNumId w:val="28"/>
  </w:num>
  <w:num w:numId="26" w16cid:durableId="1931884751">
    <w:abstractNumId w:val="14"/>
  </w:num>
  <w:num w:numId="27" w16cid:durableId="344751394">
    <w:abstractNumId w:val="11"/>
  </w:num>
  <w:num w:numId="28" w16cid:durableId="167603785">
    <w:abstractNumId w:val="22"/>
  </w:num>
  <w:num w:numId="29" w16cid:durableId="584607144">
    <w:abstractNumId w:val="13"/>
  </w:num>
  <w:num w:numId="30" w16cid:durableId="1927155876">
    <w:abstractNumId w:val="9"/>
  </w:num>
  <w:num w:numId="31" w16cid:durableId="812409355">
    <w:abstractNumId w:val="9"/>
  </w:num>
  <w:num w:numId="32" w16cid:durableId="1007707195">
    <w:abstractNumId w:val="9"/>
  </w:num>
  <w:num w:numId="33" w16cid:durableId="713116370">
    <w:abstractNumId w:val="9"/>
  </w:num>
  <w:num w:numId="34" w16cid:durableId="1401250009">
    <w:abstractNumId w:val="9"/>
  </w:num>
  <w:num w:numId="35" w16cid:durableId="17019719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z3wZf7nGjx/AbMl0vO14ncETfrQ1ghBjS8dDkAuOEZ9aoUrv9VHAthidZx+WER+n0fx3tnb4M9T0cUeTCUzQ2A==" w:salt="M22EQie4vUi1I+qglulLow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0E"/>
    <w:rsid w:val="00011337"/>
    <w:rsid w:val="00021DE3"/>
    <w:rsid w:val="00024B6A"/>
    <w:rsid w:val="00027732"/>
    <w:rsid w:val="000315B0"/>
    <w:rsid w:val="00034992"/>
    <w:rsid w:val="00034FD6"/>
    <w:rsid w:val="00037C5D"/>
    <w:rsid w:val="00040110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A00EC"/>
    <w:rsid w:val="000A259B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205C5D"/>
    <w:rsid w:val="00206CFD"/>
    <w:rsid w:val="00207021"/>
    <w:rsid w:val="002100C1"/>
    <w:rsid w:val="002121DF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75"/>
    <w:rsid w:val="002F51E2"/>
    <w:rsid w:val="00300163"/>
    <w:rsid w:val="00304651"/>
    <w:rsid w:val="00304EC2"/>
    <w:rsid w:val="00310179"/>
    <w:rsid w:val="00310F51"/>
    <w:rsid w:val="00312D08"/>
    <w:rsid w:val="00323003"/>
    <w:rsid w:val="00323F78"/>
    <w:rsid w:val="00324AE4"/>
    <w:rsid w:val="00325485"/>
    <w:rsid w:val="003274A3"/>
    <w:rsid w:val="0032780A"/>
    <w:rsid w:val="00327D1C"/>
    <w:rsid w:val="0034004D"/>
    <w:rsid w:val="00341278"/>
    <w:rsid w:val="003503C9"/>
    <w:rsid w:val="0035402D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79B8"/>
    <w:rsid w:val="00470384"/>
    <w:rsid w:val="004750D1"/>
    <w:rsid w:val="0048170C"/>
    <w:rsid w:val="00481A30"/>
    <w:rsid w:val="00481B9E"/>
    <w:rsid w:val="00481BDB"/>
    <w:rsid w:val="0048637F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23EF5"/>
    <w:rsid w:val="00636693"/>
    <w:rsid w:val="0063766D"/>
    <w:rsid w:val="00637E5F"/>
    <w:rsid w:val="00641578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2FC7"/>
    <w:rsid w:val="00694026"/>
    <w:rsid w:val="006947FE"/>
    <w:rsid w:val="00696797"/>
    <w:rsid w:val="00697641"/>
    <w:rsid w:val="006A44D1"/>
    <w:rsid w:val="006A7578"/>
    <w:rsid w:val="006B329A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3AC6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0499A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86228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5CFD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2D99"/>
    <w:rsid w:val="00BD4121"/>
    <w:rsid w:val="00BD7170"/>
    <w:rsid w:val="00BE0ADD"/>
    <w:rsid w:val="00BE32BE"/>
    <w:rsid w:val="00BE38A1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86868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42C8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393"/>
    <w:rsid w:val="00DE09AD"/>
    <w:rsid w:val="00DE5BE6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E2B"/>
    <w:rsid w:val="00E65719"/>
    <w:rsid w:val="00E66A24"/>
    <w:rsid w:val="00E67EC2"/>
    <w:rsid w:val="00E70A7C"/>
    <w:rsid w:val="00E755F6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1D3A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6B329A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329A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BD2D9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ormatvorlage4">
    <w:name w:val="Formatvorlage4"/>
    <w:basedOn w:val="DefaultParagraphFont"/>
    <w:uiPriority w:val="1"/>
    <w:rsid w:val="00BE38A1"/>
    <w:rPr>
      <w:rFonts w:ascii="Calibri" w:hAnsi="Calibri"/>
      <w:sz w:val="18"/>
    </w:rPr>
  </w:style>
  <w:style w:type="paragraph" w:customStyle="1" w:styleId="BiBBtitel">
    <w:name w:val="BiBB_titel"/>
    <w:basedOn w:val="Title"/>
    <w:link w:val="BiBBtitelZchn"/>
    <w:uiPriority w:val="1"/>
    <w:qFormat/>
    <w:rsid w:val="0090499A"/>
    <w:pPr>
      <w:tabs>
        <w:tab w:val="clear" w:pos="2552"/>
      </w:tabs>
      <w:spacing w:before="0"/>
      <w:jc w:val="left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TitleChar"/>
    <w:link w:val="BiBBtitel"/>
    <w:uiPriority w:val="1"/>
    <w:rsid w:val="0090499A"/>
    <w:rPr>
      <w:rFonts w:ascii="Reef" w:hAnsi="Reef" w:cs="Reef"/>
      <w:color w:val="056336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6B329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32FAF33C7794DE58CA7906C09B0FC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D1207E-904F-428C-8539-FB4443D26385}"/>
      </w:docPartPr>
      <w:docPartBody>
        <w:p w:rsidR="001C23CD" w:rsidRDefault="00A22FBC" w:rsidP="00A22FBC">
          <w:pPr>
            <w:pStyle w:val="632FAF33C7794DE58CA7906C09B0FCC7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A01B59-6A97-45F5-9AB9-DBC8896B12CF}"/>
      </w:docPartPr>
      <w:docPartBody>
        <w:p w:rsidR="001C23CD" w:rsidRDefault="00A22FBC">
          <w:r w:rsidRPr="00DF7647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548CBFAE0964198A2E476C0CE14A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8FB0BD-F17A-45AA-9A92-0274B9F36FFB}"/>
      </w:docPartPr>
      <w:docPartBody>
        <w:p w:rsidR="00953116" w:rsidRDefault="001C23CD" w:rsidP="001C23CD">
          <w:pPr>
            <w:pStyle w:val="7548CBFAE0964198A2E476C0CE14A23D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BF6ECA10CF141AA85945745C93AD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E7982E-1DA4-45CE-820E-E6ABED53DBE2}"/>
      </w:docPartPr>
      <w:docPartBody>
        <w:p w:rsidR="00953116" w:rsidRDefault="001C23CD" w:rsidP="001C23CD">
          <w:pPr>
            <w:pStyle w:val="7BF6ECA10CF141AA85945745C93AD102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5642BD6BD4F4B96B13E7E514FAC16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90CB53-F0A3-4181-AB4C-EDCDFFDB5018}"/>
      </w:docPartPr>
      <w:docPartBody>
        <w:p w:rsidR="00953116" w:rsidRDefault="001C23CD" w:rsidP="001C23CD">
          <w:pPr>
            <w:pStyle w:val="75642BD6BD4F4B96B13E7E514FAC16F5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BC"/>
    <w:rsid w:val="000148B2"/>
    <w:rsid w:val="001C23CD"/>
    <w:rsid w:val="00896C14"/>
    <w:rsid w:val="00953116"/>
    <w:rsid w:val="00A2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23CD"/>
    <w:rPr>
      <w:color w:val="808080"/>
    </w:rPr>
  </w:style>
  <w:style w:type="paragraph" w:customStyle="1" w:styleId="632FAF33C7794DE58CA7906C09B0FCC7">
    <w:name w:val="632FAF33C7794DE58CA7906C09B0FCC7"/>
    <w:rsid w:val="00A22FBC"/>
  </w:style>
  <w:style w:type="paragraph" w:customStyle="1" w:styleId="7548CBFAE0964198A2E476C0CE14A23D">
    <w:name w:val="7548CBFAE0964198A2E476C0CE14A23D"/>
    <w:rsid w:val="001C23CD"/>
  </w:style>
  <w:style w:type="paragraph" w:customStyle="1" w:styleId="7BF6ECA10CF141AA85945745C93AD102">
    <w:name w:val="7BF6ECA10CF141AA85945745C93AD102"/>
    <w:rsid w:val="001C23CD"/>
  </w:style>
  <w:style w:type="paragraph" w:customStyle="1" w:styleId="75642BD6BD4F4B96B13E7E514FAC16F5">
    <w:name w:val="75642BD6BD4F4B96B13E7E514FAC16F5"/>
    <w:rsid w:val="001C23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E1958D-D02D-42DF-86BF-DB67C1973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5</Pages>
  <Words>430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vorlage-arbeitsmappe</vt:lpstr>
    </vt:vector>
  </TitlesOfParts>
  <Manager>Prof. Dr. Falk Howe;Prof. Dr. Sönke Knutzen</Manager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13</cp:revision>
  <cp:lastPrinted>2019-05-08T16:36:00Z</cp:lastPrinted>
  <dcterms:created xsi:type="dcterms:W3CDTF">2023-11-26T23:43:00Z</dcterms:created>
  <dcterms:modified xsi:type="dcterms:W3CDTF">2024-04-22T11:51:00Z</dcterms:modified>
</cp:coreProperties>
</file>