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E89A3" w14:textId="42D6D312" w:rsidR="00ED36CA" w:rsidRPr="00E3088C" w:rsidRDefault="0046279F">
      <w:pPr>
        <w:spacing w:line="276" w:lineRule="auto"/>
        <w:rPr>
          <w:rFonts w:ascii="Sarabun Light" w:hAnsi="Sarabun Light" w:cs="Sarabun Light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F6F3DE" wp14:editId="25F065B0">
                <wp:simplePos x="0" y="0"/>
                <wp:positionH relativeFrom="column">
                  <wp:posOffset>194310</wp:posOffset>
                </wp:positionH>
                <wp:positionV relativeFrom="paragraph">
                  <wp:posOffset>5214620</wp:posOffset>
                </wp:positionV>
                <wp:extent cx="6143625" cy="363855"/>
                <wp:effectExtent l="0" t="0" r="9525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572EE" w14:textId="69DF1757" w:rsidR="0046279F" w:rsidRPr="008C5CD7" w:rsidRDefault="0046279F" w:rsidP="0046279F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8C5CD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8C5CD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C5CD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8C5CD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F6F3D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5.3pt;margin-top:410.6pt;width:483.7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5/eLA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" fillcolor="white [3201]" stroked="f" strokeweight=".5pt">
                <v:textbox>
                  <w:txbxContent>
                    <w:p w14:paraId="51D572EE" w14:textId="69DF1757" w:rsidR="0046279F" w:rsidRPr="008C5CD7" w:rsidRDefault="0046279F" w:rsidP="0046279F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8C5CD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8C5CD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8C5CD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8C5CD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6C86E" wp14:editId="6BEFE8F4">
                <wp:simplePos x="0" y="0"/>
                <wp:positionH relativeFrom="column">
                  <wp:posOffset>165541</wp:posOffset>
                </wp:positionH>
                <wp:positionV relativeFrom="paragraph">
                  <wp:posOffset>6322695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0C497" w14:textId="2D0C2F00" w:rsidR="0046279F" w:rsidRPr="009E1CA8" w:rsidRDefault="0046279F" w:rsidP="0046279F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 xml:space="preserve">Phase </w:t>
                            </w:r>
                            <w:r w:rsidR="002A2624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Auftragsannahme</w:t>
                            </w:r>
                            <w:r w:rsidR="002A2624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C86E" id="Textfeld 1" o:spid="_x0000_s1027" type="#_x0000_t202" style="position:absolute;margin-left:13.05pt;margin-top:497.8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y3ai/eIAAAALAQAADwAAAAAAAAAA&#10;AAAAAACLBAAAZHJzL2Rvd25yZXYueG1sUEsFBgAAAAAEAAQA8wAAAJoFAAAAAA==&#10;" fillcolor="white [3201]" stroked="f" strokeweight=".5pt">
                <v:textbox>
                  <w:txbxContent>
                    <w:p w14:paraId="0050C497" w14:textId="2D0C2F00" w:rsidR="0046279F" w:rsidRPr="009E1CA8" w:rsidRDefault="0046279F" w:rsidP="0046279F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 xml:space="preserve">Phase </w:t>
                      </w:r>
                      <w:r w:rsidR="002A2624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Auftragsannahme</w:t>
                      </w:r>
                      <w:r w:rsidR="002A2624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85411B" w:rsidRPr="00CF1A1C">
        <w:rPr>
          <w:rFonts w:ascii="Sarabun Light" w:hAnsi="Sarabun Light" w:cs="Sarabun Light"/>
          <w:noProof/>
        </w:rPr>
        <w:drawing>
          <wp:anchor distT="0" distB="0" distL="114300" distR="114300" simplePos="0" relativeHeight="251665408" behindDoc="1" locked="0" layoutInCell="1" allowOverlap="1" wp14:anchorId="07967F78" wp14:editId="61EF5F57">
            <wp:simplePos x="0" y="0"/>
            <wp:positionH relativeFrom="column">
              <wp:posOffset>-710759</wp:posOffset>
            </wp:positionH>
            <wp:positionV relativeFrom="paragraph">
              <wp:posOffset>-1142313</wp:posOffset>
            </wp:positionV>
            <wp:extent cx="7534655" cy="1057252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5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CF1A1C">
        <w:rPr>
          <w:rFonts w:ascii="Sarabun Light" w:hAnsi="Sarabun Light" w:cs="Sarabun Light"/>
        </w:rPr>
        <w:br w:type="page"/>
      </w:r>
    </w:p>
    <w:p w14:paraId="1D501974" w14:textId="79B09F9D" w:rsidR="00601980" w:rsidRDefault="00601980" w:rsidP="003A490F">
      <w:pPr>
        <w:pStyle w:val="BiBBtitel"/>
        <w:rPr>
          <w:sz w:val="40"/>
          <w:szCs w:val="40"/>
        </w:rPr>
      </w:pPr>
      <w:bookmarkStart w:id="0" w:name="_Hlk160370179"/>
      <w:r w:rsidRPr="00601980">
        <w:rPr>
          <w:sz w:val="40"/>
          <w:szCs w:val="40"/>
        </w:rPr>
        <w:lastRenderedPageBreak/>
        <w:t>Inhaltsverzeichnis</w:t>
      </w:r>
    </w:p>
    <w:p w14:paraId="4273A8B5" w14:textId="77777777" w:rsidR="00601980" w:rsidRDefault="00601980" w:rsidP="003A490F">
      <w:pPr>
        <w:pStyle w:val="BiBBtitel"/>
        <w:rPr>
          <w:sz w:val="40"/>
          <w:szCs w:val="40"/>
        </w:rPr>
      </w:pPr>
    </w:p>
    <w:p w14:paraId="7267CA83" w14:textId="3F5D4968" w:rsidR="00601980" w:rsidRPr="00601980" w:rsidRDefault="00601980">
      <w:pPr>
        <w:pStyle w:val="TOC1"/>
        <w:tabs>
          <w:tab w:val="right" w:leader="dot" w:pos="9628"/>
        </w:tabs>
        <w:rPr>
          <w:noProof/>
          <w:color w:val="auto"/>
        </w:rPr>
      </w:pPr>
      <w:r w:rsidRPr="00601980">
        <w:rPr>
          <w:color w:val="auto"/>
          <w:sz w:val="40"/>
          <w:szCs w:val="40"/>
        </w:rPr>
        <w:fldChar w:fldCharType="begin"/>
      </w:r>
      <w:r w:rsidRPr="00601980">
        <w:rPr>
          <w:color w:val="auto"/>
          <w:sz w:val="40"/>
          <w:szCs w:val="40"/>
        </w:rPr>
        <w:instrText xml:space="preserve"> TOC \o "1-2" \h \z \u </w:instrText>
      </w:r>
      <w:r w:rsidRPr="00601980">
        <w:rPr>
          <w:color w:val="auto"/>
          <w:sz w:val="40"/>
          <w:szCs w:val="40"/>
        </w:rPr>
        <w:fldChar w:fldCharType="separate"/>
      </w:r>
      <w:hyperlink w:anchor="_Toc162973981" w:history="1">
        <w:r w:rsidRPr="00601980">
          <w:rPr>
            <w:rStyle w:val="Hyperlink"/>
            <w:noProof/>
            <w:color w:val="auto"/>
          </w:rPr>
          <w:t>Phase „Auftragsannahme“</w:t>
        </w:r>
        <w:r w:rsidRPr="00601980">
          <w:rPr>
            <w:noProof/>
            <w:webHidden/>
            <w:color w:val="auto"/>
          </w:rPr>
          <w:tab/>
        </w:r>
        <w:r w:rsidRPr="00601980">
          <w:rPr>
            <w:noProof/>
            <w:webHidden/>
            <w:color w:val="auto"/>
          </w:rPr>
          <w:fldChar w:fldCharType="begin"/>
        </w:r>
        <w:r w:rsidRPr="00601980">
          <w:rPr>
            <w:noProof/>
            <w:webHidden/>
            <w:color w:val="auto"/>
          </w:rPr>
          <w:instrText xml:space="preserve"> PAGEREF _Toc162973981 \h </w:instrText>
        </w:r>
        <w:r w:rsidRPr="00601980">
          <w:rPr>
            <w:noProof/>
            <w:webHidden/>
            <w:color w:val="auto"/>
          </w:rPr>
        </w:r>
        <w:r w:rsidRPr="00601980">
          <w:rPr>
            <w:noProof/>
            <w:webHidden/>
            <w:color w:val="auto"/>
          </w:rPr>
          <w:fldChar w:fldCharType="separate"/>
        </w:r>
        <w:r w:rsidRPr="00601980">
          <w:rPr>
            <w:noProof/>
            <w:webHidden/>
            <w:color w:val="auto"/>
          </w:rPr>
          <w:t>3</w:t>
        </w:r>
        <w:r w:rsidRPr="00601980">
          <w:rPr>
            <w:noProof/>
            <w:webHidden/>
            <w:color w:val="auto"/>
          </w:rPr>
          <w:fldChar w:fldCharType="end"/>
        </w:r>
      </w:hyperlink>
    </w:p>
    <w:p w14:paraId="12D0EA3F" w14:textId="1974CD9F" w:rsidR="00601980" w:rsidRPr="00601980" w:rsidRDefault="008C5CD7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3982" w:history="1">
        <w:r w:rsidR="00601980" w:rsidRPr="00601980">
          <w:rPr>
            <w:rStyle w:val="Hyperlink"/>
            <w:noProof/>
            <w:color w:val="auto"/>
          </w:rPr>
          <w:t>Teilaufgabe</w:t>
        </w:r>
        <w:r w:rsidR="00601980" w:rsidRPr="00601980">
          <w:rPr>
            <w:noProof/>
            <w:webHidden/>
            <w:color w:val="auto"/>
          </w:rPr>
          <w:tab/>
        </w:r>
        <w:r w:rsidR="00601980" w:rsidRPr="00601980">
          <w:rPr>
            <w:noProof/>
            <w:webHidden/>
            <w:color w:val="auto"/>
          </w:rPr>
          <w:fldChar w:fldCharType="begin"/>
        </w:r>
        <w:r w:rsidR="00601980" w:rsidRPr="00601980">
          <w:rPr>
            <w:noProof/>
            <w:webHidden/>
            <w:color w:val="auto"/>
          </w:rPr>
          <w:instrText xml:space="preserve"> PAGEREF _Toc162973982 \h </w:instrText>
        </w:r>
        <w:r w:rsidR="00601980" w:rsidRPr="00601980">
          <w:rPr>
            <w:noProof/>
            <w:webHidden/>
            <w:color w:val="auto"/>
          </w:rPr>
        </w:r>
        <w:r w:rsidR="00601980" w:rsidRPr="00601980">
          <w:rPr>
            <w:noProof/>
            <w:webHidden/>
            <w:color w:val="auto"/>
          </w:rPr>
          <w:fldChar w:fldCharType="separate"/>
        </w:r>
        <w:r w:rsidR="00601980" w:rsidRPr="00601980">
          <w:rPr>
            <w:noProof/>
            <w:webHidden/>
            <w:color w:val="auto"/>
          </w:rPr>
          <w:t>4</w:t>
        </w:r>
        <w:r w:rsidR="00601980" w:rsidRPr="00601980">
          <w:rPr>
            <w:noProof/>
            <w:webHidden/>
            <w:color w:val="auto"/>
          </w:rPr>
          <w:fldChar w:fldCharType="end"/>
        </w:r>
      </w:hyperlink>
    </w:p>
    <w:p w14:paraId="4ECF3D64" w14:textId="73B720AA" w:rsidR="00601980" w:rsidRPr="00601980" w:rsidRDefault="00601980" w:rsidP="003A490F">
      <w:pPr>
        <w:pStyle w:val="BiBBtitel"/>
        <w:rPr>
          <w:sz w:val="40"/>
          <w:szCs w:val="40"/>
        </w:rPr>
      </w:pPr>
      <w:r w:rsidRPr="00601980">
        <w:rPr>
          <w:color w:val="auto"/>
          <w:sz w:val="40"/>
          <w:szCs w:val="40"/>
        </w:rPr>
        <w:fldChar w:fldCharType="end"/>
      </w:r>
    </w:p>
    <w:p w14:paraId="6BF6E487" w14:textId="77777777" w:rsidR="00601980" w:rsidRDefault="00601980">
      <w:pPr>
        <w:spacing w:line="276" w:lineRule="auto"/>
        <w:rPr>
          <w:rFonts w:ascii="Reef" w:hAnsi="Reef" w:cs="Reef"/>
          <w:color w:val="056336"/>
          <w:sz w:val="28"/>
          <w:szCs w:val="28"/>
        </w:rPr>
      </w:pPr>
      <w:r>
        <w:br w:type="page"/>
      </w:r>
    </w:p>
    <w:sdt>
      <w:sdtPr>
        <w:id w:val="-1922627698"/>
        <w:placeholder>
          <w:docPart w:val="00C8C09A488E42FEB09AAAEAD2D79C68"/>
        </w:placeholder>
      </w:sdtPr>
      <w:sdtEndPr/>
      <w:sdtContent>
        <w:p w14:paraId="6B3EC6E6" w14:textId="484DCE79" w:rsidR="003A490F" w:rsidRDefault="003A490F" w:rsidP="003A490F">
          <w:pPr>
            <w:pStyle w:val="BiBBtitel"/>
            <w:rPr>
              <w:rFonts w:asciiTheme="minorHAnsi" w:hAnsiTheme="minorHAnsi" w:cs="Times New Roman"/>
              <w:color w:val="1F497D" w:themeColor="text2"/>
              <w:sz w:val="22"/>
              <w:szCs w:val="22"/>
            </w:rPr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bookmarkEnd w:id="0" w:displacedByCustomXml="prev"/>
    <w:p w14:paraId="24F30E9A" w14:textId="395FD64F" w:rsidR="00ED36CA" w:rsidRPr="00601980" w:rsidRDefault="002D6018" w:rsidP="00601980">
      <w:pPr>
        <w:pStyle w:val="Heading1"/>
      </w:pPr>
      <w:bookmarkStart w:id="1" w:name="_Toc162973981"/>
      <w:r w:rsidRPr="00601980">
        <w:t>Phase „</w:t>
      </w:r>
      <w:r w:rsidR="008D1022" w:rsidRPr="00601980">
        <w:t>Auftragsannahme</w:t>
      </w:r>
      <w:r w:rsidRPr="00601980">
        <w:t>“</w:t>
      </w:r>
      <w:bookmarkEnd w:id="1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2D6018" w:rsidRPr="00CF1A1C" w14:paraId="60979F8D" w14:textId="77777777" w:rsidTr="00CF2DC8">
        <w:tc>
          <w:tcPr>
            <w:tcW w:w="2268" w:type="dxa"/>
            <w:shd w:val="clear" w:color="auto" w:fill="95C11F"/>
            <w:vAlign w:val="center"/>
          </w:tcPr>
          <w:p w14:paraId="1B84025D" w14:textId="77777777" w:rsidR="002D6018" w:rsidRPr="00CF2DC8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847366006"/>
              <w:placeholder>
                <w:docPart w:val="0FA4BCE894004EEC9F7838072B586762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7B1ABA5C" w14:textId="77777777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1. Aufgabenstellung entgegennehmen</w:t>
                </w:r>
              </w:p>
              <w:p w14:paraId="4B6C6092" w14:textId="77777777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2. Aufgabenstellung/-unterlagen analysieren</w:t>
                </w:r>
              </w:p>
              <w:p w14:paraId="17C19257" w14:textId="77777777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Bewertungskriterien entwickeln</w:t>
                </w:r>
              </w:p>
              <w:p w14:paraId="7817CA26" w14:textId="77777777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Weitere Informationen recherchieren</w:t>
                </w:r>
              </w:p>
              <w:p w14:paraId="43B31D00" w14:textId="70E372EF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5. Verfügbare Ressourcen ermitteln (Zeit, Ausstattung/Räume, Arbeitsgegenstände, </w:t>
                </w:r>
                <w:r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br/>
                </w: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Werkzeuge, Hilfsmittel)</w:t>
                </w:r>
              </w:p>
              <w:p w14:paraId="496C52F4" w14:textId="77777777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Arbeitsorganisation vornehmen</w:t>
                </w:r>
              </w:p>
              <w:p w14:paraId="5BB73F31" w14:textId="77777777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7. (Vorläufige, ggf. alternative) Lösungen entwickeln</w:t>
                </w:r>
              </w:p>
              <w:p w14:paraId="200031DD" w14:textId="77777777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Vorplanung (ggf. inkl. Kalkulation) vornehmen</w:t>
                </w:r>
              </w:p>
              <w:p w14:paraId="4285B6D0" w14:textId="77777777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Dokumentation anlegen</w:t>
                </w:r>
              </w:p>
              <w:p w14:paraId="1EC32700" w14:textId="77777777" w:rsidR="00F41190" w:rsidRPr="00145177" w:rsidRDefault="00F41190" w:rsidP="00F4119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Phase „Annehmen und Informieren“ bilanzieren</w:t>
                </w:r>
              </w:p>
              <w:p w14:paraId="4C78A3A1" w14:textId="66700B61" w:rsidR="009D199D" w:rsidRPr="00F41190" w:rsidRDefault="00F41190" w:rsidP="009D199D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145177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11. Phase „Annehmen und Informieren“ reflektieren</w:t>
                </w:r>
              </w:p>
            </w:sdtContent>
          </w:sdt>
          <w:p w14:paraId="23FA9E4C" w14:textId="79ECFBDF" w:rsidR="002D6018" w:rsidRPr="00CF1A1C" w:rsidRDefault="002D6018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990E35" w:rsidRPr="00CF1A1C" w14:paraId="211DFA4E" w14:textId="77777777" w:rsidTr="00616236">
        <w:tc>
          <w:tcPr>
            <w:tcW w:w="2268" w:type="dxa"/>
            <w:shd w:val="clear" w:color="auto" w:fill="ECECEC"/>
          </w:tcPr>
          <w:p w14:paraId="33D0CB2D" w14:textId="77777777" w:rsidR="00990E35" w:rsidRPr="00CF2DC8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990E35"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6C0F46DA" w14:textId="77777777" w:rsidR="00990E35" w:rsidRPr="00CF1A1C" w:rsidRDefault="00990E35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2D970F" wp14:editId="21978363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EB21FA" w14:textId="77777777" w:rsidR="002F51E2" w:rsidRPr="009D1232" w:rsidRDefault="002F51E2" w:rsidP="00990E3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2D970F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8" type="#_x0000_t55" style="position:absolute;left:0;text-align:left;margin-left:85.7pt;margin-top:2.8pt;width:184.25pt;height:2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" adj="19941" fillcolor="#056336" strokecolor="#056336" strokeweight="2pt">
                      <v:textbox inset="0,,0">
                        <w:txbxContent>
                          <w:p w14:paraId="7FEB21FA" w14:textId="77777777" w:rsidR="002F51E2" w:rsidRPr="009D1232" w:rsidRDefault="002F51E2" w:rsidP="00990E3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Auftragsannahme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6CBA" w:rsidRPr="00CF1A1C" w14:paraId="14B0CD8B" w14:textId="77777777" w:rsidTr="005D3CE9">
        <w:trPr>
          <w:trHeight w:val="407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376A15B7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7BCFF1CE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AE7A1F5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33CF544" w14:textId="77777777" w:rsidR="001F6CBA" w:rsidRPr="00CF2DC8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551903B" w14:textId="36AB0DB8" w:rsidR="001F6CBA" w:rsidRPr="00F41190" w:rsidRDefault="001F6CBA" w:rsidP="00F41190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</w:t>
            </w:r>
            <w:r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 xml:space="preserve"> </w:t>
            </w:r>
            <w:r w:rsidRPr="00CF2DC8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Auszubildenden sollen lernen</w:t>
            </w:r>
            <w:r w:rsidR="00F41190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A9F19E3" w14:textId="4BAACC9E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1F6CBA" w:rsidRPr="00CF1A1C" w14:paraId="4FC0E32E" w14:textId="77777777" w:rsidTr="00F41190">
        <w:trPr>
          <w:trHeight w:val="860"/>
        </w:trPr>
        <w:tc>
          <w:tcPr>
            <w:tcW w:w="2268" w:type="dxa"/>
            <w:vMerge/>
            <w:shd w:val="clear" w:color="auto" w:fill="95C11F"/>
            <w:vAlign w:val="center"/>
          </w:tcPr>
          <w:p w14:paraId="5DF76671" w14:textId="059439C7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4129751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7721F2D6" w14:textId="5557329E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3681" w:type="dxa"/>
          </w:tcPr>
          <w:p w14:paraId="6C6DEA42" w14:textId="42A6ADED" w:rsidR="001F6CBA" w:rsidRPr="00CF1A1C" w:rsidRDefault="001F6CBA" w:rsidP="00F41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 w:rsidRPr="00CF1A1C">
              <w:rPr>
                <w:rFonts w:ascii="Sarabun Light" w:hAnsi="Sarabun Light" w:cs="Sarabun Light"/>
                <w:color w:val="auto"/>
              </w:rPr>
              <w:t xml:space="preserve"> </w:t>
            </w:r>
            <w:sdt>
              <w:sdtPr>
                <w:rPr>
                  <w:rFonts w:ascii="Sarabun Light" w:hAnsi="Sarabun Light" w:cs="Sarabun Light"/>
                  <w:color w:val="auto"/>
                </w:rPr>
                <w:id w:val="-21444000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41190" w:rsidRPr="003C0881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</w:tc>
      </w:tr>
      <w:tr w:rsidR="001F6CBA" w:rsidRPr="00CF1A1C" w14:paraId="661783E3" w14:textId="77777777" w:rsidTr="00611595">
        <w:trPr>
          <w:trHeight w:val="377"/>
        </w:trPr>
        <w:tc>
          <w:tcPr>
            <w:tcW w:w="2268" w:type="dxa"/>
            <w:vMerge/>
            <w:shd w:val="clear" w:color="auto" w:fill="95C11F"/>
            <w:vAlign w:val="center"/>
          </w:tcPr>
          <w:p w14:paraId="149376FA" w14:textId="1B975798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EBAFA0B" w14:textId="0131BE3E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1F6CBA" w:rsidRPr="00CF1A1C" w14:paraId="33E538B4" w14:textId="77777777" w:rsidTr="00F41190">
        <w:trPr>
          <w:trHeight w:val="878"/>
        </w:trPr>
        <w:tc>
          <w:tcPr>
            <w:tcW w:w="2268" w:type="dxa"/>
            <w:vMerge/>
            <w:shd w:val="clear" w:color="auto" w:fill="95C11F"/>
            <w:vAlign w:val="center"/>
          </w:tcPr>
          <w:p w14:paraId="458D913C" w14:textId="07D2A3DC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20581606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3098C47" w14:textId="5400FD85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ind w:left="28" w:hanging="28"/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2022589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005765B3" w14:textId="4828930E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F6CBA" w:rsidRPr="00CF1A1C" w14:paraId="0D1AE229" w14:textId="77777777" w:rsidTr="00611595">
        <w:trPr>
          <w:trHeight w:val="423"/>
        </w:trPr>
        <w:tc>
          <w:tcPr>
            <w:tcW w:w="2268" w:type="dxa"/>
            <w:vMerge/>
            <w:shd w:val="clear" w:color="auto" w:fill="95C11F"/>
            <w:vAlign w:val="center"/>
          </w:tcPr>
          <w:p w14:paraId="3575DD04" w14:textId="5875A77E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FD72E5F" w14:textId="3D79B28C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1F6CBA" w:rsidRPr="00CF1A1C" w14:paraId="25E7D2C2" w14:textId="77777777" w:rsidTr="00F41190">
        <w:trPr>
          <w:trHeight w:val="826"/>
        </w:trPr>
        <w:tc>
          <w:tcPr>
            <w:tcW w:w="2268" w:type="dxa"/>
            <w:vMerge/>
            <w:shd w:val="clear" w:color="auto" w:fill="95C11F"/>
            <w:vAlign w:val="center"/>
          </w:tcPr>
          <w:p w14:paraId="216D0ACC" w14:textId="57B6E60E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1849812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F44039B" w14:textId="37D1522C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9169392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F4B46CC" w14:textId="535D7579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F6CBA" w:rsidRPr="00CF1A1C" w14:paraId="24CAF51D" w14:textId="77777777" w:rsidTr="005D3CE9">
        <w:trPr>
          <w:trHeight w:val="456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19A67F39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236B7651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CA6B546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28532F1" w14:textId="77777777" w:rsidR="001F6CBA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F018F06" w14:textId="77777777" w:rsidR="001F6CBA" w:rsidRPr="00CF2DC8" w:rsidRDefault="001F6CBA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921FAF2" w14:textId="42537AAF" w:rsidR="001F6CBA" w:rsidRPr="00CF2DC8" w:rsidRDefault="001F6CBA" w:rsidP="00034992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mit denen sich die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br/>
            </w:r>
            <w:r w:rsidRPr="00CF2DC8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Auszubildenden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br/>
            </w:r>
            <w:r w:rsidRPr="00CF2DC8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beschäftigen sollen</w:t>
            </w:r>
            <w:r w:rsidR="00F41190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</w:p>
          <w:p w14:paraId="45835D54" w14:textId="69D8B198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CF1A1C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  <w:p w14:paraId="731BD3BD" w14:textId="5BA030D0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CF1A1C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52197D6" w14:textId="6BD91548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1F6CBA" w:rsidRPr="00CF1A1C" w14:paraId="7803BD9C" w14:textId="77777777" w:rsidTr="00844F1F">
        <w:trPr>
          <w:trHeight w:val="701"/>
        </w:trPr>
        <w:tc>
          <w:tcPr>
            <w:tcW w:w="2268" w:type="dxa"/>
            <w:vMerge/>
            <w:shd w:val="clear" w:color="auto" w:fill="95C11F"/>
            <w:vAlign w:val="center"/>
          </w:tcPr>
          <w:p w14:paraId="00A541E3" w14:textId="5AFA0AF6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9935223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5EDD3FA9" w14:textId="78AFFCA7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ind w:firstLine="28"/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8221871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8E017F3" w14:textId="0AB15C6D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F6CBA" w:rsidRPr="00CF1A1C" w14:paraId="6779F1C5" w14:textId="77777777" w:rsidTr="00844F1F">
        <w:trPr>
          <w:trHeight w:val="415"/>
        </w:trPr>
        <w:tc>
          <w:tcPr>
            <w:tcW w:w="2268" w:type="dxa"/>
            <w:vMerge/>
            <w:shd w:val="clear" w:color="auto" w:fill="95C11F"/>
          </w:tcPr>
          <w:p w14:paraId="7F71D8E6" w14:textId="2F3141CD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8AB1CBA" w14:textId="0058A7A3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1F6CBA" w:rsidRPr="00CF1A1C" w14:paraId="03D4FAE8" w14:textId="77777777" w:rsidTr="00F41190">
        <w:trPr>
          <w:trHeight w:val="796"/>
        </w:trPr>
        <w:tc>
          <w:tcPr>
            <w:tcW w:w="2268" w:type="dxa"/>
            <w:vMerge/>
            <w:shd w:val="clear" w:color="auto" w:fill="95C11F"/>
          </w:tcPr>
          <w:p w14:paraId="5C79FB00" w14:textId="4E8671EE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20258915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E9F2995" w14:textId="3C43615A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9332820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B0B1943" w14:textId="2202E9F6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F6CBA" w:rsidRPr="00CF1A1C" w14:paraId="59545AA2" w14:textId="77777777" w:rsidTr="001F6CBA">
        <w:trPr>
          <w:trHeight w:val="426"/>
        </w:trPr>
        <w:tc>
          <w:tcPr>
            <w:tcW w:w="2268" w:type="dxa"/>
            <w:vMerge/>
            <w:shd w:val="clear" w:color="auto" w:fill="95C11F"/>
          </w:tcPr>
          <w:p w14:paraId="010C98FD" w14:textId="397D7388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7AB7FD9" w14:textId="40327B32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1F6CBA" w:rsidRPr="00CF1A1C" w14:paraId="5CF86F70" w14:textId="77777777" w:rsidTr="00F41190">
        <w:trPr>
          <w:trHeight w:val="828"/>
        </w:trPr>
        <w:tc>
          <w:tcPr>
            <w:tcW w:w="2268" w:type="dxa"/>
            <w:vMerge/>
            <w:shd w:val="clear" w:color="auto" w:fill="95C11F"/>
          </w:tcPr>
          <w:p w14:paraId="4BA8AB7A" w14:textId="3D7ED8E4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17561073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0C73E2A" w14:textId="6A621EF6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ind w:left="28" w:hanging="28"/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6024971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6A898BE" w14:textId="344B9085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F6CBA" w:rsidRPr="00CF1A1C" w14:paraId="1E7381D8" w14:textId="77777777" w:rsidTr="00844F1F">
        <w:trPr>
          <w:trHeight w:val="509"/>
        </w:trPr>
        <w:tc>
          <w:tcPr>
            <w:tcW w:w="2268" w:type="dxa"/>
            <w:vMerge/>
            <w:shd w:val="clear" w:color="auto" w:fill="95C11F"/>
          </w:tcPr>
          <w:p w14:paraId="7F906191" w14:textId="77777777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D55C501" w14:textId="1FCC8336" w:rsidR="001F6CBA" w:rsidRPr="00CF1A1C" w:rsidRDefault="001F6CBA" w:rsidP="001F6CB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1F6CBA" w:rsidRPr="00CF1A1C" w14:paraId="727127EB" w14:textId="77777777" w:rsidTr="00F41190">
        <w:trPr>
          <w:trHeight w:val="843"/>
        </w:trPr>
        <w:tc>
          <w:tcPr>
            <w:tcW w:w="2268" w:type="dxa"/>
            <w:vMerge/>
            <w:shd w:val="clear" w:color="auto" w:fill="95C11F"/>
          </w:tcPr>
          <w:p w14:paraId="16B6596A" w14:textId="202D630A" w:rsidR="001F6CBA" w:rsidRPr="00CF1A1C" w:rsidRDefault="001F6CBA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7670744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C90EFB4" w14:textId="16DB893E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64319842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0F48AF13" w14:textId="623E3787" w:rsidR="001F6CBA" w:rsidRPr="00CF1A1C" w:rsidRDefault="00F41190" w:rsidP="00F41190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E8AF492" w14:textId="63003D7E" w:rsidR="002D6018" w:rsidRDefault="00F41190">
      <w:pPr>
        <w:spacing w:line="276" w:lineRule="auto"/>
        <w:rPr>
          <w:rFonts w:ascii="Sarabun Light" w:hAnsi="Sarabun Light" w:cs="Sarabun Light"/>
          <w:color w:val="056336"/>
          <w:sz w:val="16"/>
          <w:szCs w:val="16"/>
        </w:rPr>
      </w:pPr>
      <w:r w:rsidRPr="00F41190">
        <w:rPr>
          <w:rFonts w:ascii="Sarabun Light" w:hAnsi="Sarabun Light" w:cs="Sarabun Light"/>
          <w:color w:val="056336"/>
          <w:sz w:val="16"/>
          <w:szCs w:val="16"/>
        </w:rPr>
        <w:t>*in Stich</w:t>
      </w:r>
      <w:r w:rsidR="000769AF">
        <w:rPr>
          <w:rFonts w:ascii="Sarabun Light" w:hAnsi="Sarabun Light" w:cs="Sarabun Light"/>
          <w:color w:val="056336"/>
          <w:sz w:val="16"/>
          <w:szCs w:val="16"/>
        </w:rPr>
        <w:t>punkten</w:t>
      </w:r>
    </w:p>
    <w:p w14:paraId="44CFBCC3" w14:textId="77777777" w:rsidR="00601980" w:rsidRPr="00F41190" w:rsidRDefault="00601980">
      <w:pPr>
        <w:spacing w:line="276" w:lineRule="auto"/>
        <w:rPr>
          <w:rFonts w:ascii="Sarabun Light" w:hAnsi="Sarabun Light" w:cs="Sarabun Light"/>
          <w:color w:val="056336"/>
          <w:sz w:val="16"/>
          <w:szCs w:val="16"/>
        </w:rPr>
      </w:pPr>
    </w:p>
    <w:sdt>
      <w:sdtPr>
        <w:id w:val="-1997030961"/>
        <w:placeholder>
          <w:docPart w:val="26BC653996074872A812DAF77E896612"/>
        </w:placeholder>
      </w:sdtPr>
      <w:sdtEndPr/>
      <w:sdtContent>
        <w:p w14:paraId="468942D5" w14:textId="77777777" w:rsidR="003A490F" w:rsidRDefault="003A490F" w:rsidP="003A490F">
          <w:pPr>
            <w:pStyle w:val="BiBBtitel"/>
            <w:rPr>
              <w:rFonts w:asciiTheme="minorHAnsi" w:hAnsiTheme="minorHAnsi" w:cs="Times New Roman"/>
              <w:color w:val="1F497D" w:themeColor="text2"/>
              <w:sz w:val="22"/>
              <w:szCs w:val="22"/>
            </w:rPr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03DF7309" w14:textId="1D4D5A2A" w:rsidR="002D3848" w:rsidRPr="003A490F" w:rsidRDefault="000769AF" w:rsidP="003A490F">
      <w:pPr>
        <w:pStyle w:val="BiBBtitel"/>
        <w:jc w:val="center"/>
        <w:rPr>
          <w:rFonts w:asciiTheme="minorHAnsi" w:hAnsiTheme="minorHAnsi" w:cs="Times New Roman"/>
          <w:color w:val="1F497D" w:themeColor="text2"/>
          <w:sz w:val="22"/>
          <w:szCs w:val="22"/>
        </w:rPr>
      </w:pPr>
      <w:r>
        <w:br/>
      </w:r>
      <w:bookmarkStart w:id="2" w:name="_Toc162973982"/>
      <w:r w:rsidR="00002943" w:rsidRPr="00601980">
        <w:rPr>
          <w:rStyle w:val="Heading1Char"/>
        </w:rPr>
        <w:t>Teilaufgabe</w:t>
      </w:r>
      <w:bookmarkEnd w:id="2"/>
      <w:r>
        <w:br/>
      </w:r>
      <w:sdt>
        <w:sdtPr>
          <w:id w:val="-3666671"/>
          <w:placeholder>
            <w:docPart w:val="239A0B2D47EB4CE0959A6F078AA176B9"/>
          </w:placeholder>
        </w:sdtPr>
        <w:sdtEndPr>
          <w:rPr>
            <w:rFonts w:asciiTheme="minorHAnsi" w:hAnsiTheme="minorHAnsi" w:cs="Times New Roman"/>
            <w:color w:val="1F497D" w:themeColor="text2"/>
            <w:sz w:val="40"/>
            <w:szCs w:val="40"/>
          </w:rPr>
        </w:sdtEndPr>
        <w:sdtContent>
          <w:sdt>
            <w:sdtPr>
              <w:id w:val="1168360949"/>
              <w:placeholder>
                <w:docPart w:val="0CCE2094218747089CFDD806ED16C343"/>
              </w:placeholder>
            </w:sdtPr>
            <w:sdtEndPr/>
            <w:sdtContent>
              <w:r w:rsidR="003A490F" w:rsidRPr="00950F32">
                <w:t xml:space="preserve">Titel: </w:t>
              </w:r>
              <w:r w:rsidR="003A490F">
                <w:t>Klicken oder tippen Sie hier</w:t>
              </w:r>
              <w:r w:rsidR="003A490F" w:rsidRPr="005B4693">
                <w:rPr>
                  <w:rStyle w:val="BiBBtitelZchn"/>
                </w:rPr>
                <w:t>, um Text</w:t>
              </w:r>
              <w:r w:rsidR="003A490F">
                <w:t xml:space="preserve"> einzugeben</w:t>
              </w:r>
            </w:sdtContent>
          </w:sdt>
        </w:sdtContent>
      </w:sdt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CF1A1C" w:rsidRPr="00CF1A1C" w14:paraId="47AC1B56" w14:textId="77777777" w:rsidTr="00CF2DC8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2E4CCA88" w14:textId="77777777" w:rsidR="002D3848" w:rsidRPr="00CF2DC8" w:rsidRDefault="00363954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CF2DC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</w:p>
        </w:tc>
        <w:tc>
          <w:tcPr>
            <w:tcW w:w="1790" w:type="dxa"/>
            <w:shd w:val="clear" w:color="auto" w:fill="F0A73A"/>
          </w:tcPr>
          <w:p w14:paraId="70C4FD3E" w14:textId="77777777" w:rsidR="006D79EC" w:rsidRPr="00CF2DC8" w:rsidRDefault="008D1022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CF2DC8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6D79EC" w:rsidRPr="00CF2DC8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5F3071B3" w14:textId="2D6CB61D" w:rsidR="002D3848" w:rsidRPr="00CF2DC8" w:rsidRDefault="006D79EC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CF2DC8">
              <w:rPr>
                <w:rFonts w:ascii="Sarabun SemiBold" w:hAnsi="Sarabun SemiBold" w:cs="Sarabun SemiBold"/>
                <w:bCs/>
                <w:color w:val="auto"/>
              </w:rPr>
              <w:t>A</w:t>
            </w:r>
            <w:r w:rsidR="008D1022" w:rsidRPr="00CF2DC8">
              <w:rPr>
                <w:rFonts w:ascii="Sarabun SemiBold" w:hAnsi="Sarabun SemiBold" w:cs="Sarabun SemiBold"/>
                <w:bCs/>
                <w:color w:val="auto"/>
              </w:rPr>
              <w:t>nnahme</w:t>
            </w:r>
          </w:p>
          <w:p w14:paraId="530287F7" w14:textId="60246F0C" w:rsidR="006D79EC" w:rsidRPr="00CF2DC8" w:rsidRDefault="006D79EC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67D7DC8B" w14:textId="77777777" w:rsidR="006D79EC" w:rsidRPr="00CF2DC8" w:rsidRDefault="003F151B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Auftrags</w:t>
            </w:r>
            <w:r w:rsidR="006D79EC" w:rsidRPr="00CF2DC8">
              <w:rPr>
                <w:rFonts w:ascii="Sarabun Light" w:hAnsi="Sarabun Light" w:cs="Sarabun Light"/>
                <w:color w:val="auto"/>
              </w:rPr>
              <w:t>-</w:t>
            </w:r>
          </w:p>
          <w:p w14:paraId="2326F04A" w14:textId="7B5E3302" w:rsidR="002D3848" w:rsidRPr="00CF2DC8" w:rsidRDefault="003F151B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27F52A5A" w14:textId="77777777" w:rsidR="006D79EC" w:rsidRPr="00CF2DC8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Auftrags</w:t>
            </w:r>
            <w:r w:rsidR="006D79EC" w:rsidRPr="00CF2DC8">
              <w:rPr>
                <w:rFonts w:ascii="Sarabun Light" w:hAnsi="Sarabun Light" w:cs="Sarabun Light"/>
                <w:color w:val="auto"/>
              </w:rPr>
              <w:t>-</w:t>
            </w:r>
          </w:p>
          <w:p w14:paraId="27DD0D64" w14:textId="03F9F9EA" w:rsidR="002D3848" w:rsidRPr="00CF2DC8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durchführung</w:t>
            </w:r>
          </w:p>
        </w:tc>
        <w:tc>
          <w:tcPr>
            <w:tcW w:w="1790" w:type="dxa"/>
            <w:shd w:val="clear" w:color="auto" w:fill="ECECEC"/>
          </w:tcPr>
          <w:p w14:paraId="49DCF210" w14:textId="77777777" w:rsidR="006D79EC" w:rsidRPr="00CF2DC8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Auftrags</w:t>
            </w:r>
            <w:r w:rsidR="006D79EC" w:rsidRPr="00CF2DC8">
              <w:rPr>
                <w:rFonts w:ascii="Sarabun Light" w:hAnsi="Sarabun Light" w:cs="Sarabun Light"/>
                <w:color w:val="auto"/>
              </w:rPr>
              <w:t>-</w:t>
            </w:r>
          </w:p>
          <w:p w14:paraId="66578C3E" w14:textId="0CC3AD53" w:rsidR="002D3848" w:rsidRPr="00CF2DC8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CF2DC8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30A192E7" w14:textId="77777777" w:rsidR="002D3848" w:rsidRPr="00CF1A1C" w:rsidRDefault="002D3848" w:rsidP="002D384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PlainTable1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CF1A1C" w:rsidRPr="00CF1A1C" w14:paraId="1C34E277" w14:textId="77777777" w:rsidTr="001F6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418D6788" w14:textId="77777777" w:rsidR="00EE491F" w:rsidRPr="00CF2DC8" w:rsidRDefault="002D3848" w:rsidP="006F6CE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Medium" w:hAnsi="Sarabun Medium" w:cs="Sarabun Medium"/>
              <w:color w:val="auto"/>
            </w:rPr>
            <w:id w:val="-4591867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68C9AE69" w14:textId="5300A4F9" w:rsidR="002D3848" w:rsidRPr="006A5624" w:rsidRDefault="000769AF" w:rsidP="00034992">
                <w:pPr>
                  <w:pStyle w:val="Textfeld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arabun Medium" w:hAnsi="Sarabun Medium" w:cs="Sarabun Medium"/>
                    <w:b w:val="0"/>
                    <w:bCs w:val="0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F1A1C" w:rsidRPr="00CF1A1C" w14:paraId="477D9E21" w14:textId="77777777" w:rsidTr="001F6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33E0AD6C" w14:textId="5E86062C" w:rsidR="00EE491F" w:rsidRPr="00CF2DC8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Ergebnisse</w:t>
            </w:r>
            <w:r w:rsidR="000769AF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323B2AA9" w14:textId="26455FE4" w:rsidR="00E050C4" w:rsidRDefault="002D3848" w:rsidP="00034992">
            <w:pPr>
              <w:pStyle w:val="Textfel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Medium" w:hAnsi="Sarabun Medium" w:cs="Sarabun Medium"/>
                <w:bCs/>
                <w:color w:val="auto"/>
              </w:rPr>
            </w:pPr>
            <w:r w:rsidRPr="006A5624">
              <w:rPr>
                <w:rFonts w:ascii="Sarabun Medium" w:hAnsi="Sarabun Medium" w:cs="Sarabun Medium"/>
                <w:bCs/>
                <w:color w:val="auto"/>
              </w:rPr>
              <w:t xml:space="preserve">Nach Bearbeitung dieser </w:t>
            </w:r>
            <w:r w:rsidR="003F151B" w:rsidRPr="006A5624">
              <w:rPr>
                <w:rFonts w:ascii="Sarabun Medium" w:hAnsi="Sarabun Medium" w:cs="Sarabun Medium"/>
                <w:bCs/>
                <w:color w:val="auto"/>
              </w:rPr>
              <w:t>Lernsituation</w:t>
            </w:r>
            <w:r w:rsidRPr="006A5624">
              <w:rPr>
                <w:rFonts w:ascii="Sarabun Medium" w:hAnsi="Sarabun Medium" w:cs="Sarabun Medium"/>
                <w:bCs/>
                <w:color w:val="auto"/>
              </w:rPr>
              <w:t xml:space="preserve"> liegen vor:</w:t>
            </w:r>
          </w:p>
          <w:sdt>
            <w:sdtPr>
              <w:rPr>
                <w:rFonts w:ascii="Sarabun Medium" w:hAnsi="Sarabun Medium" w:cs="Sarabun Medium"/>
                <w:bCs/>
                <w:color w:val="auto"/>
              </w:rPr>
              <w:id w:val="-1314176822"/>
              <w:placeholder>
                <w:docPart w:val="DefaultPlaceholder_-1854013440"/>
              </w:placeholder>
              <w:showingPlcHdr/>
            </w:sdtPr>
            <w:sdtEndPr/>
            <w:sdtContent>
              <w:p w14:paraId="6EFA5A54" w14:textId="65C9F8BB" w:rsidR="000769AF" w:rsidRPr="006A5624" w:rsidRDefault="000769AF" w:rsidP="00034992">
                <w:pPr>
                  <w:pStyle w:val="Textfeld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arabun Medium" w:hAnsi="Sarabun Medium" w:cs="Sarabun Medium"/>
                    <w:bCs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70B41459" w14:textId="28B32138" w:rsidR="002D3848" w:rsidRPr="00CF1A1C" w:rsidRDefault="002D3848" w:rsidP="00F41190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</w:tc>
      </w:tr>
      <w:tr w:rsidR="00CF1A1C" w:rsidRPr="00CF1A1C" w14:paraId="0B884FCF" w14:textId="77777777" w:rsidTr="00CF2DC8">
        <w:trPr>
          <w:trHeight w:val="1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3928454F" w14:textId="56A7BBC5" w:rsidR="00EE491F" w:rsidRPr="00CF2DC8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 xml:space="preserve">Zusammenhang </w:t>
            </w:r>
            <w:r w:rsidR="001F6CBA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br/>
            </w: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 xml:space="preserve">zu anderen </w:t>
            </w:r>
            <w:r w:rsidR="00EA7FFD"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br/>
            </w:r>
            <w:r w:rsidR="0079741B"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Teilaufgaben</w:t>
            </w:r>
            <w:r w:rsidR="000769AF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58F7C210" w14:textId="0D7D6B38" w:rsidR="002D3848" w:rsidRDefault="002D3848" w:rsidP="00034992">
            <w:pPr>
              <w:pStyle w:val="Textfel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Medium" w:hAnsi="Sarabun Medium" w:cs="Sarabun Medium"/>
                <w:bCs/>
                <w:color w:val="auto"/>
              </w:rPr>
            </w:pPr>
            <w:r w:rsidRPr="006A5624">
              <w:rPr>
                <w:rFonts w:ascii="Sarabun Medium" w:hAnsi="Sarabun Medium" w:cs="Sarabun Medium"/>
                <w:bCs/>
                <w:color w:val="auto"/>
              </w:rPr>
              <w:t xml:space="preserve">Aus den vorangegangenen </w:t>
            </w:r>
            <w:r w:rsidR="0079741B" w:rsidRPr="006A5624">
              <w:rPr>
                <w:rFonts w:ascii="Sarabun Medium" w:hAnsi="Sarabun Medium" w:cs="Sarabun Medium"/>
                <w:bCs/>
                <w:color w:val="auto"/>
              </w:rPr>
              <w:t xml:space="preserve">Teilaufgaben </w:t>
            </w:r>
            <w:r w:rsidRPr="006A5624">
              <w:rPr>
                <w:rFonts w:ascii="Sarabun Medium" w:hAnsi="Sarabun Medium" w:cs="Sarabun Medium"/>
                <w:bCs/>
                <w:color w:val="auto"/>
              </w:rPr>
              <w:t>benötigte Ergebnisse</w:t>
            </w:r>
            <w:r w:rsidR="000769AF">
              <w:rPr>
                <w:rFonts w:ascii="Sarabun Medium" w:hAnsi="Sarabun Medium" w:cs="Sarabun Medium"/>
                <w:bCs/>
                <w:color w:val="auto"/>
              </w:rPr>
              <w:t>:</w:t>
            </w:r>
          </w:p>
          <w:sdt>
            <w:sdtPr>
              <w:rPr>
                <w:rFonts w:ascii="Sarabun Medium" w:hAnsi="Sarabun Medium" w:cs="Sarabun Medium"/>
                <w:bCs/>
                <w:color w:val="auto"/>
              </w:rPr>
              <w:id w:val="1859001765"/>
              <w:placeholder>
                <w:docPart w:val="DefaultPlaceholder_-1854013440"/>
              </w:placeholder>
              <w:showingPlcHdr/>
            </w:sdtPr>
            <w:sdtEndPr/>
            <w:sdtContent>
              <w:p w14:paraId="194735FD" w14:textId="4FEFD7F7" w:rsidR="000769AF" w:rsidRPr="006A5624" w:rsidRDefault="000769AF" w:rsidP="00034992">
                <w:pPr>
                  <w:pStyle w:val="Textfeld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arabun Medium" w:hAnsi="Sarabun Medium" w:cs="Sarabun Medium"/>
                    <w:bCs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6214976" w14:textId="77777777" w:rsidR="00C36415" w:rsidRPr="00CF1A1C" w:rsidRDefault="00C36415" w:rsidP="00C1137C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  <w:p w14:paraId="360C04B7" w14:textId="57F8286E" w:rsidR="002D3848" w:rsidRDefault="0079741B" w:rsidP="00034992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Medium" w:hAnsi="Sarabun Medium" w:cs="Sarabun Medium"/>
                <w:bCs/>
                <w:color w:val="auto"/>
              </w:rPr>
            </w:pPr>
            <w:r w:rsidRPr="006A5624">
              <w:rPr>
                <w:rFonts w:ascii="Sarabun Medium" w:hAnsi="Sarabun Medium" w:cs="Sarabun Medium"/>
                <w:bCs/>
                <w:color w:val="auto"/>
              </w:rPr>
              <w:t>Teilaufgaben</w:t>
            </w:r>
            <w:r w:rsidR="002D3848" w:rsidRPr="006A5624">
              <w:rPr>
                <w:rFonts w:ascii="Sarabun Medium" w:hAnsi="Sarabun Medium" w:cs="Sarabun Medium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Medium" w:hAnsi="Sarabun Medium" w:cs="Sarabun Medium"/>
                <w:bCs/>
                <w:color w:val="auto"/>
              </w:rPr>
              <w:id w:val="1711140498"/>
              <w:placeholder>
                <w:docPart w:val="DefaultPlaceholder_-1854013440"/>
              </w:placeholder>
              <w:showingPlcHdr/>
            </w:sdtPr>
            <w:sdtEndPr/>
            <w:sdtContent>
              <w:p w14:paraId="58BAEFEA" w14:textId="6B80E5E1" w:rsidR="000769AF" w:rsidRPr="006A5624" w:rsidRDefault="000769AF" w:rsidP="00034992">
                <w:pPr>
                  <w:pStyle w:val="ListBullet"/>
                  <w:numPr>
                    <w:ilvl w:val="0"/>
                    <w:numId w:val="0"/>
                  </w:num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arabun Medium" w:hAnsi="Sarabun Medium" w:cs="Sarabun Medium"/>
                    <w:bCs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D734E1C" w14:textId="4BE34610" w:rsidR="002449FE" w:rsidRPr="00CF1A1C" w:rsidRDefault="002449FE" w:rsidP="00F41190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</w:tc>
      </w:tr>
      <w:tr w:rsidR="00CF1A1C" w:rsidRPr="00CF1A1C" w14:paraId="294F197C" w14:textId="77777777" w:rsidTr="00CF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076A5E31" w14:textId="7BDB6315" w:rsidR="00EE491F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Kompetenzen</w:t>
            </w:r>
            <w:r w:rsidR="000769AF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6AC34CD" w14:textId="77777777" w:rsidR="002D3848" w:rsidRDefault="002D3848" w:rsidP="00034992">
            <w:pPr>
              <w:pStyle w:val="Textfel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Medium" w:hAnsi="Sarabun Medium" w:cs="Sarabun Medium"/>
                <w:color w:val="auto"/>
              </w:rPr>
            </w:pPr>
            <w:r w:rsidRPr="006A5624">
              <w:rPr>
                <w:rFonts w:ascii="Sarabun Medium" w:hAnsi="Sarabun Medium" w:cs="Sarabun Medium"/>
                <w:color w:val="auto"/>
              </w:rPr>
              <w:t xml:space="preserve">Die </w:t>
            </w:r>
            <w:r w:rsidR="007439E3" w:rsidRPr="006A5624">
              <w:rPr>
                <w:rFonts w:ascii="Sarabun Medium" w:hAnsi="Sarabun Medium" w:cs="Sarabun Medium"/>
                <w:color w:val="auto"/>
              </w:rPr>
              <w:t>Auszubildenden</w:t>
            </w:r>
            <w:r w:rsidRPr="006A5624">
              <w:rPr>
                <w:rFonts w:ascii="Sarabun Medium" w:hAnsi="Sarabun Medium" w:cs="Sarabun Medium"/>
                <w:color w:val="auto"/>
              </w:rPr>
              <w:t xml:space="preserve"> sollen lernen, … </w:t>
            </w:r>
          </w:p>
          <w:sdt>
            <w:sdtPr>
              <w:rPr>
                <w:rFonts w:ascii="Sarabun Medium" w:hAnsi="Sarabun Medium" w:cs="Sarabun Medium"/>
                <w:color w:val="auto"/>
              </w:rPr>
              <w:id w:val="1480035049"/>
              <w:placeholder>
                <w:docPart w:val="DefaultPlaceholder_-1854013440"/>
              </w:placeholder>
              <w:showingPlcHdr/>
            </w:sdtPr>
            <w:sdtEndPr/>
            <w:sdtContent>
              <w:p w14:paraId="238C8223" w14:textId="361EA6E9" w:rsidR="000769AF" w:rsidRPr="006A5624" w:rsidRDefault="000769AF" w:rsidP="00034992">
                <w:pPr>
                  <w:pStyle w:val="Textfeld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arabun Medium" w:hAnsi="Sarabun Medium" w:cs="Sarabun Medium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7725C62" w14:textId="32DB8650" w:rsidR="002D3848" w:rsidRPr="00CF1A1C" w:rsidRDefault="002D3848" w:rsidP="00F41190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</w:tc>
      </w:tr>
      <w:tr w:rsidR="00CF1A1C" w:rsidRPr="00CF1A1C" w14:paraId="115FCF71" w14:textId="77777777" w:rsidTr="00CF2DC8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5A916384" w14:textId="2A7519C3" w:rsidR="00EE491F" w:rsidRPr="00CF2DC8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Inhalte</w:t>
            </w:r>
            <w:r w:rsidR="000769AF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6A3A502" w14:textId="77777777" w:rsidR="002D3848" w:rsidRDefault="00F5442F" w:rsidP="00F5442F">
            <w:pPr>
              <w:pStyle w:val="Textfel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Medium" w:hAnsi="Sarabun Medium" w:cs="Sarabun Medium"/>
                <w:color w:val="auto"/>
              </w:rPr>
            </w:pPr>
            <w:r w:rsidRPr="006A5624">
              <w:rPr>
                <w:rFonts w:ascii="Sarabun Medium" w:hAnsi="Sarabun Medium" w:cs="Sarabun Medium"/>
                <w:color w:val="auto"/>
              </w:rPr>
              <w:t xml:space="preserve">Die </w:t>
            </w:r>
            <w:r w:rsidR="007439E3" w:rsidRPr="006A5624">
              <w:rPr>
                <w:rFonts w:ascii="Sarabun Medium" w:hAnsi="Sarabun Medium" w:cs="Sarabun Medium"/>
                <w:color w:val="auto"/>
              </w:rPr>
              <w:t>Auszubildenden</w:t>
            </w:r>
            <w:r w:rsidRPr="006A5624">
              <w:rPr>
                <w:rFonts w:ascii="Sarabun Medium" w:hAnsi="Sarabun Medium" w:cs="Sarabun Medium"/>
                <w:color w:val="auto"/>
              </w:rPr>
              <w:t xml:space="preserve"> beschäftigen sich mit folgenden Inhalten:</w:t>
            </w:r>
          </w:p>
          <w:sdt>
            <w:sdtPr>
              <w:rPr>
                <w:rFonts w:ascii="Sarabun Medium" w:hAnsi="Sarabun Medium" w:cs="Sarabun Medium"/>
                <w:color w:val="auto"/>
              </w:rPr>
              <w:id w:val="733978806"/>
              <w:placeholder>
                <w:docPart w:val="DefaultPlaceholder_-1854013440"/>
              </w:placeholder>
              <w:showingPlcHdr/>
            </w:sdtPr>
            <w:sdtEndPr/>
            <w:sdtContent>
              <w:p w14:paraId="49081DBF" w14:textId="6991418D" w:rsidR="000769AF" w:rsidRPr="006A5624" w:rsidRDefault="000769AF" w:rsidP="00F5442F">
                <w:pPr>
                  <w:pStyle w:val="Textfeld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arabun Medium" w:hAnsi="Sarabun Medium" w:cs="Sarabun Medium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51FA8FF" w14:textId="77777777" w:rsidR="002449FE" w:rsidRPr="00CF1A1C" w:rsidRDefault="002449FE" w:rsidP="00F41190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  <w:p w14:paraId="1EFE0057" w14:textId="772E31FB" w:rsidR="002D3848" w:rsidRPr="00CF1A1C" w:rsidRDefault="002D3848" w:rsidP="002449FE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</w:p>
        </w:tc>
      </w:tr>
      <w:tr w:rsidR="00CF1A1C" w:rsidRPr="00CF1A1C" w14:paraId="519F3D3F" w14:textId="77777777" w:rsidTr="00CF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23A5E09E" w14:textId="696A0E80" w:rsidR="002D3848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Typus</w:t>
            </w:r>
            <w:r w:rsidR="000769AF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2DA6DA93" w14:textId="34EA7A4A" w:rsidR="002D3848" w:rsidRPr="00CF1A1C" w:rsidRDefault="008C5CD7" w:rsidP="00034992">
            <w:pPr>
              <w:pStyle w:val="BodyText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70738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190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EE491F" w:rsidRPr="00CF1A1C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2D3848" w:rsidRPr="00CF1A1C">
              <w:rPr>
                <w:rFonts w:ascii="Sarabun Light" w:hAnsi="Sarabun Light" w:cs="Sarabun Light"/>
                <w:color w:val="auto"/>
              </w:rPr>
              <w:t>prozessorientiert</w:t>
            </w:r>
          </w:p>
        </w:tc>
        <w:tc>
          <w:tcPr>
            <w:tcW w:w="3580" w:type="dxa"/>
          </w:tcPr>
          <w:p w14:paraId="751C16AF" w14:textId="6D3E42DD" w:rsidR="002D3848" w:rsidRPr="00CF1A1C" w:rsidRDefault="008C5CD7" w:rsidP="00034992">
            <w:pPr>
              <w:pStyle w:val="BodyText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20467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9AF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EE491F" w:rsidRPr="00CF1A1C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7B197C" w:rsidRPr="00CF1A1C">
              <w:rPr>
                <w:rFonts w:ascii="Sarabun Light" w:hAnsi="Sarabun Light" w:cs="Sarabun Light"/>
                <w:color w:val="auto"/>
              </w:rPr>
              <w:t>fachsystematisch</w:t>
            </w:r>
          </w:p>
        </w:tc>
      </w:tr>
      <w:tr w:rsidR="00CF1A1C" w:rsidRPr="00CF1A1C" w14:paraId="0FA4A94B" w14:textId="77777777" w:rsidTr="00CF2DC8">
        <w:trPr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64FD7586" w14:textId="24BB3B57" w:rsidR="00EE491F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 xml:space="preserve">Lern- und </w:t>
            </w: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br/>
              <w:t>Arbeitsumgebung</w:t>
            </w:r>
            <w:r w:rsidR="000769AF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8777307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6A927523" w14:textId="1A7051BA" w:rsidR="002D3848" w:rsidRPr="00CF1A1C" w:rsidRDefault="000769AF" w:rsidP="00F4119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F1A1C" w:rsidRPr="00CF1A1C" w14:paraId="28FEF5F5" w14:textId="77777777" w:rsidTr="005D3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3AFF531A" w14:textId="3DE02F3B" w:rsidR="00EE491F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Materialien</w:t>
            </w:r>
            <w:r w:rsidR="000769AF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9372821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7023D067" w14:textId="40CB01A3" w:rsidR="002D3848" w:rsidRPr="006D79EC" w:rsidRDefault="000769AF" w:rsidP="00F4119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F1A1C" w:rsidRPr="00CF1A1C" w14:paraId="0C481251" w14:textId="77777777" w:rsidTr="001F6CBA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582E7944" w14:textId="5C80ADDE" w:rsidR="002D3848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Methodische</w:t>
            </w:r>
            <w:r w:rsidR="001F6CBA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br/>
            </w: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Hinweise</w:t>
            </w:r>
            <w:r w:rsidR="000769AF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*</w:t>
            </w:r>
          </w:p>
          <w:p w14:paraId="09EF0790" w14:textId="77777777" w:rsidR="00EE491F" w:rsidRPr="00CF2DC8" w:rsidRDefault="00EE491F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4262717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201DB55" w14:textId="07D36439" w:rsidR="002D3848" w:rsidRPr="00CF1A1C" w:rsidRDefault="000769AF" w:rsidP="00F4119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arabun Light" w:hAnsi="Sarabun Light" w:cs="Sarabun Light"/>
                    <w:color w:val="auto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F1A1C" w:rsidRPr="00CF1A1C" w14:paraId="4CAE3D59" w14:textId="77777777" w:rsidTr="005D3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9" w:type="dxa"/>
            <w:shd w:val="clear" w:color="auto" w:fill="95C11F"/>
            <w:vAlign w:val="center"/>
          </w:tcPr>
          <w:p w14:paraId="43F35703" w14:textId="4F9B09C5" w:rsidR="002D3848" w:rsidRPr="00CF2DC8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</w:pPr>
            <w:r w:rsidRPr="00CF2DC8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Benötigte Zeit</w:t>
            </w:r>
            <w:r w:rsidR="000769AF">
              <w:rPr>
                <w:rFonts w:ascii="Sarabun SemiBold" w:hAnsi="Sarabun SemiBold" w:cs="Sarabun SemiBold"/>
                <w:b w:val="0"/>
                <w:bCs w:val="0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noProof/>
              <w:color w:val="auto"/>
              <w:sz w:val="22"/>
              <w:szCs w:val="22"/>
              <w:lang w:eastAsia="en-US"/>
            </w:rPr>
            <w:id w:val="8977019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518093AD" w14:textId="2A62B39F" w:rsidR="002D3848" w:rsidRPr="00CF1A1C" w:rsidRDefault="000769AF" w:rsidP="002449FE">
                <w:pPr>
                  <w:pStyle w:val="ListBullet"/>
                  <w:numPr>
                    <w:ilvl w:val="0"/>
                    <w:numId w:val="0"/>
                  </w:num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3C0881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0D7A50A2" w14:textId="4CF2ED76" w:rsidR="001B7E68" w:rsidRPr="00616236" w:rsidRDefault="00F41190" w:rsidP="000769AF">
      <w:pPr>
        <w:pStyle w:val="BodyText"/>
        <w:spacing w:before="240" w:after="0"/>
        <w:rPr>
          <w:rFonts w:ascii="Sarabun Light" w:hAnsi="Sarabun Light" w:cs="Sarabun Light"/>
          <w:color w:val="056336"/>
          <w:sz w:val="16"/>
          <w:szCs w:val="16"/>
        </w:rPr>
      </w:pPr>
      <w:r>
        <w:rPr>
          <w:rFonts w:ascii="Sarabun Light" w:hAnsi="Sarabun Light" w:cs="Sarabun Light"/>
          <w:color w:val="056336"/>
          <w:sz w:val="16"/>
          <w:szCs w:val="16"/>
        </w:rPr>
        <w:t>*</w:t>
      </w:r>
      <w:r w:rsidR="000769AF">
        <w:rPr>
          <w:rFonts w:ascii="Sarabun Light" w:hAnsi="Sarabun Light" w:cs="Sarabun Light"/>
          <w:color w:val="056336"/>
          <w:sz w:val="16"/>
          <w:szCs w:val="16"/>
        </w:rPr>
        <w:t>in Stichpunkten</w:t>
      </w:r>
    </w:p>
    <w:p w14:paraId="32673CD9" w14:textId="77777777" w:rsidR="00575AC8" w:rsidRPr="00CF1A1C" w:rsidRDefault="00575AC8" w:rsidP="002A427B">
      <w:pPr>
        <w:pStyle w:val="BodyText"/>
        <w:spacing w:after="0"/>
        <w:rPr>
          <w:rFonts w:ascii="Sarabun Light" w:hAnsi="Sarabun Light" w:cs="Sarabun Light"/>
          <w:sz w:val="16"/>
          <w:szCs w:val="16"/>
        </w:rPr>
        <w:sectPr w:rsidR="00575AC8" w:rsidRPr="00CF1A1C" w:rsidSect="00A93652">
          <w:headerReference w:type="default" r:id="rId9"/>
          <w:footerReference w:type="default" r:id="rId10"/>
          <w:headerReference w:type="first" r:id="rId11"/>
          <w:pgSz w:w="11906" w:h="16838" w:code="9"/>
          <w:pgMar w:top="632" w:right="1134" w:bottom="284" w:left="1134" w:header="454" w:footer="0" w:gutter="0"/>
          <w:cols w:space="708"/>
          <w:titlePg/>
          <w:docGrid w:linePitch="360"/>
        </w:sectPr>
      </w:pPr>
    </w:p>
    <w:p w14:paraId="3D962580" w14:textId="35F091C1" w:rsidR="00575AC8" w:rsidRPr="00CF1A1C" w:rsidRDefault="00601980" w:rsidP="00575AC8">
      <w:pPr>
        <w:rPr>
          <w:rFonts w:ascii="Sarabun Light" w:hAnsi="Sarabun Light" w:cs="Sarabun Light"/>
          <w:lang w:eastAsia="de-DE"/>
        </w:rPr>
      </w:pPr>
      <w:r w:rsidRPr="00291FA7">
        <w:rPr>
          <w:rFonts w:ascii="Sarabun Light" w:hAnsi="Sarabun Light" w:cs="Sarabun Light"/>
          <w:noProof/>
          <w:color w:val="000000" w:themeColor="text1"/>
        </w:rPr>
        <w:lastRenderedPageBreak/>
        <w:drawing>
          <wp:anchor distT="0" distB="0" distL="114300" distR="114300" simplePos="0" relativeHeight="251672576" behindDoc="1" locked="0" layoutInCell="1" allowOverlap="1" wp14:anchorId="6914604B" wp14:editId="2D056C98">
            <wp:simplePos x="0" y="0"/>
            <wp:positionH relativeFrom="page">
              <wp:posOffset>0</wp:posOffset>
            </wp:positionH>
            <wp:positionV relativeFrom="paragraph">
              <wp:posOffset>-1158240</wp:posOffset>
            </wp:positionV>
            <wp:extent cx="7660470" cy="10744476"/>
            <wp:effectExtent l="0" t="0" r="0" b="0"/>
            <wp:wrapNone/>
            <wp:docPr id="927613577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13577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70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CFB" w:rsidRPr="00CF1A1C">
        <w:rPr>
          <w:rFonts w:ascii="Sarabun Light" w:hAnsi="Sarabun Light" w:cs="Sarabun Light"/>
          <w:noProof/>
        </w:rPr>
        <w:drawing>
          <wp:anchor distT="0" distB="0" distL="114300" distR="114300" simplePos="0" relativeHeight="251667456" behindDoc="1" locked="0" layoutInCell="1" allowOverlap="1" wp14:anchorId="4DEA4D6A" wp14:editId="0EBF6155">
            <wp:simplePos x="0" y="0"/>
            <wp:positionH relativeFrom="page">
              <wp:align>left</wp:align>
            </wp:positionH>
            <wp:positionV relativeFrom="paragraph">
              <wp:posOffset>-1169678</wp:posOffset>
            </wp:positionV>
            <wp:extent cx="7768800" cy="10900800"/>
            <wp:effectExtent l="0" t="0" r="381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800" cy="109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5AC8" w:rsidRPr="00CF1A1C" w:rsidSect="00A93652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B6B5D" w14:textId="77777777" w:rsidR="00A93652" w:rsidRDefault="00A93652" w:rsidP="003A5E89">
      <w:r>
        <w:separator/>
      </w:r>
    </w:p>
  </w:endnote>
  <w:endnote w:type="continuationSeparator" w:id="0">
    <w:p w14:paraId="3854B5A0" w14:textId="77777777" w:rsidR="00A93652" w:rsidRDefault="00A93652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731DF49A" w14:textId="77777777" w:rsidR="00CF1A1C" w:rsidRPr="007C4F38" w:rsidRDefault="00CF1A1C" w:rsidP="00CF1A1C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CF1A1C" w:rsidRDefault="002F51E2" w:rsidP="00CF1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89CC6" w14:textId="77777777" w:rsidR="00A93652" w:rsidRDefault="00A93652" w:rsidP="003A5E89">
      <w:r>
        <w:separator/>
      </w:r>
    </w:p>
  </w:footnote>
  <w:footnote w:type="continuationSeparator" w:id="0">
    <w:p w14:paraId="7AFCE80F" w14:textId="77777777" w:rsidR="00A93652" w:rsidRDefault="00A93652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1A1F66C8" w:rsidR="002F51E2" w:rsidRPr="006D79EC" w:rsidRDefault="00C12490" w:rsidP="00C12490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96143971">
    <w:abstractNumId w:val="15"/>
  </w:num>
  <w:num w:numId="2" w16cid:durableId="344092780">
    <w:abstractNumId w:val="12"/>
  </w:num>
  <w:num w:numId="3" w16cid:durableId="1423793308">
    <w:abstractNumId w:val="24"/>
  </w:num>
  <w:num w:numId="4" w16cid:durableId="557519053">
    <w:abstractNumId w:val="18"/>
  </w:num>
  <w:num w:numId="5" w16cid:durableId="1546719687">
    <w:abstractNumId w:val="20"/>
  </w:num>
  <w:num w:numId="6" w16cid:durableId="63451877">
    <w:abstractNumId w:val="21"/>
  </w:num>
  <w:num w:numId="7" w16cid:durableId="1545753399">
    <w:abstractNumId w:val="25"/>
  </w:num>
  <w:num w:numId="8" w16cid:durableId="1363820051">
    <w:abstractNumId w:val="17"/>
  </w:num>
  <w:num w:numId="9" w16cid:durableId="1120105423">
    <w:abstractNumId w:val="23"/>
  </w:num>
  <w:num w:numId="10" w16cid:durableId="933898549">
    <w:abstractNumId w:val="19"/>
  </w:num>
  <w:num w:numId="11" w16cid:durableId="998003131">
    <w:abstractNumId w:val="9"/>
  </w:num>
  <w:num w:numId="12" w16cid:durableId="148711882">
    <w:abstractNumId w:val="7"/>
  </w:num>
  <w:num w:numId="13" w16cid:durableId="703559179">
    <w:abstractNumId w:val="6"/>
  </w:num>
  <w:num w:numId="14" w16cid:durableId="267127860">
    <w:abstractNumId w:val="5"/>
  </w:num>
  <w:num w:numId="15" w16cid:durableId="1679427452">
    <w:abstractNumId w:val="4"/>
  </w:num>
  <w:num w:numId="16" w16cid:durableId="451821735">
    <w:abstractNumId w:val="8"/>
  </w:num>
  <w:num w:numId="17" w16cid:durableId="589896291">
    <w:abstractNumId w:val="3"/>
  </w:num>
  <w:num w:numId="18" w16cid:durableId="1327830132">
    <w:abstractNumId w:val="2"/>
  </w:num>
  <w:num w:numId="19" w16cid:durableId="373505279">
    <w:abstractNumId w:val="1"/>
  </w:num>
  <w:num w:numId="20" w16cid:durableId="305747457">
    <w:abstractNumId w:val="0"/>
  </w:num>
  <w:num w:numId="21" w16cid:durableId="1255939029">
    <w:abstractNumId w:val="10"/>
  </w:num>
  <w:num w:numId="22" w16cid:durableId="221184747">
    <w:abstractNumId w:val="27"/>
  </w:num>
  <w:num w:numId="23" w16cid:durableId="169610481">
    <w:abstractNumId w:val="26"/>
  </w:num>
  <w:num w:numId="24" w16cid:durableId="2056077512">
    <w:abstractNumId w:val="16"/>
  </w:num>
  <w:num w:numId="25" w16cid:durableId="588343665">
    <w:abstractNumId w:val="28"/>
  </w:num>
  <w:num w:numId="26" w16cid:durableId="109008059">
    <w:abstractNumId w:val="14"/>
  </w:num>
  <w:num w:numId="27" w16cid:durableId="2025203401">
    <w:abstractNumId w:val="11"/>
  </w:num>
  <w:num w:numId="28" w16cid:durableId="1606577164">
    <w:abstractNumId w:val="22"/>
  </w:num>
  <w:num w:numId="29" w16cid:durableId="586423171">
    <w:abstractNumId w:val="13"/>
  </w:num>
  <w:num w:numId="30" w16cid:durableId="1073165305">
    <w:abstractNumId w:val="9"/>
  </w:num>
  <w:num w:numId="31" w16cid:durableId="770858473">
    <w:abstractNumId w:val="9"/>
  </w:num>
  <w:num w:numId="32" w16cid:durableId="1087384154">
    <w:abstractNumId w:val="9"/>
  </w:num>
  <w:num w:numId="33" w16cid:durableId="720246566">
    <w:abstractNumId w:val="9"/>
  </w:num>
  <w:num w:numId="34" w16cid:durableId="1952854264">
    <w:abstractNumId w:val="9"/>
  </w:num>
  <w:num w:numId="35" w16cid:durableId="124788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w+sRacQPbOW7ijvn/8jGnYORX+cwpyWYSIWUQhs7mz492zUOmhZoIY5UEu+A+GMdANdd7J2QFSAcWJoQ8i+GGQ==" w:salt="NqT3C0XW8FT3WHu4NfZzmg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361"/>
    <w:rsid w:val="00003E0B"/>
    <w:rsid w:val="00007E85"/>
    <w:rsid w:val="00011337"/>
    <w:rsid w:val="00021DE3"/>
    <w:rsid w:val="00024B6A"/>
    <w:rsid w:val="00027732"/>
    <w:rsid w:val="000315B0"/>
    <w:rsid w:val="00034992"/>
    <w:rsid w:val="00034FD6"/>
    <w:rsid w:val="00037C5D"/>
    <w:rsid w:val="00045492"/>
    <w:rsid w:val="00045D40"/>
    <w:rsid w:val="000475C8"/>
    <w:rsid w:val="0005214D"/>
    <w:rsid w:val="000523C5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769AF"/>
    <w:rsid w:val="000858DF"/>
    <w:rsid w:val="000863A0"/>
    <w:rsid w:val="00093703"/>
    <w:rsid w:val="000A00EC"/>
    <w:rsid w:val="000A45E4"/>
    <w:rsid w:val="000A476B"/>
    <w:rsid w:val="000B159F"/>
    <w:rsid w:val="000B188A"/>
    <w:rsid w:val="000B4938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168B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D4451"/>
    <w:rsid w:val="001F6CBA"/>
    <w:rsid w:val="00205C5D"/>
    <w:rsid w:val="00206CFD"/>
    <w:rsid w:val="00207021"/>
    <w:rsid w:val="002100C1"/>
    <w:rsid w:val="002121DF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2624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490F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279F"/>
    <w:rsid w:val="004679B8"/>
    <w:rsid w:val="00470384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C7097"/>
    <w:rsid w:val="005D3CE9"/>
    <w:rsid w:val="005D3D12"/>
    <w:rsid w:val="005E0AD7"/>
    <w:rsid w:val="005E3031"/>
    <w:rsid w:val="005E6877"/>
    <w:rsid w:val="005F1AF0"/>
    <w:rsid w:val="005F2ABF"/>
    <w:rsid w:val="005F4034"/>
    <w:rsid w:val="00601980"/>
    <w:rsid w:val="00605C35"/>
    <w:rsid w:val="006127AE"/>
    <w:rsid w:val="00616236"/>
    <w:rsid w:val="006168DD"/>
    <w:rsid w:val="00617C3E"/>
    <w:rsid w:val="00620A40"/>
    <w:rsid w:val="006364F9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4026"/>
    <w:rsid w:val="006947FE"/>
    <w:rsid w:val="00696797"/>
    <w:rsid w:val="00697641"/>
    <w:rsid w:val="006A1CFB"/>
    <w:rsid w:val="006A44D1"/>
    <w:rsid w:val="006A5624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D79EC"/>
    <w:rsid w:val="006E2478"/>
    <w:rsid w:val="006E740E"/>
    <w:rsid w:val="006F2F90"/>
    <w:rsid w:val="006F3A2D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E6B09"/>
    <w:rsid w:val="007F2805"/>
    <w:rsid w:val="007F28A8"/>
    <w:rsid w:val="007F3535"/>
    <w:rsid w:val="00802FDE"/>
    <w:rsid w:val="00803FC8"/>
    <w:rsid w:val="008044AA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5CD7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13413"/>
    <w:rsid w:val="00923E46"/>
    <w:rsid w:val="00926248"/>
    <w:rsid w:val="0093055C"/>
    <w:rsid w:val="00931AA0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898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652"/>
    <w:rsid w:val="00A93AA0"/>
    <w:rsid w:val="00AA4D78"/>
    <w:rsid w:val="00AA56C3"/>
    <w:rsid w:val="00AA65B1"/>
    <w:rsid w:val="00AA7634"/>
    <w:rsid w:val="00AA7864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12490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1A1C"/>
    <w:rsid w:val="00CF227E"/>
    <w:rsid w:val="00CF2DC8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393"/>
    <w:rsid w:val="00DE09AD"/>
    <w:rsid w:val="00DE5BE6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88C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E2B"/>
    <w:rsid w:val="00E66A24"/>
    <w:rsid w:val="00E67EC2"/>
    <w:rsid w:val="00E70A7C"/>
    <w:rsid w:val="00E7781C"/>
    <w:rsid w:val="00E779BB"/>
    <w:rsid w:val="00E820AA"/>
    <w:rsid w:val="00E82F9A"/>
    <w:rsid w:val="00E85B1A"/>
    <w:rsid w:val="00E863B1"/>
    <w:rsid w:val="00E86880"/>
    <w:rsid w:val="00E9315E"/>
    <w:rsid w:val="00E94FD6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05147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1190"/>
    <w:rsid w:val="00F42417"/>
    <w:rsid w:val="00F42473"/>
    <w:rsid w:val="00F44897"/>
    <w:rsid w:val="00F50EB0"/>
    <w:rsid w:val="00F51AD3"/>
    <w:rsid w:val="00F5442F"/>
    <w:rsid w:val="00F556CB"/>
    <w:rsid w:val="00F5626A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601980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980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CF1A1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locked/>
    <w:rsid w:val="00E94FD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rmatvorlage4">
    <w:name w:val="Formatvorlage4"/>
    <w:basedOn w:val="DefaultParagraphFont"/>
    <w:uiPriority w:val="1"/>
    <w:rsid w:val="00F41190"/>
    <w:rPr>
      <w:rFonts w:ascii="Calibri" w:hAnsi="Calibri"/>
      <w:sz w:val="18"/>
    </w:rPr>
  </w:style>
  <w:style w:type="paragraph" w:customStyle="1" w:styleId="BiBBtitel">
    <w:name w:val="BiBB_titel"/>
    <w:basedOn w:val="Title"/>
    <w:link w:val="BiBBtitelZchn"/>
    <w:uiPriority w:val="1"/>
    <w:qFormat/>
    <w:rsid w:val="003A490F"/>
    <w:pPr>
      <w:tabs>
        <w:tab w:val="clear" w:pos="2552"/>
      </w:tabs>
      <w:spacing w:before="0"/>
      <w:jc w:val="left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TitleChar"/>
    <w:link w:val="BiBBtitel"/>
    <w:uiPriority w:val="1"/>
    <w:rsid w:val="003A490F"/>
    <w:rPr>
      <w:rFonts w:ascii="Reef" w:hAnsi="Reef" w:cs="Reef"/>
      <w:color w:val="056336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60198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FA4BCE894004EEC9F7838072B5867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4D244E-5FAD-4A1D-9F31-4C36A9D35D0D}"/>
      </w:docPartPr>
      <w:docPartBody>
        <w:p w:rsidR="00D0573C" w:rsidRDefault="0095385C" w:rsidP="0095385C">
          <w:pPr>
            <w:pStyle w:val="0FA4BCE894004EEC9F7838072B586762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3F5BE1-8190-409A-878E-897E548B0BBA}"/>
      </w:docPartPr>
      <w:docPartBody>
        <w:p w:rsidR="00D0573C" w:rsidRDefault="0095385C">
          <w:r w:rsidRPr="003C08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0C8C09A488E42FEB09AAAEAD2D79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587921-DA81-4558-BBF4-D907E6293B6B}"/>
      </w:docPartPr>
      <w:docPartBody>
        <w:p w:rsidR="00956557" w:rsidRDefault="00D0573C" w:rsidP="00D0573C">
          <w:pPr>
            <w:pStyle w:val="00C8C09A488E42FEB09AAAEAD2D79C68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6BC653996074872A812DAF77E8966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E8103-26AC-4ECF-B55A-68553180E088}"/>
      </w:docPartPr>
      <w:docPartBody>
        <w:p w:rsidR="00956557" w:rsidRDefault="00D0573C" w:rsidP="00D0573C">
          <w:pPr>
            <w:pStyle w:val="26BC653996074872A812DAF77E896612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39A0B2D47EB4CE0959A6F078AA176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E2FD75-52E1-418A-BB9F-75AB64AF91AA}"/>
      </w:docPartPr>
      <w:docPartBody>
        <w:p w:rsidR="00956557" w:rsidRDefault="00D0573C" w:rsidP="00D0573C">
          <w:pPr>
            <w:pStyle w:val="239A0B2D47EB4CE0959A6F078AA176B9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CCE2094218747089CFDD806ED16C3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897F6F-5BF6-4AA0-B56D-D7D57C2F82A3}"/>
      </w:docPartPr>
      <w:docPartBody>
        <w:p w:rsidR="00956557" w:rsidRDefault="00D0573C" w:rsidP="00D0573C">
          <w:pPr>
            <w:pStyle w:val="0CCE2094218747089CFDD806ED16C343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85C"/>
    <w:rsid w:val="008B6A13"/>
    <w:rsid w:val="0095385C"/>
    <w:rsid w:val="00956557"/>
    <w:rsid w:val="00D0573C"/>
    <w:rsid w:val="00DA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573C"/>
    <w:rPr>
      <w:color w:val="808080"/>
    </w:rPr>
  </w:style>
  <w:style w:type="paragraph" w:customStyle="1" w:styleId="0FA4BCE894004EEC9F7838072B586762">
    <w:name w:val="0FA4BCE894004EEC9F7838072B586762"/>
    <w:rsid w:val="0095385C"/>
  </w:style>
  <w:style w:type="paragraph" w:customStyle="1" w:styleId="00C8C09A488E42FEB09AAAEAD2D79C68">
    <w:name w:val="00C8C09A488E42FEB09AAAEAD2D79C68"/>
    <w:rsid w:val="00D0573C"/>
  </w:style>
  <w:style w:type="paragraph" w:customStyle="1" w:styleId="26BC653996074872A812DAF77E896612">
    <w:name w:val="26BC653996074872A812DAF77E896612"/>
    <w:rsid w:val="00D0573C"/>
  </w:style>
  <w:style w:type="paragraph" w:customStyle="1" w:styleId="239A0B2D47EB4CE0959A6F078AA176B9">
    <w:name w:val="239A0B2D47EB4CE0959A6F078AA176B9"/>
    <w:rsid w:val="00D0573C"/>
  </w:style>
  <w:style w:type="paragraph" w:customStyle="1" w:styleId="0CCE2094218747089CFDD806ED16C343">
    <w:name w:val="0CCE2094218747089CFDD806ED16C343"/>
    <w:rsid w:val="00D057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C1F8B3-066D-4D1E-8FFF-4D138D521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5</Pages>
  <Words>426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vorlage-arbeitsmappe</vt:lpstr>
    </vt:vector>
  </TitlesOfParts>
  <Manager>Prof. Dr. Falk Howe;Prof. Dr. Sönke Knutzen</Manager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12</cp:revision>
  <cp:lastPrinted>2019-05-08T16:36:00Z</cp:lastPrinted>
  <dcterms:created xsi:type="dcterms:W3CDTF">2023-11-26T23:34:00Z</dcterms:created>
  <dcterms:modified xsi:type="dcterms:W3CDTF">2024-04-22T11:44:00Z</dcterms:modified>
</cp:coreProperties>
</file>