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B72FF" w14:textId="7941E506" w:rsidR="00551BDF" w:rsidRPr="00551BDF" w:rsidRDefault="002907C5" w:rsidP="00551BDF">
      <w:pPr>
        <w:spacing w:line="276" w:lineRule="auto"/>
        <w:rPr>
          <w:rFonts w:ascii="Sarabun Light" w:hAnsi="Sarabun Light" w:cs="Sarabun Light"/>
          <w:color w:val="000000" w:themeColor="text1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E41C8" wp14:editId="6DF1326D">
                <wp:simplePos x="0" y="0"/>
                <wp:positionH relativeFrom="column">
                  <wp:posOffset>213360</wp:posOffset>
                </wp:positionH>
                <wp:positionV relativeFrom="paragraph">
                  <wp:posOffset>5168900</wp:posOffset>
                </wp:positionV>
                <wp:extent cx="623887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822EF" w14:textId="421A5D16" w:rsidR="003140C5" w:rsidRPr="002907C5" w:rsidRDefault="003140C5" w:rsidP="003140C5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2907C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2907C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2907C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2907C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BE41C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8pt;margin-top:407pt;width:491.2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" fillcolor="white [3201]" stroked="f" strokeweight=".5pt">
                <v:textbox>
                  <w:txbxContent>
                    <w:p w14:paraId="4E7822EF" w14:textId="421A5D16" w:rsidR="003140C5" w:rsidRPr="002907C5" w:rsidRDefault="003140C5" w:rsidP="003140C5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2907C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2907C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2907C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2907C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870733" w:rsidRPr="00291FA7">
        <w:rPr>
          <w:rFonts w:ascii="Sarabun Light" w:hAnsi="Sarabun Light" w:cs="Sarabun Light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07967F78" wp14:editId="69B07DA7">
            <wp:simplePos x="0" y="0"/>
            <wp:positionH relativeFrom="page">
              <wp:posOffset>15875</wp:posOffset>
            </wp:positionH>
            <wp:positionV relativeFrom="paragraph">
              <wp:posOffset>-1159510</wp:posOffset>
            </wp:positionV>
            <wp:extent cx="7534275" cy="1057211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0C5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F7D756" wp14:editId="78C02447">
                <wp:simplePos x="0" y="0"/>
                <wp:positionH relativeFrom="column">
                  <wp:posOffset>181722</wp:posOffset>
                </wp:positionH>
                <wp:positionV relativeFrom="paragraph">
                  <wp:posOffset>6278245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4031B" w14:textId="26115419" w:rsidR="003140C5" w:rsidRPr="009E1CA8" w:rsidRDefault="003140C5" w:rsidP="003140C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 „Auftragsabschluss“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D756" id="Textfeld 1" o:spid="_x0000_s1027" type="#_x0000_t202" style="position:absolute;margin-left:14.3pt;margin-top:494.3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PIJdYuIAAAALAQAADwAAAAAAAAAA&#10;AAAAAACLBAAAZHJzL2Rvd25yZXYueG1sUEsFBgAAAAAEAAQA8wAAAJoFAAAAAA==&#10;" fillcolor="white [3201]" stroked="f" strokeweight=".5pt">
                <v:textbox>
                  <w:txbxContent>
                    <w:p w14:paraId="6784031B" w14:textId="26115419" w:rsidR="003140C5" w:rsidRPr="009E1CA8" w:rsidRDefault="003140C5" w:rsidP="003140C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 „Auftragsabschluss“</w:t>
                      </w:r>
                    </w:p>
                  </w:txbxContent>
                </v:textbox>
              </v:shape>
            </w:pict>
          </mc:Fallback>
        </mc:AlternateContent>
      </w:r>
      <w:r w:rsidR="00F24066" w:rsidRPr="00291FA7">
        <w:rPr>
          <w:rFonts w:ascii="Sarabun Light" w:hAnsi="Sarabun Light" w:cs="Sarabun Light"/>
          <w:color w:val="000000" w:themeColor="text1"/>
        </w:rPr>
        <w:br w:type="page"/>
      </w:r>
    </w:p>
    <w:p w14:paraId="41F1F541" w14:textId="2F029D0E" w:rsidR="002F6817" w:rsidRDefault="002F6817" w:rsidP="00B068FE">
      <w:pPr>
        <w:pStyle w:val="BiBBtitel"/>
        <w:rPr>
          <w:sz w:val="40"/>
          <w:szCs w:val="40"/>
        </w:rPr>
      </w:pPr>
      <w:bookmarkStart w:id="0" w:name="_Hlk160370179"/>
      <w:r w:rsidRPr="002F6817">
        <w:rPr>
          <w:sz w:val="40"/>
          <w:szCs w:val="40"/>
        </w:rPr>
        <w:lastRenderedPageBreak/>
        <w:t>Inhaltsverzeichnis</w:t>
      </w:r>
    </w:p>
    <w:p w14:paraId="2D6CB915" w14:textId="77777777" w:rsidR="002F6817" w:rsidRDefault="002F6817" w:rsidP="00B068FE">
      <w:pPr>
        <w:pStyle w:val="BiBBtitel"/>
        <w:rPr>
          <w:sz w:val="40"/>
          <w:szCs w:val="40"/>
        </w:rPr>
      </w:pPr>
    </w:p>
    <w:p w14:paraId="0EDD5B6F" w14:textId="1F54C9A4" w:rsidR="002F6817" w:rsidRPr="002F6817" w:rsidRDefault="002F6817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 w:rsidRPr="002F6817">
        <w:rPr>
          <w:color w:val="auto"/>
          <w:sz w:val="40"/>
          <w:szCs w:val="40"/>
        </w:rPr>
        <w:fldChar w:fldCharType="begin"/>
      </w:r>
      <w:r w:rsidRPr="002F6817">
        <w:rPr>
          <w:color w:val="auto"/>
          <w:sz w:val="40"/>
          <w:szCs w:val="40"/>
        </w:rPr>
        <w:instrText xml:space="preserve"> TOC \o "1-2" \h \z \u </w:instrText>
      </w:r>
      <w:r w:rsidRPr="002F6817">
        <w:rPr>
          <w:color w:val="auto"/>
          <w:sz w:val="40"/>
          <w:szCs w:val="40"/>
        </w:rPr>
        <w:fldChar w:fldCharType="separate"/>
      </w:r>
      <w:hyperlink w:anchor="_Toc162973704" w:history="1">
        <w:r w:rsidRPr="002F6817">
          <w:rPr>
            <w:rStyle w:val="Hyperlink"/>
            <w:noProof/>
            <w:color w:val="auto"/>
          </w:rPr>
          <w:t>Phase „Auftragsabschluss“</w:t>
        </w:r>
        <w:r w:rsidRPr="002F6817">
          <w:rPr>
            <w:noProof/>
            <w:webHidden/>
            <w:color w:val="auto"/>
          </w:rPr>
          <w:tab/>
        </w:r>
        <w:r w:rsidRPr="002F6817">
          <w:rPr>
            <w:noProof/>
            <w:webHidden/>
            <w:color w:val="auto"/>
          </w:rPr>
          <w:fldChar w:fldCharType="begin"/>
        </w:r>
        <w:r w:rsidRPr="002F6817">
          <w:rPr>
            <w:noProof/>
            <w:webHidden/>
            <w:color w:val="auto"/>
          </w:rPr>
          <w:instrText xml:space="preserve"> PAGEREF _Toc162973704 \h </w:instrText>
        </w:r>
        <w:r w:rsidRPr="002F6817">
          <w:rPr>
            <w:noProof/>
            <w:webHidden/>
            <w:color w:val="auto"/>
          </w:rPr>
        </w:r>
        <w:r w:rsidRPr="002F6817">
          <w:rPr>
            <w:noProof/>
            <w:webHidden/>
            <w:color w:val="auto"/>
          </w:rPr>
          <w:fldChar w:fldCharType="separate"/>
        </w:r>
        <w:r w:rsidRPr="002F6817">
          <w:rPr>
            <w:noProof/>
            <w:webHidden/>
            <w:color w:val="auto"/>
          </w:rPr>
          <w:t>3</w:t>
        </w:r>
        <w:r w:rsidRPr="002F6817">
          <w:rPr>
            <w:noProof/>
            <w:webHidden/>
            <w:color w:val="auto"/>
          </w:rPr>
          <w:fldChar w:fldCharType="end"/>
        </w:r>
      </w:hyperlink>
    </w:p>
    <w:p w14:paraId="5D09701D" w14:textId="34B1257E" w:rsidR="002F6817" w:rsidRPr="002F6817" w:rsidRDefault="002907C5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3705" w:history="1">
        <w:r w:rsidR="002F6817" w:rsidRPr="002F6817">
          <w:rPr>
            <w:rStyle w:val="Hyperlink"/>
            <w:noProof/>
            <w:color w:val="auto"/>
          </w:rPr>
          <w:t>Teilaufgabe</w:t>
        </w:r>
        <w:r w:rsidR="002F6817" w:rsidRPr="002F6817">
          <w:rPr>
            <w:noProof/>
            <w:webHidden/>
            <w:color w:val="auto"/>
          </w:rPr>
          <w:tab/>
        </w:r>
        <w:r w:rsidR="002F6817" w:rsidRPr="002F6817">
          <w:rPr>
            <w:noProof/>
            <w:webHidden/>
            <w:color w:val="auto"/>
          </w:rPr>
          <w:fldChar w:fldCharType="begin"/>
        </w:r>
        <w:r w:rsidR="002F6817" w:rsidRPr="002F6817">
          <w:rPr>
            <w:noProof/>
            <w:webHidden/>
            <w:color w:val="auto"/>
          </w:rPr>
          <w:instrText xml:space="preserve"> PAGEREF _Toc162973705 \h </w:instrText>
        </w:r>
        <w:r w:rsidR="002F6817" w:rsidRPr="002F6817">
          <w:rPr>
            <w:noProof/>
            <w:webHidden/>
            <w:color w:val="auto"/>
          </w:rPr>
        </w:r>
        <w:r w:rsidR="002F6817" w:rsidRPr="002F6817">
          <w:rPr>
            <w:noProof/>
            <w:webHidden/>
            <w:color w:val="auto"/>
          </w:rPr>
          <w:fldChar w:fldCharType="separate"/>
        </w:r>
        <w:r w:rsidR="002F6817" w:rsidRPr="002F6817">
          <w:rPr>
            <w:noProof/>
            <w:webHidden/>
            <w:color w:val="auto"/>
          </w:rPr>
          <w:t>4</w:t>
        </w:r>
        <w:r w:rsidR="002F6817" w:rsidRPr="002F6817">
          <w:rPr>
            <w:noProof/>
            <w:webHidden/>
            <w:color w:val="auto"/>
          </w:rPr>
          <w:fldChar w:fldCharType="end"/>
        </w:r>
      </w:hyperlink>
    </w:p>
    <w:p w14:paraId="413FC4DE" w14:textId="4E1EEA9E" w:rsidR="002F6817" w:rsidRPr="002F6817" w:rsidRDefault="002F6817" w:rsidP="00B068FE">
      <w:pPr>
        <w:pStyle w:val="BiBBtitel"/>
        <w:rPr>
          <w:sz w:val="40"/>
          <w:szCs w:val="40"/>
        </w:rPr>
      </w:pPr>
      <w:r w:rsidRPr="002F6817">
        <w:rPr>
          <w:color w:val="auto"/>
          <w:sz w:val="40"/>
          <w:szCs w:val="40"/>
        </w:rPr>
        <w:fldChar w:fldCharType="end"/>
      </w:r>
    </w:p>
    <w:p w14:paraId="7E920316" w14:textId="77777777" w:rsidR="002F6817" w:rsidRDefault="002F6817">
      <w:pPr>
        <w:spacing w:line="276" w:lineRule="auto"/>
        <w:rPr>
          <w:rFonts w:ascii="Reef" w:hAnsi="Reef" w:cs="Reef"/>
          <w:color w:val="056336"/>
          <w:sz w:val="28"/>
          <w:szCs w:val="28"/>
        </w:rPr>
      </w:pPr>
      <w:r>
        <w:br w:type="page"/>
      </w:r>
    </w:p>
    <w:sdt>
      <w:sdtPr>
        <w:id w:val="-1922627698"/>
        <w:placeholder>
          <w:docPart w:val="ACF2AEDF653B4E6F868081B0A0D468E3"/>
        </w:placeholder>
      </w:sdtPr>
      <w:sdtEndPr/>
      <w:sdtContent>
        <w:p w14:paraId="2A903325" w14:textId="7A5A8AF6" w:rsidR="00B068FE" w:rsidRDefault="00B068FE" w:rsidP="00B068FE">
          <w:pPr>
            <w:pStyle w:val="BiBBtitel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bookmarkEnd w:id="0" w:displacedByCustomXml="prev"/>
    <w:p w14:paraId="1AC2ECAC" w14:textId="5060BF1A" w:rsidR="002D6018" w:rsidRPr="00291FA7" w:rsidRDefault="00363954" w:rsidP="002F6817">
      <w:pPr>
        <w:pStyle w:val="Heading1"/>
      </w:pPr>
      <w:bookmarkStart w:id="1" w:name="_Toc162973704"/>
      <w:r w:rsidRPr="00291FA7">
        <w:t>P</w:t>
      </w:r>
      <w:r w:rsidR="005F4034" w:rsidRPr="00291FA7">
        <w:t>hase</w:t>
      </w:r>
      <w:r w:rsidR="002D6018" w:rsidRPr="00291FA7">
        <w:t xml:space="preserve"> „</w:t>
      </w:r>
      <w:r w:rsidR="0000224E" w:rsidRPr="00291FA7">
        <w:t>Auftragsabschluss</w:t>
      </w:r>
      <w:r w:rsidR="002D6018" w:rsidRPr="00291FA7">
        <w:t>“</w:t>
      </w:r>
      <w:bookmarkEnd w:id="1"/>
    </w:p>
    <w:tbl>
      <w:tblPr>
        <w:tblStyle w:val="TableGridLight"/>
        <w:tblW w:w="9629" w:type="dxa"/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291FA7" w:rsidRPr="00291FA7" w14:paraId="784F5273" w14:textId="77777777" w:rsidTr="003140C5">
        <w:tc>
          <w:tcPr>
            <w:tcW w:w="2268" w:type="dxa"/>
            <w:shd w:val="clear" w:color="auto" w:fill="95C11F"/>
            <w:vAlign w:val="center"/>
          </w:tcPr>
          <w:p w14:paraId="42FE39A2" w14:textId="77777777" w:rsidR="002D6018" w:rsidRPr="003140C5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1193814731"/>
              <w:placeholder>
                <w:docPart w:val="28FC30D8F0A44A12B6F91693BA4DD18E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0D5B8EFC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1. Dokumentationen prüfen und vervollständigen </w:t>
                </w:r>
              </w:p>
              <w:p w14:paraId="0C88FFB0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Aufmaß (Umfang der erbrachten Leistungen) prüfen</w:t>
                </w:r>
              </w:p>
              <w:p w14:paraId="7EC5C7DE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Übergabe durchführen/Arbeiten präsentieren</w:t>
                </w:r>
              </w:p>
              <w:p w14:paraId="0491940D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Ursachen von Fehlern und Qualitätsmängeln kommunizieren</w:t>
                </w:r>
              </w:p>
              <w:p w14:paraId="5FE968B3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Leistungen bewerten und kalkulieren</w:t>
                </w:r>
              </w:p>
              <w:p w14:paraId="18627ACA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Phase „Kontrollieren und Bewerten“ bilanzieren</w:t>
                </w:r>
              </w:p>
              <w:p w14:paraId="150D501B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7. Phase „Kontrollieren und Bewerten“ reflektieren </w:t>
                </w:r>
              </w:p>
              <w:p w14:paraId="3AC6E28B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Lernerfolg der gesamten Lern- und Arbeitsaufgabe reflektieren</w:t>
                </w:r>
              </w:p>
              <w:p w14:paraId="7AEDB3F4" w14:textId="77777777" w:rsidR="00FC2FE3" w:rsidRPr="0033380A" w:rsidRDefault="00FC2FE3" w:rsidP="00FC2FE3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Transfer der erworbenen Kompetenzen diskutieren</w:t>
                </w:r>
              </w:p>
              <w:p w14:paraId="6ED0F936" w14:textId="77777777" w:rsidR="00194E00" w:rsidRDefault="00FC2FE3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33380A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Ablauf und Inhalte der Lern- und Arbeitsaufgabe verallgemeinern</w:t>
                </w:r>
              </w:p>
              <w:p w14:paraId="0903F80A" w14:textId="3673DFEA" w:rsidR="00FC2FE3" w:rsidRPr="00FC2FE3" w:rsidRDefault="002907C5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</w:p>
            </w:sdtContent>
          </w:sdt>
        </w:tc>
      </w:tr>
      <w:tr w:rsidR="00291FA7" w:rsidRPr="00291FA7" w14:paraId="1DB24705" w14:textId="77777777" w:rsidTr="003140C5">
        <w:tc>
          <w:tcPr>
            <w:tcW w:w="2268" w:type="dxa"/>
            <w:shd w:val="clear" w:color="auto" w:fill="ECECEC"/>
            <w:vAlign w:val="center"/>
          </w:tcPr>
          <w:p w14:paraId="161AF62C" w14:textId="77777777" w:rsidR="002D6018" w:rsidRPr="003140C5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2362BB25" w14:textId="77777777" w:rsidR="002D6018" w:rsidRPr="00291FA7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noProof/>
                <w:color w:val="000000" w:themeColor="text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6A6F04" wp14:editId="53CF7F23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0" name="Chevr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6270B0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A6F04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0" o:spid="_x0000_s1028" type="#_x0000_t55" style="position:absolute;left:0;text-align:left;margin-left:85.7pt;margin-top:2.8pt;width:184.2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6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E6khzXiygeLwgAyh6zDv5E1Fr34rfHgQSC1F&#10;zUdjItzTog00OYde4qwE/PXWedSnSqdbzhpq0Zz7nzuBijPzzVIPxH5Owuni84w2OJxuXp7aXX0F&#10;VEFTGkROJjHqBjOIGqF+pimyjt7oSlhJPqleAw6bq9CNDJpDUq3XSY3614lwax+djOCR31jKT+2z&#10;QNeXfKBmuYOhjcXyVdl3utHSwnoXQFepJ4589sxT76cS6udUHC4v90nrOE1XvwE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javpOo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266270B0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Auftragsabschluss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0F33" w:rsidRPr="00291FA7" w14:paraId="1E1CBC98" w14:textId="77777777" w:rsidTr="006F532B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263C153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77FC7467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BCEBA8C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0E48803" w14:textId="77777777" w:rsidR="00FC2FE3" w:rsidRDefault="00FC2FE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85B2BB7" w14:textId="77777777" w:rsidR="00FC2FE3" w:rsidRDefault="00FC2FE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66E7A13" w14:textId="77777777" w:rsidR="00FC2FE3" w:rsidRPr="003140C5" w:rsidRDefault="00FC2FE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4FFA49C" w14:textId="33702F6E" w:rsidR="001A0F33" w:rsidRPr="007007D8" w:rsidRDefault="001A0F33" w:rsidP="007007D8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FC2FE3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90273AE" w14:textId="7EBB4B8D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Fachlich</w:t>
            </w:r>
          </w:p>
        </w:tc>
      </w:tr>
      <w:tr w:rsidR="001A0F33" w:rsidRPr="00291FA7" w14:paraId="53949938" w14:textId="77777777" w:rsidTr="00551BDF">
        <w:trPr>
          <w:trHeight w:val="811"/>
        </w:trPr>
        <w:tc>
          <w:tcPr>
            <w:tcW w:w="2268" w:type="dxa"/>
            <w:vMerge/>
            <w:shd w:val="clear" w:color="auto" w:fill="95C11F"/>
            <w:vAlign w:val="center"/>
          </w:tcPr>
          <w:p w14:paraId="5A1AAAC2" w14:textId="14ED76C7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-18749124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C15AD1E" w14:textId="625AB43B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firstLine="28"/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FC2FE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000000" w:themeColor="text1"/>
            </w:rPr>
            <w:id w:val="-18082338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769F2D2A" w14:textId="4223C047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A0F33" w:rsidRPr="00291FA7" w14:paraId="103A0539" w14:textId="77777777" w:rsidTr="006F532B">
        <w:trPr>
          <w:trHeight w:val="395"/>
        </w:trPr>
        <w:tc>
          <w:tcPr>
            <w:tcW w:w="2268" w:type="dxa"/>
            <w:vMerge/>
            <w:shd w:val="clear" w:color="auto" w:fill="95C11F"/>
            <w:vAlign w:val="center"/>
          </w:tcPr>
          <w:p w14:paraId="24E9BF20" w14:textId="4453F62A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AE64D8E" w14:textId="196F7BB0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Methodisch</w:t>
            </w:r>
          </w:p>
        </w:tc>
      </w:tr>
      <w:tr w:rsidR="001A0F33" w:rsidRPr="00291FA7" w14:paraId="3FA881A6" w14:textId="77777777" w:rsidTr="007007D8">
        <w:trPr>
          <w:trHeight w:val="872"/>
        </w:trPr>
        <w:tc>
          <w:tcPr>
            <w:tcW w:w="2268" w:type="dxa"/>
            <w:vMerge/>
            <w:shd w:val="clear" w:color="auto" w:fill="95C11F"/>
            <w:vAlign w:val="center"/>
          </w:tcPr>
          <w:p w14:paraId="17BF9FCC" w14:textId="47E77F6A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16952666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D620D62" w14:textId="6361AB9A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000000" w:themeColor="text1"/>
            </w:rPr>
            <w:id w:val="13681743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5A82BE4" w14:textId="080C8340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A0F33" w:rsidRPr="00291FA7" w14:paraId="2FA4C93B" w14:textId="77777777" w:rsidTr="006F532B">
        <w:trPr>
          <w:trHeight w:val="409"/>
        </w:trPr>
        <w:tc>
          <w:tcPr>
            <w:tcW w:w="2268" w:type="dxa"/>
            <w:vMerge/>
            <w:shd w:val="clear" w:color="auto" w:fill="95C11F"/>
            <w:vAlign w:val="center"/>
          </w:tcPr>
          <w:p w14:paraId="7DA8C12D" w14:textId="2F2F93E1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D145244" w14:textId="7E9C8506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Personal/sozial</w:t>
            </w:r>
          </w:p>
        </w:tc>
      </w:tr>
      <w:tr w:rsidR="001A0F33" w:rsidRPr="00291FA7" w14:paraId="688C66C9" w14:textId="77777777" w:rsidTr="00551BDF">
        <w:trPr>
          <w:trHeight w:val="832"/>
        </w:trPr>
        <w:tc>
          <w:tcPr>
            <w:tcW w:w="2268" w:type="dxa"/>
            <w:vMerge/>
            <w:shd w:val="clear" w:color="auto" w:fill="95C11F"/>
            <w:vAlign w:val="center"/>
          </w:tcPr>
          <w:p w14:paraId="34C782C7" w14:textId="2CF63A28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-5315799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4F0C9E2" w14:textId="540BFFAA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000000" w:themeColor="text1"/>
            </w:rPr>
            <w:id w:val="4184554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47DC8C9" w14:textId="70F2F6FD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A0F33" w:rsidRPr="00291FA7" w14:paraId="266008C3" w14:textId="77777777" w:rsidTr="007007D8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00A59E3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58275745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84BCB01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F722B53" w14:textId="77777777" w:rsidR="00FC2FE3" w:rsidRDefault="00FC2FE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2AF748C" w14:textId="77777777" w:rsidR="00FC2FE3" w:rsidRDefault="00FC2FE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B7D682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DACF77E" w14:textId="77777777" w:rsidR="001A0F33" w:rsidRPr="003140C5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342DA76" w14:textId="3AA33F12" w:rsidR="001A0F33" w:rsidRPr="003140C5" w:rsidRDefault="001A0F33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3140C5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FC2FE3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022A3CF8" w14:textId="2F9F7471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  <w:br/>
            </w:r>
          </w:p>
          <w:p w14:paraId="5696627F" w14:textId="2971A959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2912C5F" w14:textId="2A0E27CE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Arbeitsgegenstände</w:t>
            </w:r>
          </w:p>
        </w:tc>
      </w:tr>
      <w:tr w:rsidR="001A0F33" w:rsidRPr="00291FA7" w14:paraId="4E2EB7F7" w14:textId="77777777" w:rsidTr="007007D8">
        <w:trPr>
          <w:trHeight w:val="944"/>
        </w:trPr>
        <w:tc>
          <w:tcPr>
            <w:tcW w:w="2268" w:type="dxa"/>
            <w:vMerge/>
            <w:shd w:val="clear" w:color="auto" w:fill="95C11F"/>
            <w:vAlign w:val="center"/>
          </w:tcPr>
          <w:p w14:paraId="37FAB458" w14:textId="1C304094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-4277319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7E572E8" w14:textId="5A005D72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000000" w:themeColor="text1"/>
            </w:rPr>
            <w:id w:val="14831227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875E714" w14:textId="35A28CF2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A0F33" w:rsidRPr="00291FA7" w14:paraId="30DA8524" w14:textId="77777777" w:rsidTr="00AA0431">
        <w:trPr>
          <w:trHeight w:val="444"/>
        </w:trPr>
        <w:tc>
          <w:tcPr>
            <w:tcW w:w="2268" w:type="dxa"/>
            <w:vMerge/>
            <w:shd w:val="clear" w:color="auto" w:fill="95C11F"/>
            <w:vAlign w:val="center"/>
          </w:tcPr>
          <w:p w14:paraId="5EEA4CA0" w14:textId="0C76102E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45D783D" w14:textId="0248F168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Werkzeuge/Hilfsmittel</w:t>
            </w:r>
          </w:p>
        </w:tc>
      </w:tr>
      <w:tr w:rsidR="001A0F33" w:rsidRPr="00291FA7" w14:paraId="5995690C" w14:textId="77777777" w:rsidTr="007007D8">
        <w:trPr>
          <w:trHeight w:val="892"/>
        </w:trPr>
        <w:tc>
          <w:tcPr>
            <w:tcW w:w="2268" w:type="dxa"/>
            <w:vMerge/>
            <w:shd w:val="clear" w:color="auto" w:fill="95C11F"/>
            <w:vAlign w:val="center"/>
          </w:tcPr>
          <w:p w14:paraId="4DEA72C9" w14:textId="70079664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sdt>
            <w:sdtPr>
              <w:rPr>
                <w:rFonts w:ascii="Sarabun Light" w:hAnsi="Sarabun Light" w:cs="Sarabun Light"/>
                <w:color w:val="000000" w:themeColor="text1"/>
              </w:rPr>
              <w:id w:val="503172668"/>
              <w:placeholder>
                <w:docPart w:val="DefaultPlaceholder_-1854013440"/>
              </w:placeholder>
              <w:showingPlcHdr/>
            </w:sdtPr>
            <w:sdtEndPr/>
            <w:sdtContent>
              <w:p w14:paraId="3712EDF9" w14:textId="1F204E36" w:rsidR="001A0F33" w:rsidRPr="00291FA7" w:rsidRDefault="00FC2FE3" w:rsidP="009C640C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642675B" w14:textId="7DBDF99C" w:rsidR="001A0F33" w:rsidRPr="00291FA7" w:rsidRDefault="001A0F33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000000" w:themeColor="text1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-19082982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C83DBD6" w14:textId="28EE8A9B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hanging="36"/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A0F33" w:rsidRPr="00291FA7" w14:paraId="1F647DC5" w14:textId="77777777" w:rsidTr="00AA0431">
        <w:trPr>
          <w:trHeight w:val="484"/>
        </w:trPr>
        <w:tc>
          <w:tcPr>
            <w:tcW w:w="2268" w:type="dxa"/>
            <w:vMerge/>
            <w:shd w:val="clear" w:color="auto" w:fill="95C11F"/>
            <w:vAlign w:val="center"/>
          </w:tcPr>
          <w:p w14:paraId="307FDF44" w14:textId="19A2E475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8C958E8" w14:textId="1811B95C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Rechtliche Vorgaben</w:t>
            </w:r>
          </w:p>
        </w:tc>
      </w:tr>
      <w:tr w:rsidR="001A0F33" w:rsidRPr="00291FA7" w14:paraId="0B90B4D8" w14:textId="77777777" w:rsidTr="007007D8">
        <w:trPr>
          <w:trHeight w:val="1054"/>
        </w:trPr>
        <w:tc>
          <w:tcPr>
            <w:tcW w:w="2268" w:type="dxa"/>
            <w:vMerge/>
            <w:shd w:val="clear" w:color="auto" w:fill="95C11F"/>
            <w:vAlign w:val="center"/>
          </w:tcPr>
          <w:p w14:paraId="19800273" w14:textId="775A829B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-16540547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EEAB910" w14:textId="1D8B13BE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28" w:hanging="28"/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000000" w:themeColor="text1"/>
            </w:rPr>
            <w:id w:val="8396677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DCA78FF" w14:textId="1D39F522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36" w:hanging="36"/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A0F33" w:rsidRPr="00291FA7" w14:paraId="26E8734E" w14:textId="77777777" w:rsidTr="00AA0431">
        <w:trPr>
          <w:trHeight w:val="523"/>
        </w:trPr>
        <w:tc>
          <w:tcPr>
            <w:tcW w:w="2268" w:type="dxa"/>
            <w:vMerge/>
            <w:shd w:val="clear" w:color="auto" w:fill="95C11F"/>
          </w:tcPr>
          <w:p w14:paraId="6761EF13" w14:textId="77777777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ECE99A1" w14:textId="0C9921AF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Grundlagen</w:t>
            </w:r>
          </w:p>
        </w:tc>
      </w:tr>
      <w:tr w:rsidR="001A0F33" w:rsidRPr="00291FA7" w14:paraId="74D6A583" w14:textId="77777777" w:rsidTr="00AA0431">
        <w:trPr>
          <w:trHeight w:val="879"/>
        </w:trPr>
        <w:tc>
          <w:tcPr>
            <w:tcW w:w="2268" w:type="dxa"/>
            <w:vMerge/>
            <w:shd w:val="clear" w:color="auto" w:fill="95C11F"/>
          </w:tcPr>
          <w:p w14:paraId="5F33269F" w14:textId="1B81B23E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000000" w:themeColor="text1"/>
            </w:rPr>
            <w:id w:val="859935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85D8770" w14:textId="6E21F7CB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28" w:hanging="28"/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000000" w:themeColor="text1"/>
            </w:rPr>
            <w:id w:val="-10224722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721C02F" w14:textId="63401235" w:rsidR="001A0F33" w:rsidRPr="00291FA7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000000" w:themeColor="text1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8E619E1" w14:textId="2880BD03" w:rsidR="002D6018" w:rsidRPr="00FC2FE3" w:rsidRDefault="00FC2FE3" w:rsidP="002D6018">
      <w:pPr>
        <w:spacing w:line="276" w:lineRule="auto"/>
        <w:rPr>
          <w:rFonts w:ascii="Sarabun Light" w:hAnsi="Sarabun Light" w:cs="Sarabun Light"/>
          <w:color w:val="056336"/>
          <w:sz w:val="16"/>
          <w:szCs w:val="16"/>
        </w:rPr>
      </w:pPr>
      <w:r w:rsidRPr="00FC2FE3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sdt>
      <w:sdtPr>
        <w:id w:val="-753193442"/>
        <w:placeholder>
          <w:docPart w:val="6993090C6A874AE199FE86E8466D4DD8"/>
        </w:placeholder>
      </w:sdtPr>
      <w:sdtEndPr/>
      <w:sdtContent>
        <w:p w14:paraId="42D56894" w14:textId="77777777" w:rsidR="00B068FE" w:rsidRDefault="00B068FE" w:rsidP="00B068FE">
          <w:pPr>
            <w:pStyle w:val="BiBBtitel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A4367CB" w14:textId="74DF5A45" w:rsidR="001B7E68" w:rsidRPr="00551BDF" w:rsidRDefault="008737C3" w:rsidP="002F6817">
      <w:pPr>
        <w:pStyle w:val="Heading1"/>
        <w:rPr>
          <w:rFonts w:ascii="Sarabun Light" w:hAnsi="Sarabun Light" w:cs="Sarabun Light"/>
          <w:color w:val="000000" w:themeColor="text1"/>
        </w:rPr>
      </w:pPr>
      <w:bookmarkStart w:id="2" w:name="_Toc162973705"/>
      <w:r w:rsidRPr="00551BDF">
        <w:t>Teilaufgabe</w:t>
      </w:r>
      <w:bookmarkEnd w:id="2"/>
    </w:p>
    <w:sdt>
      <w:sdtPr>
        <w:id w:val="579488848"/>
        <w:placeholder>
          <w:docPart w:val="B048FC4567824CBC9722FCB22170A4AE"/>
        </w:placeholder>
      </w:sdtPr>
      <w:sdtEndPr/>
      <w:sdtContent>
        <w:p w14:paraId="70E3735D" w14:textId="77777777" w:rsidR="00B068FE" w:rsidRDefault="00B068FE" w:rsidP="00B068FE">
          <w:pPr>
            <w:pStyle w:val="BiBBtitel"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325744A" w14:textId="77777777" w:rsidR="001B7E68" w:rsidRPr="00291FA7" w:rsidRDefault="001B7E68" w:rsidP="00551BDF">
      <w:pPr>
        <w:pStyle w:val="BodyText"/>
        <w:spacing w:after="0"/>
        <w:jc w:val="center"/>
        <w:rPr>
          <w:rFonts w:ascii="Sarabun Light" w:hAnsi="Sarabun Light" w:cs="Sarabun Light"/>
          <w:color w:val="000000" w:themeColor="text1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291FA7" w:rsidRPr="00291FA7" w14:paraId="23410F6E" w14:textId="77777777" w:rsidTr="003140C5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EEAFB2C" w14:textId="77777777" w:rsidR="008D1022" w:rsidRPr="003140C5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30C0304E" w14:textId="77777777" w:rsidR="005104A3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Auftrags</w:t>
            </w:r>
            <w:r w:rsidR="005104A3" w:rsidRPr="003140C5"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27B29AFC" w14:textId="63899905" w:rsidR="008D1022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4037B45A" w14:textId="77777777" w:rsidR="005104A3" w:rsidRPr="003140C5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Auftrags</w:t>
            </w:r>
            <w:r w:rsidR="005104A3" w:rsidRPr="003140C5"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09F0716B" w14:textId="12B8378C" w:rsidR="008D1022" w:rsidRPr="003140C5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1242C817" w14:textId="77777777" w:rsidR="005104A3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Auftrags</w:t>
            </w:r>
            <w:r w:rsidR="005104A3" w:rsidRPr="003140C5"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683BCE5D" w14:textId="3125CD53" w:rsidR="008D1022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durchführung</w:t>
            </w:r>
          </w:p>
        </w:tc>
        <w:tc>
          <w:tcPr>
            <w:tcW w:w="1790" w:type="dxa"/>
            <w:shd w:val="clear" w:color="auto" w:fill="F0A73A"/>
          </w:tcPr>
          <w:p w14:paraId="5970C859" w14:textId="77777777" w:rsidR="005104A3" w:rsidRPr="003140C5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40C5">
              <w:rPr>
                <w:rFonts w:ascii="Sarabun SemiBold" w:hAnsi="Sarabun SemiBold" w:cs="Sarabun SemiBold"/>
                <w:color w:val="auto"/>
              </w:rPr>
              <w:t>Auftrags</w:t>
            </w:r>
            <w:r w:rsidR="005104A3" w:rsidRPr="003140C5">
              <w:rPr>
                <w:rFonts w:ascii="Sarabun SemiBold" w:hAnsi="Sarabun SemiBold" w:cs="Sarabun SemiBold"/>
                <w:color w:val="auto"/>
              </w:rPr>
              <w:t>-</w:t>
            </w:r>
          </w:p>
          <w:p w14:paraId="3ED0D9C4" w14:textId="24AEE8D4" w:rsidR="008D1022" w:rsidRPr="003140C5" w:rsidRDefault="005104A3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40C5">
              <w:rPr>
                <w:rFonts w:ascii="Sarabun SemiBold" w:hAnsi="Sarabun SemiBold" w:cs="Sarabun SemiBold"/>
                <w:color w:val="auto"/>
              </w:rPr>
              <w:t>A</w:t>
            </w:r>
            <w:r w:rsidR="008D1022" w:rsidRPr="003140C5">
              <w:rPr>
                <w:rFonts w:ascii="Sarabun SemiBold" w:hAnsi="Sarabun SemiBold" w:cs="Sarabun SemiBold"/>
                <w:color w:val="auto"/>
              </w:rPr>
              <w:t>bschluss</w:t>
            </w:r>
          </w:p>
          <w:p w14:paraId="5968C456" w14:textId="326B4CDF" w:rsidR="005104A3" w:rsidRPr="003140C5" w:rsidRDefault="005104A3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</w:p>
        </w:tc>
      </w:tr>
    </w:tbl>
    <w:p w14:paraId="11F9AFED" w14:textId="77777777" w:rsidR="001B7E68" w:rsidRPr="00291FA7" w:rsidRDefault="001B7E68" w:rsidP="001B7E68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291FA7" w:rsidRPr="00291FA7" w14:paraId="2AED4C4A" w14:textId="77777777" w:rsidTr="007007D8">
        <w:trPr>
          <w:trHeight w:val="1008"/>
        </w:trPr>
        <w:tc>
          <w:tcPr>
            <w:tcW w:w="2479" w:type="dxa"/>
            <w:shd w:val="clear" w:color="auto" w:fill="95C11F"/>
            <w:vAlign w:val="center"/>
          </w:tcPr>
          <w:p w14:paraId="32DEDD15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485717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AD43B22" w14:textId="4C922B82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291FA7" w:rsidRPr="00291FA7" w14:paraId="4B96667E" w14:textId="77777777" w:rsidTr="007007D8">
        <w:trPr>
          <w:trHeight w:val="980"/>
        </w:trPr>
        <w:tc>
          <w:tcPr>
            <w:tcW w:w="2479" w:type="dxa"/>
            <w:shd w:val="clear" w:color="auto" w:fill="95C11F"/>
            <w:vAlign w:val="center"/>
          </w:tcPr>
          <w:p w14:paraId="6C946A8D" w14:textId="02A4268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4C8A1DB" w14:textId="77777777" w:rsidR="00C36415" w:rsidRPr="003140C5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40C5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875370301"/>
              <w:placeholder>
                <w:docPart w:val="DefaultPlaceholder_-1854013440"/>
              </w:placeholder>
              <w:showingPlcHdr/>
            </w:sdtPr>
            <w:sdtEndPr/>
            <w:sdtContent>
              <w:p w14:paraId="5D2F8A3B" w14:textId="3E1D39FC" w:rsidR="00E050C4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FF60122" w14:textId="46135CB6" w:rsidR="00C36415" w:rsidRPr="005104A3" w:rsidRDefault="00C36415" w:rsidP="005104A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5EB0B90C" w14:textId="77777777" w:rsidTr="003140C5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63E6D466" w14:textId="6E66CC2D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 w:rsidR="001A0F3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940156"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96F4B16" w14:textId="77777777" w:rsidR="00C36415" w:rsidRPr="003140C5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40C5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Lern- und Arbeitsaufgaben benötigte Ergebnisse 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562789410"/>
              <w:placeholder>
                <w:docPart w:val="DefaultPlaceholder_-1854013440"/>
              </w:placeholder>
              <w:showingPlcHdr/>
            </w:sdtPr>
            <w:sdtEndPr/>
            <w:sdtContent>
              <w:p w14:paraId="2DA05266" w14:textId="74FF08EC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A85F0DD" w14:textId="77777777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7F763801" w14:textId="77777777" w:rsidR="00C36415" w:rsidRDefault="00940156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3140C5">
              <w:rPr>
                <w:rFonts w:ascii="Sarabun SemiBold" w:hAnsi="Sarabun SemiBold" w:cs="Sarabun SemiBold"/>
                <w:bCs/>
                <w:color w:val="auto"/>
              </w:rPr>
              <w:t>T</w:t>
            </w:r>
            <w:r w:rsidR="00E500D1" w:rsidRPr="003140C5">
              <w:rPr>
                <w:rFonts w:ascii="Sarabun SemiBold" w:hAnsi="Sarabun SemiBold" w:cs="Sarabun SemiBold"/>
                <w:bCs/>
                <w:color w:val="auto"/>
              </w:rPr>
              <w:t>e</w:t>
            </w:r>
            <w:r w:rsidRPr="003140C5">
              <w:rPr>
                <w:rFonts w:ascii="Sarabun SemiBold" w:hAnsi="Sarabun SemiBold" w:cs="Sarabun SemiBold"/>
                <w:bCs/>
                <w:color w:val="auto"/>
              </w:rPr>
              <w:t>ilaufgaben</w:t>
            </w:r>
            <w:r w:rsidR="00C36415" w:rsidRPr="003140C5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-1289046688"/>
              <w:placeholder>
                <w:docPart w:val="DefaultPlaceholder_-1854013440"/>
              </w:placeholder>
              <w:showingPlcHdr/>
            </w:sdtPr>
            <w:sdtEndPr/>
            <w:sdtContent>
              <w:p w14:paraId="23B51D3F" w14:textId="43DAC62D" w:rsidR="00FC2FE3" w:rsidRPr="003140C5" w:rsidRDefault="00FC2FE3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54F89F4" w14:textId="18F66381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</w:p>
          <w:p w14:paraId="076C3EC5" w14:textId="77777777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681A6628" w14:textId="77777777" w:rsidTr="007007D8">
        <w:trPr>
          <w:trHeight w:val="1054"/>
        </w:trPr>
        <w:tc>
          <w:tcPr>
            <w:tcW w:w="2479" w:type="dxa"/>
            <w:shd w:val="clear" w:color="auto" w:fill="95C11F"/>
            <w:vAlign w:val="center"/>
          </w:tcPr>
          <w:p w14:paraId="3CB7E504" w14:textId="78B3D0F5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75D99441" w14:textId="77777777" w:rsidR="00C36415" w:rsidRPr="00FC2FE3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C2FE3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055970766"/>
              <w:placeholder>
                <w:docPart w:val="DefaultPlaceholder_-1854013440"/>
              </w:placeholder>
              <w:showingPlcHdr/>
            </w:sdtPr>
            <w:sdtEndPr/>
            <w:sdtContent>
              <w:p w14:paraId="37197E98" w14:textId="5A1EC39A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291FA7" w:rsidRPr="00291FA7" w14:paraId="3F2F6284" w14:textId="77777777" w:rsidTr="003140C5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7CDFDAC" w14:textId="25644C74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48993F7" w14:textId="77777777" w:rsidR="00C36415" w:rsidRPr="00FC2FE3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C2FE3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227234096"/>
              <w:placeholder>
                <w:docPart w:val="DefaultPlaceholder_-1854013440"/>
              </w:placeholder>
              <w:showingPlcHdr/>
            </w:sdtPr>
            <w:sdtEndPr/>
            <w:sdtContent>
              <w:p w14:paraId="7CFE3475" w14:textId="658D8705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291FA7" w:rsidRPr="00291FA7" w14:paraId="31C2C77D" w14:textId="77777777" w:rsidTr="003140C5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7E33F17" w14:textId="13D5C4F3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03F826BB" w14:textId="089F0080" w:rsidR="00C36415" w:rsidRPr="005104A3" w:rsidRDefault="002907C5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123747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BDF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5104A3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61F29173" w14:textId="640B40DB" w:rsidR="00C36415" w:rsidRPr="005104A3" w:rsidRDefault="002907C5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49777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FE3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5104A3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291FA7" w:rsidRPr="00291FA7" w14:paraId="1DA0D5DE" w14:textId="77777777" w:rsidTr="003140C5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186BD0AB" w14:textId="0AF16AB5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9760541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7B30E3D1" w14:textId="7CA77781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291FA7" w:rsidRPr="00291FA7" w14:paraId="78999D9A" w14:textId="77777777" w:rsidTr="001A0F33">
        <w:trPr>
          <w:trHeight w:val="894"/>
        </w:trPr>
        <w:tc>
          <w:tcPr>
            <w:tcW w:w="2479" w:type="dxa"/>
            <w:shd w:val="clear" w:color="auto" w:fill="95C11F"/>
            <w:vAlign w:val="center"/>
          </w:tcPr>
          <w:p w14:paraId="3E3972C0" w14:textId="6A975FB8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5008774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CF40611" w14:textId="524B424B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291FA7" w:rsidRPr="00291FA7" w14:paraId="6FBC44F9" w14:textId="77777777" w:rsidTr="007007D8">
        <w:trPr>
          <w:trHeight w:val="701"/>
        </w:trPr>
        <w:tc>
          <w:tcPr>
            <w:tcW w:w="2479" w:type="dxa"/>
            <w:shd w:val="clear" w:color="auto" w:fill="95C11F"/>
            <w:vAlign w:val="center"/>
          </w:tcPr>
          <w:p w14:paraId="38401E92" w14:textId="4C3FF800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1A0F3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0EE1AA2C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color w:val="auto"/>
              </w:rPr>
              <w:id w:val="-1029563126"/>
              <w:placeholder>
                <w:docPart w:val="DefaultPlaceholder_-1854013440"/>
              </w:placeholder>
              <w:showingPlcHdr/>
            </w:sdtPr>
            <w:sdtEndPr/>
            <w:sdtContent>
              <w:p w14:paraId="5C75ACE3" w14:textId="340414ED" w:rsidR="00E050C4" w:rsidRPr="005104A3" w:rsidRDefault="00FC2FE3" w:rsidP="00341278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24A1961" w14:textId="736EB06A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1E3C07B3" w14:textId="77777777" w:rsidTr="003140C5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4AF0124" w14:textId="76016886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FC2FE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3502292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54EE1DF" w14:textId="11AED467" w:rsidR="00C36415" w:rsidRPr="005104A3" w:rsidRDefault="00FC2FE3" w:rsidP="00FC2FE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512D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0A492042" w14:textId="730B9D12" w:rsidR="0066623B" w:rsidRPr="005104A3" w:rsidRDefault="00FC2FE3" w:rsidP="005104A3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  <w:r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="001B7E68" w:rsidRPr="005104A3">
        <w:rPr>
          <w:rFonts w:ascii="Sarabun Light" w:hAnsi="Sarabun Light" w:cs="Sarabun Light"/>
          <w:color w:val="056336"/>
          <w:sz w:val="16"/>
          <w:szCs w:val="16"/>
        </w:rPr>
        <w:t xml:space="preserve"> </w:t>
      </w:r>
      <w:r w:rsidR="001B7E68" w:rsidRPr="00291FA7">
        <w:rPr>
          <w:rFonts w:ascii="Sarabun Light" w:hAnsi="Sarabun Light" w:cs="Sarabun Light"/>
          <w:color w:val="000000" w:themeColor="text1"/>
        </w:rPr>
        <w:br w:type="page"/>
      </w:r>
    </w:p>
    <w:p w14:paraId="32673CD9" w14:textId="77777777" w:rsidR="00575AC8" w:rsidRPr="00291FA7" w:rsidRDefault="00575AC8" w:rsidP="002A427B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  <w:sectPr w:rsidR="00575AC8" w:rsidRPr="00291FA7" w:rsidSect="00464625">
          <w:headerReference w:type="default" r:id="rId9"/>
          <w:footerReference w:type="default" r:id="rId10"/>
          <w:headerReference w:type="first" r:id="rId11"/>
          <w:pgSz w:w="11906" w:h="16838" w:code="9"/>
          <w:pgMar w:top="740" w:right="1134" w:bottom="284" w:left="1134" w:header="454" w:footer="0" w:gutter="0"/>
          <w:cols w:space="708"/>
          <w:titlePg/>
          <w:docGrid w:linePitch="360"/>
        </w:sectPr>
      </w:pPr>
    </w:p>
    <w:p w14:paraId="3D962580" w14:textId="6649FBD9" w:rsidR="00575AC8" w:rsidRPr="00291FA7" w:rsidRDefault="00857844" w:rsidP="00575AC8">
      <w:pPr>
        <w:rPr>
          <w:rFonts w:ascii="Sarabun Light" w:hAnsi="Sarabun Light" w:cs="Sarabun Light"/>
          <w:color w:val="000000" w:themeColor="text1"/>
          <w:lang w:eastAsia="de-DE"/>
        </w:rPr>
      </w:pPr>
      <w:r w:rsidRPr="00291FA7">
        <w:rPr>
          <w:rFonts w:ascii="Sarabun Light" w:hAnsi="Sarabun Light" w:cs="Sarabun Light"/>
          <w:noProof/>
          <w:color w:val="000000" w:themeColor="text1"/>
        </w:rPr>
        <w:lastRenderedPageBreak/>
        <w:drawing>
          <wp:anchor distT="0" distB="0" distL="114300" distR="114300" simplePos="0" relativeHeight="251667456" behindDoc="1" locked="0" layoutInCell="1" allowOverlap="1" wp14:anchorId="3F4FB130" wp14:editId="14271A7A">
            <wp:simplePos x="0" y="0"/>
            <wp:positionH relativeFrom="page">
              <wp:posOffset>19050</wp:posOffset>
            </wp:positionH>
            <wp:positionV relativeFrom="paragraph">
              <wp:posOffset>-1149350</wp:posOffset>
            </wp:positionV>
            <wp:extent cx="7660470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70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77777777" w:rsidR="00F7454A" w:rsidRPr="00291FA7" w:rsidRDefault="00F7454A" w:rsidP="002A427B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</w:p>
    <w:sectPr w:rsidR="00F7454A" w:rsidRPr="00291FA7" w:rsidSect="00464625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27E9E" w14:textId="77777777" w:rsidR="00464625" w:rsidRDefault="00464625" w:rsidP="003A5E89">
      <w:r>
        <w:separator/>
      </w:r>
    </w:p>
  </w:endnote>
  <w:endnote w:type="continuationSeparator" w:id="0">
    <w:p w14:paraId="68DC1C5A" w14:textId="77777777" w:rsidR="00464625" w:rsidRDefault="00464625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16DA6B30" w14:textId="77777777" w:rsidR="00291FA7" w:rsidRPr="007C4F38" w:rsidRDefault="00291FA7" w:rsidP="00291FA7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3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291FA7" w:rsidRDefault="002F51E2" w:rsidP="00291F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96489" w14:textId="77777777" w:rsidR="00464625" w:rsidRDefault="00464625" w:rsidP="003A5E89">
      <w:r>
        <w:separator/>
      </w:r>
    </w:p>
  </w:footnote>
  <w:footnote w:type="continuationSeparator" w:id="0">
    <w:p w14:paraId="18B28ED2" w14:textId="77777777" w:rsidR="00464625" w:rsidRDefault="00464625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20FFCB05" w:rsidR="002F51E2" w:rsidRPr="00291FA7" w:rsidRDefault="00291FA7" w:rsidP="00291FA7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03847986">
    <w:abstractNumId w:val="15"/>
  </w:num>
  <w:num w:numId="2" w16cid:durableId="2106337715">
    <w:abstractNumId w:val="12"/>
  </w:num>
  <w:num w:numId="3" w16cid:durableId="1924530269">
    <w:abstractNumId w:val="24"/>
  </w:num>
  <w:num w:numId="4" w16cid:durableId="443161057">
    <w:abstractNumId w:val="18"/>
  </w:num>
  <w:num w:numId="5" w16cid:durableId="874971697">
    <w:abstractNumId w:val="20"/>
  </w:num>
  <w:num w:numId="6" w16cid:durableId="827482302">
    <w:abstractNumId w:val="21"/>
  </w:num>
  <w:num w:numId="7" w16cid:durableId="546063966">
    <w:abstractNumId w:val="25"/>
  </w:num>
  <w:num w:numId="8" w16cid:durableId="1190683767">
    <w:abstractNumId w:val="17"/>
  </w:num>
  <w:num w:numId="9" w16cid:durableId="1647277468">
    <w:abstractNumId w:val="23"/>
  </w:num>
  <w:num w:numId="10" w16cid:durableId="1130055344">
    <w:abstractNumId w:val="19"/>
  </w:num>
  <w:num w:numId="11" w16cid:durableId="14116673">
    <w:abstractNumId w:val="9"/>
  </w:num>
  <w:num w:numId="12" w16cid:durableId="1037043957">
    <w:abstractNumId w:val="7"/>
  </w:num>
  <w:num w:numId="13" w16cid:durableId="1529948007">
    <w:abstractNumId w:val="6"/>
  </w:num>
  <w:num w:numId="14" w16cid:durableId="574366566">
    <w:abstractNumId w:val="5"/>
  </w:num>
  <w:num w:numId="15" w16cid:durableId="1656907318">
    <w:abstractNumId w:val="4"/>
  </w:num>
  <w:num w:numId="16" w16cid:durableId="617102376">
    <w:abstractNumId w:val="8"/>
  </w:num>
  <w:num w:numId="17" w16cid:durableId="6685538">
    <w:abstractNumId w:val="3"/>
  </w:num>
  <w:num w:numId="18" w16cid:durableId="1777870839">
    <w:abstractNumId w:val="2"/>
  </w:num>
  <w:num w:numId="19" w16cid:durableId="636763146">
    <w:abstractNumId w:val="1"/>
  </w:num>
  <w:num w:numId="20" w16cid:durableId="1142186768">
    <w:abstractNumId w:val="0"/>
  </w:num>
  <w:num w:numId="21" w16cid:durableId="895629408">
    <w:abstractNumId w:val="10"/>
  </w:num>
  <w:num w:numId="22" w16cid:durableId="928124574">
    <w:abstractNumId w:val="27"/>
  </w:num>
  <w:num w:numId="23" w16cid:durableId="378558149">
    <w:abstractNumId w:val="26"/>
  </w:num>
  <w:num w:numId="24" w16cid:durableId="1453015160">
    <w:abstractNumId w:val="16"/>
  </w:num>
  <w:num w:numId="25" w16cid:durableId="816997890">
    <w:abstractNumId w:val="28"/>
  </w:num>
  <w:num w:numId="26" w16cid:durableId="1700083974">
    <w:abstractNumId w:val="14"/>
  </w:num>
  <w:num w:numId="27" w16cid:durableId="105396271">
    <w:abstractNumId w:val="11"/>
  </w:num>
  <w:num w:numId="28" w16cid:durableId="461969657">
    <w:abstractNumId w:val="22"/>
  </w:num>
  <w:num w:numId="29" w16cid:durableId="1722095532">
    <w:abstractNumId w:val="13"/>
  </w:num>
  <w:num w:numId="30" w16cid:durableId="2008555788">
    <w:abstractNumId w:val="9"/>
  </w:num>
  <w:num w:numId="31" w16cid:durableId="109011141">
    <w:abstractNumId w:val="9"/>
  </w:num>
  <w:num w:numId="32" w16cid:durableId="979382129">
    <w:abstractNumId w:val="9"/>
  </w:num>
  <w:num w:numId="33" w16cid:durableId="240870234">
    <w:abstractNumId w:val="9"/>
  </w:num>
  <w:num w:numId="34" w16cid:durableId="1072586883">
    <w:abstractNumId w:val="9"/>
  </w:num>
  <w:num w:numId="35" w16cid:durableId="21089150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gVxtWjwZz6pMw8/dgMWILBSLa4msqOnLomQAGeMCvdF34hlmo/XKI7nZtel6Pz7iQOndJ2YCUkA0r8y6nbxfmQ==" w:salt="Di8zEc4rn2nWs9iHH7Qc5Q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39E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115"/>
    <w:rsid w:val="00194E00"/>
    <w:rsid w:val="0019680C"/>
    <w:rsid w:val="001A098F"/>
    <w:rsid w:val="001A0F33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5546D"/>
    <w:rsid w:val="002626F3"/>
    <w:rsid w:val="00262DB9"/>
    <w:rsid w:val="002636EC"/>
    <w:rsid w:val="002777F5"/>
    <w:rsid w:val="00280164"/>
    <w:rsid w:val="002811C9"/>
    <w:rsid w:val="00285087"/>
    <w:rsid w:val="00285F4D"/>
    <w:rsid w:val="002907C5"/>
    <w:rsid w:val="00291FA7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2F6817"/>
    <w:rsid w:val="00300163"/>
    <w:rsid w:val="00304651"/>
    <w:rsid w:val="00304EC2"/>
    <w:rsid w:val="00310179"/>
    <w:rsid w:val="00312D08"/>
    <w:rsid w:val="003140C5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54FF7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3745C"/>
    <w:rsid w:val="00440305"/>
    <w:rsid w:val="0044063D"/>
    <w:rsid w:val="0044640D"/>
    <w:rsid w:val="0044718F"/>
    <w:rsid w:val="004562C5"/>
    <w:rsid w:val="00457DEB"/>
    <w:rsid w:val="00464625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4A3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1BDF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07D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09E"/>
    <w:rsid w:val="00850AD5"/>
    <w:rsid w:val="0085411B"/>
    <w:rsid w:val="008548BC"/>
    <w:rsid w:val="0085599A"/>
    <w:rsid w:val="00857844"/>
    <w:rsid w:val="008636CE"/>
    <w:rsid w:val="0086558E"/>
    <w:rsid w:val="008679E2"/>
    <w:rsid w:val="00870733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26C1E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068FE"/>
    <w:rsid w:val="00B148C8"/>
    <w:rsid w:val="00B14CA5"/>
    <w:rsid w:val="00B155A5"/>
    <w:rsid w:val="00B15EF5"/>
    <w:rsid w:val="00B23061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0FCA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2FE3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2F6817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817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291FA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rmatvorlage4">
    <w:name w:val="Formatvorlage4"/>
    <w:basedOn w:val="DefaultParagraphFont"/>
    <w:uiPriority w:val="1"/>
    <w:rsid w:val="00FC2FE3"/>
    <w:rPr>
      <w:rFonts w:ascii="Calibri" w:hAnsi="Calibri"/>
      <w:sz w:val="18"/>
    </w:rPr>
  </w:style>
  <w:style w:type="paragraph" w:customStyle="1" w:styleId="BiBBtitel">
    <w:name w:val="BiBB_titel"/>
    <w:basedOn w:val="Title"/>
    <w:link w:val="BiBBtitelZchn"/>
    <w:uiPriority w:val="1"/>
    <w:qFormat/>
    <w:rsid w:val="00B068FE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B068FE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2F681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8FC30D8F0A44A12B6F91693BA4DD1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19117E-003C-497F-B19D-C4B1240F2B8A}"/>
      </w:docPartPr>
      <w:docPartBody>
        <w:p w:rsidR="00CE0787" w:rsidRDefault="00CC76C3" w:rsidP="00CC76C3">
          <w:pPr>
            <w:pStyle w:val="28FC30D8F0A44A12B6F91693BA4DD18E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037EE-FAE9-44E0-9543-B0B3179E5580}"/>
      </w:docPartPr>
      <w:docPartBody>
        <w:p w:rsidR="00CE0787" w:rsidRDefault="00CC76C3">
          <w:r w:rsidRPr="00512D3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CF2AEDF653B4E6F868081B0A0D468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0CBF4E-D9B9-4E98-B0B6-99522F3833F3}"/>
      </w:docPartPr>
      <w:docPartBody>
        <w:p w:rsidR="00FA7BCE" w:rsidRDefault="00CE0787" w:rsidP="00CE0787">
          <w:pPr>
            <w:pStyle w:val="ACF2AEDF653B4E6F868081B0A0D468E3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993090C6A874AE199FE86E8466D4D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79E10F-15A3-4317-B2D0-7EB12E0123F8}"/>
      </w:docPartPr>
      <w:docPartBody>
        <w:p w:rsidR="00FA7BCE" w:rsidRDefault="00CE0787" w:rsidP="00CE0787">
          <w:pPr>
            <w:pStyle w:val="6993090C6A874AE199FE86E8466D4DD8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048FC4567824CBC9722FCB22170A4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B04B8B-027F-44F3-AC21-074ECFFBB8E3}"/>
      </w:docPartPr>
      <w:docPartBody>
        <w:p w:rsidR="00FA7BCE" w:rsidRDefault="00CE0787" w:rsidP="00CE0787">
          <w:pPr>
            <w:pStyle w:val="B048FC4567824CBC9722FCB22170A4AE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C3"/>
    <w:rsid w:val="0033668B"/>
    <w:rsid w:val="008D2365"/>
    <w:rsid w:val="00CC76C3"/>
    <w:rsid w:val="00CE0787"/>
    <w:rsid w:val="00FA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0787"/>
    <w:rPr>
      <w:color w:val="808080"/>
    </w:rPr>
  </w:style>
  <w:style w:type="paragraph" w:customStyle="1" w:styleId="ACF2AEDF653B4E6F868081B0A0D468E3">
    <w:name w:val="ACF2AEDF653B4E6F868081B0A0D468E3"/>
    <w:rsid w:val="00CE0787"/>
  </w:style>
  <w:style w:type="paragraph" w:customStyle="1" w:styleId="28FC30D8F0A44A12B6F91693BA4DD18E">
    <w:name w:val="28FC30D8F0A44A12B6F91693BA4DD18E"/>
    <w:rsid w:val="00CC76C3"/>
  </w:style>
  <w:style w:type="paragraph" w:customStyle="1" w:styleId="6993090C6A874AE199FE86E8466D4DD8">
    <w:name w:val="6993090C6A874AE199FE86E8466D4DD8"/>
    <w:rsid w:val="00CE0787"/>
  </w:style>
  <w:style w:type="paragraph" w:customStyle="1" w:styleId="B048FC4567824CBC9722FCB22170A4AE">
    <w:name w:val="B048FC4567824CBC9722FCB22170A4AE"/>
    <w:rsid w:val="00CE07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6EA61-179A-4404-983D-3B9CD17E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5</Pages>
  <Words>431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14</cp:revision>
  <cp:lastPrinted>2019-05-08T16:36:00Z</cp:lastPrinted>
  <dcterms:created xsi:type="dcterms:W3CDTF">2023-11-26T23:45:00Z</dcterms:created>
  <dcterms:modified xsi:type="dcterms:W3CDTF">2024-04-22T11:47:00Z</dcterms:modified>
</cp:coreProperties>
</file>