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37321" w14:textId="3DFA115A" w:rsidR="00F24066" w:rsidRPr="005106FC" w:rsidRDefault="00036C16">
      <w:pPr>
        <w:spacing w:line="276" w:lineRule="auto"/>
        <w:rPr>
          <w:rFonts w:ascii="Sarabun Light" w:hAnsi="Sarabun Light" w:cs="Sarabun Light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ABCF" wp14:editId="78BF5ACB">
                <wp:simplePos x="0" y="0"/>
                <wp:positionH relativeFrom="column">
                  <wp:posOffset>213360</wp:posOffset>
                </wp:positionH>
                <wp:positionV relativeFrom="paragraph">
                  <wp:posOffset>5166995</wp:posOffset>
                </wp:positionV>
                <wp:extent cx="621982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37643" w14:textId="57313D66" w:rsidR="001D6CE2" w:rsidRPr="00036C16" w:rsidRDefault="001D6CE2" w:rsidP="001D6CE2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036C1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</w:t>
                            </w:r>
                            <w:r w:rsidR="007B469A" w:rsidRPr="00036C1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ätter</w:t>
                            </w:r>
                            <w:r w:rsidRPr="00036C1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für die Berufsbildungspraxis – Falk Howe</w:t>
                            </w:r>
                            <w:r w:rsidR="00036C1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36C1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036C1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74AB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8pt;margin-top:406.85pt;width:489.7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" fillcolor="white [3201]" stroked="f" strokeweight=".5pt">
                <v:textbox>
                  <w:txbxContent>
                    <w:p w14:paraId="0E437643" w14:textId="57313D66" w:rsidR="001D6CE2" w:rsidRPr="00036C16" w:rsidRDefault="001D6CE2" w:rsidP="001D6CE2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036C1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</w:t>
                      </w:r>
                      <w:r w:rsidR="007B469A" w:rsidRPr="00036C1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ätter</w:t>
                      </w:r>
                      <w:r w:rsidRPr="00036C1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für die Berufsbildungspraxis – Falk Howe</w:t>
                      </w:r>
                      <w:r w:rsidR="00036C1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036C1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036C1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1D6CE2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408D7" wp14:editId="376C4877">
                <wp:simplePos x="0" y="0"/>
                <wp:positionH relativeFrom="column">
                  <wp:posOffset>184979</wp:posOffset>
                </wp:positionH>
                <wp:positionV relativeFrom="paragraph">
                  <wp:posOffset>6275705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4C697" w14:textId="7B6E24CE" w:rsidR="001D6CE2" w:rsidRPr="009E1CA8" w:rsidRDefault="001D6CE2" w:rsidP="001D6CE2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Ablauf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08D7" id="Textfeld 1" o:spid="_x0000_s1027" type="#_x0000_t202" style="position:absolute;margin-left:14.55pt;margin-top:494.1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zvAjIOIAAAALAQAADwAAAAAAAAAA&#10;AAAAAACLBAAAZHJzL2Rvd25yZXYueG1sUEsFBgAAAAAEAAQA8wAAAJoFAAAAAA==&#10;" fillcolor="white [3201]" stroked="f" strokeweight=".5pt">
                <v:textbox>
                  <w:txbxContent>
                    <w:p w14:paraId="6C04C697" w14:textId="7B6E24CE" w:rsidR="001D6CE2" w:rsidRPr="009E1CA8" w:rsidRDefault="001D6CE2" w:rsidP="001D6CE2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Ablauf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5106FC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46679EAF">
            <wp:simplePos x="0" y="0"/>
            <wp:positionH relativeFrom="column">
              <wp:posOffset>-710759</wp:posOffset>
            </wp:positionH>
            <wp:positionV relativeFrom="paragraph">
              <wp:posOffset>-1160974</wp:posOffset>
            </wp:positionV>
            <wp:extent cx="7534655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5106FC">
        <w:rPr>
          <w:rFonts w:ascii="Sarabun Light" w:hAnsi="Sarabun Light" w:cs="Sarabun Light"/>
        </w:rPr>
        <w:br w:type="page"/>
      </w:r>
    </w:p>
    <w:sdt>
      <w:sdtPr>
        <w:id w:val="-1922627698"/>
        <w:placeholder>
          <w:docPart w:val="DefaultPlaceholder_-1854013440"/>
        </w:placeholder>
      </w:sdtPr>
      <w:sdtEndPr/>
      <w:sdtContent>
        <w:p w14:paraId="2BDA03B2" w14:textId="4886672E" w:rsidR="00950F32" w:rsidRPr="00950F32" w:rsidRDefault="00950F32" w:rsidP="005B4693">
          <w:pPr>
            <w:pStyle w:val="BiBBtitel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CEA1D97" w14:textId="2A9B88C0" w:rsidR="00EC7B65" w:rsidRPr="005106FC" w:rsidRDefault="00EC7B65" w:rsidP="00EC7B65">
      <w:pPr>
        <w:pStyle w:val="Title"/>
        <w:tabs>
          <w:tab w:val="clear" w:pos="2552"/>
        </w:tabs>
        <w:spacing w:before="0"/>
        <w:rPr>
          <w:rFonts w:ascii="Reef" w:hAnsi="Reef" w:cs="Reef"/>
          <w:color w:val="056336"/>
        </w:rPr>
      </w:pPr>
      <w:r w:rsidRPr="005106FC">
        <w:rPr>
          <w:rFonts w:ascii="Reef" w:hAnsi="Reef" w:cs="Reef"/>
          <w:color w:val="056336"/>
        </w:rPr>
        <w:t>Ablauf</w:t>
      </w:r>
    </w:p>
    <w:p w14:paraId="3C7E2E8E" w14:textId="77777777" w:rsidR="00E01306" w:rsidRPr="005106FC" w:rsidRDefault="00E01306" w:rsidP="00E70A7C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822C62" w:rsidRPr="005106FC" w14:paraId="0214EF64" w14:textId="77777777" w:rsidTr="001D6CE2">
        <w:tc>
          <w:tcPr>
            <w:tcW w:w="9684" w:type="dxa"/>
            <w:gridSpan w:val="4"/>
            <w:shd w:val="clear" w:color="auto" w:fill="ECECEC"/>
            <w:vAlign w:val="center"/>
          </w:tcPr>
          <w:p w14:paraId="7B13F398" w14:textId="77777777" w:rsidR="004C558A" w:rsidRPr="001D6CE2" w:rsidRDefault="00822C62" w:rsidP="007D2834">
            <w:pPr>
              <w:pStyle w:val="BodyText"/>
              <w:spacing w:after="0"/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</w:pPr>
            <w:r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 xml:space="preserve">Geplante </w:t>
            </w:r>
            <w:r w:rsidR="00363954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P</w:t>
            </w:r>
            <w:r w:rsidR="005F4034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hase</w:t>
            </w:r>
            <w:r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 xml:space="preserve">n / Gewichtung / </w:t>
            </w:r>
            <w:r w:rsidR="007D2834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Ablau</w:t>
            </w:r>
            <w:r w:rsidR="004C558A" w:rsidRPr="001D6CE2">
              <w:rPr>
                <w:rFonts w:ascii="Sarabun SemiBold" w:hAnsi="Sarabun SemiBold" w:cs="Sarabun SemiBold"/>
                <w:bCs/>
                <w:color w:val="auto"/>
                <w:sz w:val="24"/>
                <w:szCs w:val="24"/>
              </w:rPr>
              <w:t>f</w:t>
            </w:r>
          </w:p>
          <w:p w14:paraId="4FCCE25D" w14:textId="1349EC3D" w:rsidR="004C558A" w:rsidRPr="001D6CE2" w:rsidRDefault="004C558A" w:rsidP="007D2834">
            <w:pPr>
              <w:pStyle w:val="BodyText"/>
              <w:spacing w:after="0"/>
              <w:rPr>
                <w:rFonts w:ascii="Sarabun Medium" w:hAnsi="Sarabun Medium" w:cs="Sarabun Medium"/>
                <w:bCs/>
                <w:color w:val="auto"/>
                <w:sz w:val="24"/>
                <w:szCs w:val="24"/>
              </w:rPr>
            </w:pPr>
          </w:p>
        </w:tc>
      </w:tr>
      <w:tr w:rsidR="00BB7770" w:rsidRPr="005106FC" w14:paraId="79D75655" w14:textId="77777777" w:rsidTr="001D6CE2">
        <w:tc>
          <w:tcPr>
            <w:tcW w:w="9684" w:type="dxa"/>
            <w:gridSpan w:val="4"/>
            <w:shd w:val="clear" w:color="auto" w:fill="ECECEC"/>
          </w:tcPr>
          <w:p w14:paraId="4E9E023E" w14:textId="48F1A0F0" w:rsidR="00BB7770" w:rsidRPr="001D6CE2" w:rsidRDefault="0044718F" w:rsidP="00990E35">
            <w:pPr>
              <w:pStyle w:val="BodyText"/>
              <w:spacing w:after="0"/>
              <w:rPr>
                <w:rFonts w:ascii="Sarabun Medium" w:hAnsi="Sarabun Medium" w:cs="Sarabun Medium"/>
                <w:color w:val="auto"/>
              </w:rPr>
            </w:pPr>
            <w:r w:rsidRPr="001D6CE2">
              <w:rPr>
                <w:rFonts w:ascii="Sarabun Medium" w:hAnsi="Sarabun Medium" w:cs="Sarabun Medium"/>
                <w:color w:val="auto"/>
              </w:rPr>
              <w:t xml:space="preserve">Gesamtdauer: </w:t>
            </w:r>
            <w:sdt>
              <w:sdtPr>
                <w:rPr>
                  <w:rFonts w:ascii="Sarabun Medium" w:hAnsi="Sarabun Medium" w:cs="Sarabun Medium"/>
                  <w:color w:val="auto"/>
                </w:rPr>
                <w:id w:val="-183952876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50F32" w:rsidRPr="0098317D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  <w:p w14:paraId="78308E7D" w14:textId="0E17ECB3" w:rsidR="004C558A" w:rsidRPr="001D6CE2" w:rsidRDefault="004C558A" w:rsidP="00990E35">
            <w:pPr>
              <w:pStyle w:val="BodyText"/>
              <w:spacing w:after="0"/>
              <w:rPr>
                <w:rFonts w:ascii="Sarabun Light" w:hAnsi="Sarabun Light" w:cs="Sarabun Light"/>
                <w:color w:val="auto"/>
              </w:rPr>
            </w:pPr>
          </w:p>
        </w:tc>
      </w:tr>
      <w:tr w:rsidR="00822C62" w:rsidRPr="005106FC" w14:paraId="6D51B44F" w14:textId="77777777" w:rsidTr="00DB069C">
        <w:trPr>
          <w:trHeight w:val="1009"/>
        </w:trPr>
        <w:tc>
          <w:tcPr>
            <w:tcW w:w="2421" w:type="dxa"/>
            <w:shd w:val="clear" w:color="auto" w:fill="95C11F"/>
            <w:vAlign w:val="center"/>
          </w:tcPr>
          <w:p w14:paraId="5517F4A3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lang w:eastAsia="de-DE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553E4CA8" wp14:editId="53EA0AB5">
                      <wp:extent cx="1260000" cy="360000"/>
                      <wp:effectExtent l="19050" t="0" r="16510" b="21590"/>
                      <wp:docPr id="5" name="Chevro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D7868E" w14:textId="77777777" w:rsidR="005C6A31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5C6A31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6F01C4A4" w14:textId="1536F812" w:rsidR="002F51E2" w:rsidRPr="00822C62" w:rsidRDefault="002F51E2" w:rsidP="00822C6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3E4CA8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5" o:spid="_x0000_s1028" type="#_x0000_t55" style="width:99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" adj="18514" fillcolor="#056336" strokecolor="#1f497d [3215]" strokeweight="2pt">
                      <v:textbox inset="1mm,0,1mm,0">
                        <w:txbxContent>
                          <w:p w14:paraId="78D7868E" w14:textId="77777777" w:rsidR="005C6A31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5C6A3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6F01C4A4" w14:textId="1536F812" w:rsidR="002F51E2" w:rsidRPr="00822C62" w:rsidRDefault="002F51E2" w:rsidP="00822C6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1" w:type="dxa"/>
            <w:shd w:val="clear" w:color="auto" w:fill="95C11F"/>
            <w:vAlign w:val="center"/>
          </w:tcPr>
          <w:p w14:paraId="1310F180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40ED2863" wp14:editId="2666F465">
                      <wp:extent cx="1360800" cy="432000"/>
                      <wp:effectExtent l="19050" t="0" r="30480" b="25400"/>
                      <wp:docPr id="6" name="Chevro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0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B7B66" w14:textId="77777777" w:rsidR="005C6A31" w:rsidRDefault="002F51E2" w:rsidP="005C6A3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5C6A31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3CABED19" w14:textId="790EE170" w:rsidR="002F51E2" w:rsidRPr="00803FC8" w:rsidRDefault="002F51E2" w:rsidP="005C6A3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ED2863" id="Chevron 6" o:spid="_x0000_s1029" type="#_x0000_t55" style="width:107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" adj="18171" fillcolor="#056336" strokecolor="#056336" strokeweight="2pt">
                      <v:textbox inset="1mm,0,1mm,0">
                        <w:txbxContent>
                          <w:p w14:paraId="4AEB7B66" w14:textId="77777777" w:rsidR="005C6A31" w:rsidRDefault="002F51E2" w:rsidP="005C6A3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5C6A3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3CABED19" w14:textId="790EE170" w:rsidR="002F51E2" w:rsidRPr="00803FC8" w:rsidRDefault="002F51E2" w:rsidP="005C6A3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1" w:type="dxa"/>
            <w:shd w:val="clear" w:color="auto" w:fill="95C11F"/>
            <w:vAlign w:val="center"/>
          </w:tcPr>
          <w:p w14:paraId="0C0D7EA4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763ECA8B" wp14:editId="4601773E">
                      <wp:extent cx="1362075" cy="432000"/>
                      <wp:effectExtent l="19050" t="0" r="47625" b="25400"/>
                      <wp:docPr id="7" name="Chevr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F0C80" w14:textId="77777777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Auftragsdurchführung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3ECA8B" id="Chevron 7" o:spid="_x0000_s1030" type="#_x0000_t55" style="width:107.2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" adj="18175" fillcolor="#056336" strokecolor="#056336" strokeweight="2pt">
                      <v:textbox inset=",0,,0">
                        <w:txbxContent>
                          <w:p w14:paraId="4C1F0C80" w14:textId="77777777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Auftragsdurchführung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1" w:type="dxa"/>
            <w:shd w:val="clear" w:color="auto" w:fill="95C11F"/>
            <w:vAlign w:val="center"/>
          </w:tcPr>
          <w:p w14:paraId="7CC00376" w14:textId="77777777" w:rsidR="00822C62" w:rsidRPr="005106FC" w:rsidRDefault="00822C6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</w:rPr>
            </w:pPr>
            <w:r w:rsidRPr="005106FC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3051208" wp14:editId="146BE45E">
                      <wp:extent cx="1360800" cy="432000"/>
                      <wp:effectExtent l="19050" t="0" r="30480" b="25400"/>
                      <wp:docPr id="8" name="Chevro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0" cy="432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D88DF" w14:textId="77777777" w:rsidR="005C6A31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Auftrags</w:t>
                                  </w:r>
                                  <w:r w:rsidR="005C6A31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59DE9E26" w14:textId="0366998E" w:rsidR="002F51E2" w:rsidRPr="00803FC8" w:rsidRDefault="002F51E2" w:rsidP="00822C6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051208" id="Chevron 8" o:spid="_x0000_s1031" type="#_x0000_t55" style="width:107.1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" adj="18171" fillcolor="#056336" strokecolor="#056336" strokeweight="2pt">
                      <v:textbox inset="0,0,0,0">
                        <w:txbxContent>
                          <w:p w14:paraId="121D88DF" w14:textId="77777777" w:rsidR="005C6A31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Auftrags</w:t>
                            </w:r>
                            <w:r w:rsidR="005C6A3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59DE9E26" w14:textId="0366998E" w:rsidR="002F51E2" w:rsidRPr="00803FC8" w:rsidRDefault="002F51E2" w:rsidP="00822C6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22C62" w:rsidRPr="005106FC" w14:paraId="49EA03AC" w14:textId="77777777" w:rsidTr="004C558A">
        <w:trPr>
          <w:trHeight w:val="303"/>
        </w:trPr>
        <w:tc>
          <w:tcPr>
            <w:tcW w:w="2421" w:type="dxa"/>
          </w:tcPr>
          <w:p w14:paraId="00E79729" w14:textId="30533AAE" w:rsidR="00822C62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Umfang in </w:t>
            </w:r>
            <w:r w:rsidR="00BB7770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%</w:t>
            </w: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: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11441609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50F32" w:rsidRPr="0098317D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  <w:p w14:paraId="727F3102" w14:textId="33FF6F3B" w:rsidR="001D6CE2" w:rsidRPr="005106FC" w:rsidRDefault="001D6CE2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</w:pPr>
          </w:p>
        </w:tc>
        <w:tc>
          <w:tcPr>
            <w:tcW w:w="2421" w:type="dxa"/>
          </w:tcPr>
          <w:p w14:paraId="148812BD" w14:textId="232CC63B" w:rsidR="00822C62" w:rsidRPr="005106FC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-19431780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50F32" w:rsidRPr="0098317D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2421" w:type="dxa"/>
          </w:tcPr>
          <w:p w14:paraId="43439DA0" w14:textId="5847D5DC" w:rsidR="00822C62" w:rsidRPr="005106FC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85669944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50F32" w:rsidRPr="0098317D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2421" w:type="dxa"/>
          </w:tcPr>
          <w:p w14:paraId="1402C91C" w14:textId="6BBDCE2D" w:rsidR="00822C62" w:rsidRPr="005106FC" w:rsidRDefault="00EE491F" w:rsidP="00C910B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>Umfang in %:</w:t>
            </w:r>
            <w:r w:rsidR="008E7749" w:rsidRPr="005106FC">
              <w:rPr>
                <w:rFonts w:ascii="Sarabun Light" w:hAnsi="Sarabun Light" w:cs="Sarabun Light"/>
                <w:noProof/>
                <w:color w:val="auto"/>
                <w:sz w:val="20"/>
                <w:szCs w:val="20"/>
                <w:lang w:eastAsia="de-DE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noProof/>
                  <w:color w:val="auto"/>
                  <w:sz w:val="20"/>
                  <w:szCs w:val="20"/>
                  <w:lang w:eastAsia="de-DE"/>
                </w:rPr>
                <w:id w:val="112357502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950F32" w:rsidRPr="0098317D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</w:tr>
      <w:tr w:rsidR="00822C62" w:rsidRPr="005106FC" w14:paraId="3F29AC76" w14:textId="77777777" w:rsidTr="004C558A">
        <w:trPr>
          <w:trHeight w:val="454"/>
        </w:trPr>
        <w:tc>
          <w:tcPr>
            <w:tcW w:w="2421" w:type="dxa"/>
          </w:tcPr>
          <w:p w14:paraId="25B9C7A6" w14:textId="632CF7A8" w:rsidR="00950F32" w:rsidRDefault="00F249D3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1948195344"/>
              <w:placeholder>
                <w:docPart w:val="DefaultPlaceholder_-1854013440"/>
              </w:placeholder>
              <w:showingPlcHdr/>
            </w:sdtPr>
            <w:sdtEndPr/>
            <w:sdtContent>
              <w:p w14:paraId="7712739A" w14:textId="19B26E49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3732492" w14:textId="77777777" w:rsidR="00071980" w:rsidRPr="005106FC" w:rsidRDefault="00071980" w:rsidP="00990E35">
            <w:pPr>
              <w:pStyle w:val="Textfeld"/>
              <w:rPr>
                <w:rFonts w:ascii="Sarabun Light" w:hAnsi="Sarabun Light" w:cs="Sarabun Light"/>
                <w:b/>
                <w:noProof/>
                <w:color w:val="auto"/>
                <w:sz w:val="19"/>
                <w:szCs w:val="19"/>
                <w:lang w:eastAsia="de-DE"/>
              </w:rPr>
            </w:pPr>
          </w:p>
          <w:p w14:paraId="734EA777" w14:textId="77777777" w:rsidR="00990E35" w:rsidRDefault="00990E35" w:rsidP="00990E35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 xml:space="preserve">Einstieg 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1382206270"/>
              <w:placeholder>
                <w:docPart w:val="DefaultPlaceholder_-1854013440"/>
              </w:placeholder>
              <w:showingPlcHdr/>
            </w:sdtPr>
            <w:sdtEndPr/>
            <w:sdtContent>
              <w:p w14:paraId="3325E7F8" w14:textId="3CBDED89" w:rsidR="00950F32" w:rsidRPr="001D6CE2" w:rsidRDefault="00950F32" w:rsidP="00990E35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7A2860C" w14:textId="77777777" w:rsidR="00071980" w:rsidRPr="005106FC" w:rsidRDefault="00071980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</w:rPr>
            </w:pPr>
          </w:p>
          <w:p w14:paraId="70FD4356" w14:textId="77777777" w:rsidR="00822C62" w:rsidRDefault="00822C62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9F575C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-1941983416"/>
              <w:placeholder>
                <w:docPart w:val="DefaultPlaceholder_-1854013440"/>
              </w:placeholder>
              <w:showingPlcHdr/>
            </w:sdtPr>
            <w:sdtEndPr/>
            <w:sdtContent>
              <w:p w14:paraId="699372CB" w14:textId="5825ADE5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F0D374C" w14:textId="5DF6A3EE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790F3E97" w14:textId="77777777" w:rsidR="00822C62" w:rsidRPr="005106FC" w:rsidRDefault="00822C62" w:rsidP="0086558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noProof/>
                <w:color w:val="auto"/>
                <w:sz w:val="19"/>
                <w:szCs w:val="19"/>
              </w:rPr>
            </w:pPr>
          </w:p>
        </w:tc>
        <w:tc>
          <w:tcPr>
            <w:tcW w:w="2421" w:type="dxa"/>
          </w:tcPr>
          <w:p w14:paraId="58E11AD8" w14:textId="77777777" w:rsidR="00FB3791" w:rsidRDefault="00F249D3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1017813292"/>
              <w:placeholder>
                <w:docPart w:val="DefaultPlaceholder_-1854013440"/>
              </w:placeholder>
              <w:showingPlcHdr/>
            </w:sdtPr>
            <w:sdtEndPr/>
            <w:sdtContent>
              <w:p w14:paraId="6E5431FF" w14:textId="44CA5002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10CDDE7A" w14:textId="77777777" w:rsidR="002A427B" w:rsidRPr="005106FC" w:rsidRDefault="002A427B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44DCA5D8" w14:textId="77777777" w:rsidR="00193CC9" w:rsidRDefault="00193CC9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-934197844"/>
              <w:placeholder>
                <w:docPart w:val="DefaultPlaceholder_-1854013440"/>
              </w:placeholder>
              <w:showingPlcHdr/>
            </w:sdtPr>
            <w:sdtEndPr/>
            <w:sdtContent>
              <w:p w14:paraId="3C3EBEC4" w14:textId="1A01A11D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FD319CC" w14:textId="68A871A7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40918824" w14:textId="77777777" w:rsidR="00822C62" w:rsidRPr="005106FC" w:rsidRDefault="00822C62" w:rsidP="0086558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2A20AF89" w14:textId="77777777" w:rsidR="00822C62" w:rsidRPr="005106FC" w:rsidRDefault="00822C62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  <w:tc>
          <w:tcPr>
            <w:tcW w:w="2421" w:type="dxa"/>
          </w:tcPr>
          <w:p w14:paraId="42FAE82C" w14:textId="77777777" w:rsidR="00FB3791" w:rsidRDefault="00BE4785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-458955950"/>
              <w:placeholder>
                <w:docPart w:val="DefaultPlaceholder_-1854013440"/>
              </w:placeholder>
              <w:showingPlcHdr/>
            </w:sdtPr>
            <w:sdtEndPr/>
            <w:sdtContent>
              <w:p w14:paraId="0DD88C52" w14:textId="0FF62AFD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E311D82" w14:textId="77777777" w:rsidR="002A427B" w:rsidRPr="005106FC" w:rsidRDefault="002A427B" w:rsidP="002A427B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7D45E0FC" w14:textId="77777777" w:rsidR="00193CC9" w:rsidRDefault="00193CC9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893236038"/>
              <w:placeholder>
                <w:docPart w:val="DefaultPlaceholder_-1854013440"/>
              </w:placeholder>
              <w:showingPlcHdr/>
            </w:sdtPr>
            <w:sdtEndPr/>
            <w:sdtContent>
              <w:p w14:paraId="498F545F" w14:textId="6CAD32AD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CD51ECD" w14:textId="4B95074B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170B9709" w14:textId="77777777" w:rsidR="00822C62" w:rsidRPr="005106FC" w:rsidRDefault="00822C62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  <w:tc>
          <w:tcPr>
            <w:tcW w:w="2421" w:type="dxa"/>
          </w:tcPr>
          <w:p w14:paraId="32ADF1C9" w14:textId="77777777" w:rsidR="00FB3791" w:rsidRDefault="00BE4785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Teilaufgaben</w:t>
            </w:r>
            <w:r w:rsidR="00F634C1" w:rsidRPr="001D6CE2"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t>*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056336"/>
                <w:sz w:val="19"/>
                <w:szCs w:val="19"/>
                <w:lang w:eastAsia="de-DE"/>
              </w:rPr>
              <w:id w:val="-2125910775"/>
              <w:placeholder>
                <w:docPart w:val="DefaultPlaceholder_-1854013440"/>
              </w:placeholder>
              <w:showingPlcHdr/>
            </w:sdtPr>
            <w:sdtEndPr/>
            <w:sdtContent>
              <w:p w14:paraId="42481264" w14:textId="7FEBF56E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056336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FD3F230" w14:textId="77777777" w:rsidR="002A427B" w:rsidRPr="005106FC" w:rsidRDefault="002A427B" w:rsidP="00193CC9">
            <w:pPr>
              <w:pStyle w:val="Textfeld"/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  <w:p w14:paraId="60FEF580" w14:textId="77777777" w:rsidR="00FB3791" w:rsidRPr="001D6CE2" w:rsidRDefault="00FB3791" w:rsidP="00193CC9">
            <w:pPr>
              <w:pStyle w:val="Textfeld"/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</w:pPr>
            <w:r w:rsidRPr="001D6CE2">
              <w:rPr>
                <w:rFonts w:ascii="Sarabun SemiBold" w:hAnsi="Sarabun SemiBold" w:cs="Sarabun SemiBold"/>
                <w:bCs/>
                <w:color w:val="auto"/>
                <w:sz w:val="19"/>
                <w:szCs w:val="19"/>
              </w:rPr>
              <w:t>Bilanz</w:t>
            </w:r>
          </w:p>
          <w:sdt>
            <w:sdtPr>
              <w:rPr>
                <w:rFonts w:ascii="Sarabun Light" w:hAnsi="Sarabun Light" w:cs="Sarabun Light"/>
                <w:color w:val="auto"/>
                <w:sz w:val="19"/>
                <w:szCs w:val="19"/>
              </w:rPr>
              <w:id w:val="701059177"/>
              <w:placeholder>
                <w:docPart w:val="DefaultPlaceholder_-1854013440"/>
              </w:placeholder>
              <w:showingPlcHdr/>
            </w:sdtPr>
            <w:sdtEndPr/>
            <w:sdtContent>
              <w:p w14:paraId="66E4CA4A" w14:textId="16DEFEAD" w:rsidR="00FB3791" w:rsidRPr="005106FC" w:rsidRDefault="00950F32" w:rsidP="00193CC9">
                <w:pPr>
                  <w:pStyle w:val="Textfeld"/>
                  <w:rPr>
                    <w:rFonts w:ascii="Sarabun Light" w:hAnsi="Sarabun Light" w:cs="Sarabun Light"/>
                    <w:color w:val="auto"/>
                    <w:sz w:val="19"/>
                    <w:szCs w:val="19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BFEF36C" w14:textId="77777777" w:rsidR="00950F32" w:rsidRDefault="00950F32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</w:p>
          <w:p w14:paraId="72316E98" w14:textId="2B0DD05B" w:rsidR="00FB3791" w:rsidRDefault="00FB3791" w:rsidP="00193CC9">
            <w:pPr>
              <w:pStyle w:val="Textfeld"/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</w:pPr>
            <w:r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kontinuerlich</w:t>
            </w:r>
            <w:r w:rsidR="00BB7770" w:rsidRPr="001D6CE2"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t>/begleitend</w:t>
            </w:r>
          </w:p>
          <w:sdt>
            <w:sdtPr>
              <w:rPr>
                <w:rFonts w:ascii="Sarabun SemiBold" w:hAnsi="Sarabun SemiBold" w:cs="Sarabun SemiBold"/>
                <w:bCs/>
                <w:noProof/>
                <w:color w:val="auto"/>
                <w:sz w:val="19"/>
                <w:szCs w:val="19"/>
                <w:lang w:eastAsia="de-DE"/>
              </w:rPr>
              <w:id w:val="284011593"/>
              <w:placeholder>
                <w:docPart w:val="DefaultPlaceholder_-1854013440"/>
              </w:placeholder>
              <w:showingPlcHdr/>
            </w:sdtPr>
            <w:sdtEndPr/>
            <w:sdtContent>
              <w:p w14:paraId="75B0D8A2" w14:textId="63058C6B" w:rsidR="00950F32" w:rsidRPr="001D6CE2" w:rsidRDefault="00950F32" w:rsidP="00193CC9">
                <w:pPr>
                  <w:pStyle w:val="Textfeld"/>
                  <w:rPr>
                    <w:rFonts w:ascii="Sarabun SemiBold" w:hAnsi="Sarabun SemiBold" w:cs="Sarabun SemiBold"/>
                    <w:bCs/>
                    <w:noProof/>
                    <w:color w:val="auto"/>
                    <w:sz w:val="19"/>
                    <w:szCs w:val="19"/>
                    <w:lang w:eastAsia="de-DE"/>
                  </w:rPr>
                </w:pPr>
                <w:r w:rsidRPr="0098317D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D6CA4C4" w14:textId="291542EA" w:rsidR="0086558E" w:rsidRPr="005106FC" w:rsidRDefault="0086558E" w:rsidP="0086558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19"/>
                <w:szCs w:val="19"/>
                <w:lang w:eastAsia="en-US"/>
              </w:rPr>
            </w:pPr>
          </w:p>
          <w:p w14:paraId="7BF9F49A" w14:textId="77777777" w:rsidR="00FB3791" w:rsidRPr="005106FC" w:rsidRDefault="00FB3791" w:rsidP="0066449A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  <w:sz w:val="19"/>
                <w:szCs w:val="19"/>
              </w:rPr>
            </w:pPr>
          </w:p>
        </w:tc>
      </w:tr>
    </w:tbl>
    <w:p w14:paraId="3CC9EFBA" w14:textId="16EADC73" w:rsidR="00CA0B61" w:rsidRPr="001D6CE2" w:rsidRDefault="00F634C1" w:rsidP="00F634C1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</w:pPr>
      <w:r w:rsidRPr="001D6CE2">
        <w:rPr>
          <w:rFonts w:ascii="Sarabun Light" w:hAnsi="Sarabun Light" w:cs="Sarabun Light"/>
          <w:color w:val="056336"/>
          <w:sz w:val="16"/>
          <w:szCs w:val="16"/>
        </w:rPr>
        <w:t xml:space="preserve">* </w:t>
      </w:r>
      <w:r w:rsidR="00BA0E5E" w:rsidRPr="001D6CE2">
        <w:rPr>
          <w:rFonts w:ascii="Sarabun Light" w:hAnsi="Sarabun Light" w:cs="Sarabun Light"/>
          <w:color w:val="056336"/>
          <w:sz w:val="16"/>
          <w:szCs w:val="16"/>
        </w:rPr>
        <w:t>Auflistung der geplanten Teilaufgaben</w:t>
      </w:r>
      <w:r w:rsidR="00950F32">
        <w:rPr>
          <w:rFonts w:ascii="Sarabun Light" w:hAnsi="Sarabun Light" w:cs="Sarabun Light"/>
          <w:color w:val="056336"/>
          <w:sz w:val="16"/>
          <w:szCs w:val="16"/>
        </w:rPr>
        <w:t xml:space="preserve"> in Stichpunkten</w:t>
      </w:r>
    </w:p>
    <w:p w14:paraId="0A492042" w14:textId="0D90C449" w:rsidR="0066623B" w:rsidRPr="005106FC" w:rsidRDefault="00ED36CA" w:rsidP="00E5585B">
      <w:pPr>
        <w:spacing w:line="276" w:lineRule="auto"/>
        <w:rPr>
          <w:rFonts w:ascii="Sarabun Light" w:hAnsi="Sarabun Light" w:cs="Sarabun Light"/>
          <w:sz w:val="16"/>
          <w:szCs w:val="16"/>
        </w:rPr>
      </w:pPr>
      <w:r w:rsidRPr="005106FC">
        <w:rPr>
          <w:rFonts w:ascii="Sarabun Light" w:hAnsi="Sarabun Light" w:cs="Sarabun Light"/>
          <w:sz w:val="16"/>
          <w:szCs w:val="16"/>
        </w:rPr>
        <w:br w:type="page"/>
      </w:r>
    </w:p>
    <w:p w14:paraId="32673CD9" w14:textId="77777777" w:rsidR="00575AC8" w:rsidRPr="005106FC" w:rsidRDefault="00575AC8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  <w:sectPr w:rsidR="00575AC8" w:rsidRPr="005106FC" w:rsidSect="00375135">
          <w:headerReference w:type="default" r:id="rId9"/>
          <w:footerReference w:type="default" r:id="rId10"/>
          <w:headerReference w:type="first" r:id="rId11"/>
          <w:pgSz w:w="11906" w:h="16838" w:code="9"/>
          <w:pgMar w:top="625" w:right="1134" w:bottom="284" w:left="1134" w:header="709" w:footer="0" w:gutter="0"/>
          <w:cols w:space="708"/>
          <w:titlePg/>
          <w:docGrid w:linePitch="360"/>
        </w:sectPr>
      </w:pPr>
    </w:p>
    <w:p w14:paraId="3D962580" w14:textId="1F43E310" w:rsidR="00575AC8" w:rsidRPr="005106FC" w:rsidRDefault="00DC6B31" w:rsidP="00575AC8">
      <w:pPr>
        <w:rPr>
          <w:rFonts w:ascii="Sarabun Light" w:hAnsi="Sarabun Light" w:cs="Sarabun Light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A6AA63F" wp14:editId="6D3209A1">
            <wp:simplePos x="0" y="0"/>
            <wp:positionH relativeFrom="page">
              <wp:posOffset>9525</wp:posOffset>
            </wp:positionH>
            <wp:positionV relativeFrom="paragraph">
              <wp:posOffset>-1151255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77777777" w:rsidR="00F7454A" w:rsidRPr="005106FC" w:rsidRDefault="00F7454A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sectPr w:rsidR="00F7454A" w:rsidRPr="005106FC" w:rsidSect="00375135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88EE4" w14:textId="77777777" w:rsidR="00375135" w:rsidRDefault="00375135" w:rsidP="003A5E89">
      <w:r>
        <w:separator/>
      </w:r>
    </w:p>
  </w:endnote>
  <w:endnote w:type="continuationSeparator" w:id="0">
    <w:p w14:paraId="3F4265DD" w14:textId="77777777" w:rsidR="00375135" w:rsidRDefault="00375135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179B30B2" w14:textId="77777777" w:rsidR="00C87AEE" w:rsidRPr="007C4F38" w:rsidRDefault="00C87AEE" w:rsidP="00C87AEE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C87AEE" w:rsidRDefault="002F51E2" w:rsidP="00C87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862AE" w14:textId="77777777" w:rsidR="00375135" w:rsidRDefault="00375135" w:rsidP="003A5E89">
      <w:r>
        <w:separator/>
      </w:r>
    </w:p>
  </w:footnote>
  <w:footnote w:type="continuationSeparator" w:id="0">
    <w:p w14:paraId="05F67318" w14:textId="77777777" w:rsidR="00375135" w:rsidRDefault="00375135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58924EEB" w:rsidR="002F51E2" w:rsidRPr="00C87AEE" w:rsidRDefault="0071349B" w:rsidP="0071349B">
    <w:pPr>
      <w:pStyle w:val="Footer"/>
      <w:rPr>
        <w:rFonts w:ascii="Reef" w:hAnsi="Reef" w:cs="Reef"/>
        <w:color w:val="056336"/>
        <w:sz w:val="24"/>
        <w:szCs w:val="24"/>
      </w:rPr>
    </w:pPr>
    <w:bookmarkStart w:id="0" w:name="_Hlk151812339"/>
    <w:bookmarkStart w:id="1" w:name="_Hlk151812340"/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07823174">
    <w:abstractNumId w:val="15"/>
  </w:num>
  <w:num w:numId="2" w16cid:durableId="217715971">
    <w:abstractNumId w:val="12"/>
  </w:num>
  <w:num w:numId="3" w16cid:durableId="69431173">
    <w:abstractNumId w:val="24"/>
  </w:num>
  <w:num w:numId="4" w16cid:durableId="392042899">
    <w:abstractNumId w:val="18"/>
  </w:num>
  <w:num w:numId="5" w16cid:durableId="1622808385">
    <w:abstractNumId w:val="20"/>
  </w:num>
  <w:num w:numId="6" w16cid:durableId="1352873754">
    <w:abstractNumId w:val="21"/>
  </w:num>
  <w:num w:numId="7" w16cid:durableId="1785031687">
    <w:abstractNumId w:val="25"/>
  </w:num>
  <w:num w:numId="8" w16cid:durableId="300890333">
    <w:abstractNumId w:val="17"/>
  </w:num>
  <w:num w:numId="9" w16cid:durableId="2029677266">
    <w:abstractNumId w:val="23"/>
  </w:num>
  <w:num w:numId="10" w16cid:durableId="850609700">
    <w:abstractNumId w:val="19"/>
  </w:num>
  <w:num w:numId="11" w16cid:durableId="966009428">
    <w:abstractNumId w:val="9"/>
  </w:num>
  <w:num w:numId="12" w16cid:durableId="678312747">
    <w:abstractNumId w:val="7"/>
  </w:num>
  <w:num w:numId="13" w16cid:durableId="1838113110">
    <w:abstractNumId w:val="6"/>
  </w:num>
  <w:num w:numId="14" w16cid:durableId="616984611">
    <w:abstractNumId w:val="5"/>
  </w:num>
  <w:num w:numId="15" w16cid:durableId="344133613">
    <w:abstractNumId w:val="4"/>
  </w:num>
  <w:num w:numId="16" w16cid:durableId="2080394939">
    <w:abstractNumId w:val="8"/>
  </w:num>
  <w:num w:numId="17" w16cid:durableId="1927687264">
    <w:abstractNumId w:val="3"/>
  </w:num>
  <w:num w:numId="18" w16cid:durableId="1827472322">
    <w:abstractNumId w:val="2"/>
  </w:num>
  <w:num w:numId="19" w16cid:durableId="1904364219">
    <w:abstractNumId w:val="1"/>
  </w:num>
  <w:num w:numId="20" w16cid:durableId="4863961">
    <w:abstractNumId w:val="0"/>
  </w:num>
  <w:num w:numId="21" w16cid:durableId="1491558681">
    <w:abstractNumId w:val="10"/>
  </w:num>
  <w:num w:numId="22" w16cid:durableId="1556962712">
    <w:abstractNumId w:val="27"/>
  </w:num>
  <w:num w:numId="23" w16cid:durableId="1154444249">
    <w:abstractNumId w:val="26"/>
  </w:num>
  <w:num w:numId="24" w16cid:durableId="1880974320">
    <w:abstractNumId w:val="16"/>
  </w:num>
  <w:num w:numId="25" w16cid:durableId="2111267647">
    <w:abstractNumId w:val="28"/>
  </w:num>
  <w:num w:numId="26" w16cid:durableId="522666840">
    <w:abstractNumId w:val="14"/>
  </w:num>
  <w:num w:numId="27" w16cid:durableId="1145581662">
    <w:abstractNumId w:val="11"/>
  </w:num>
  <w:num w:numId="28" w16cid:durableId="1907565203">
    <w:abstractNumId w:val="22"/>
  </w:num>
  <w:num w:numId="29" w16cid:durableId="278150100">
    <w:abstractNumId w:val="13"/>
  </w:num>
  <w:num w:numId="30" w16cid:durableId="1422602938">
    <w:abstractNumId w:val="9"/>
  </w:num>
  <w:num w:numId="31" w16cid:durableId="1862818468">
    <w:abstractNumId w:val="9"/>
  </w:num>
  <w:num w:numId="32" w16cid:durableId="1978411034">
    <w:abstractNumId w:val="9"/>
  </w:num>
  <w:num w:numId="33" w16cid:durableId="1793671795">
    <w:abstractNumId w:val="9"/>
  </w:num>
  <w:num w:numId="34" w16cid:durableId="120535925">
    <w:abstractNumId w:val="9"/>
  </w:num>
  <w:num w:numId="35" w16cid:durableId="14239873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spIl7wCgf6+MyOl8tArClAwLR/q1RIPt8QwxUOfRYRz3HYHVc9ctCIiiOt++u4rTRGYXEogvHRpdxjCOGF8+Lg==" w:salt="mdlnu/t4/XumclhFl/tPt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6C1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D6CE2"/>
    <w:rsid w:val="001F0888"/>
    <w:rsid w:val="00205C5D"/>
    <w:rsid w:val="00206CFD"/>
    <w:rsid w:val="00207021"/>
    <w:rsid w:val="002100C1"/>
    <w:rsid w:val="002121DF"/>
    <w:rsid w:val="0021570A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42C1"/>
    <w:rsid w:val="00374C26"/>
    <w:rsid w:val="00375135"/>
    <w:rsid w:val="003777F2"/>
    <w:rsid w:val="0038047E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6CCA"/>
    <w:rsid w:val="004B746C"/>
    <w:rsid w:val="004C2443"/>
    <w:rsid w:val="004C558A"/>
    <w:rsid w:val="004C6B04"/>
    <w:rsid w:val="004C757D"/>
    <w:rsid w:val="004D5C32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6FC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851"/>
    <w:rsid w:val="00591C60"/>
    <w:rsid w:val="00593D99"/>
    <w:rsid w:val="00595AC0"/>
    <w:rsid w:val="00595BDD"/>
    <w:rsid w:val="00597E6F"/>
    <w:rsid w:val="005A677B"/>
    <w:rsid w:val="005B2447"/>
    <w:rsid w:val="005B4693"/>
    <w:rsid w:val="005B6E63"/>
    <w:rsid w:val="005C2DA8"/>
    <w:rsid w:val="005C3759"/>
    <w:rsid w:val="005C5907"/>
    <w:rsid w:val="005C646D"/>
    <w:rsid w:val="005C6A31"/>
    <w:rsid w:val="005D0564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4AD0"/>
    <w:rsid w:val="006D5B82"/>
    <w:rsid w:val="006D74E5"/>
    <w:rsid w:val="006D7679"/>
    <w:rsid w:val="006E2478"/>
    <w:rsid w:val="006E2CAB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349B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469A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075E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0F32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62E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6426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0CF1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4F5A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17B3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87AEE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17818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069C"/>
    <w:rsid w:val="00DB52F3"/>
    <w:rsid w:val="00DC35DF"/>
    <w:rsid w:val="00DC5B6B"/>
    <w:rsid w:val="00DC5DD2"/>
    <w:rsid w:val="00DC636B"/>
    <w:rsid w:val="00DC6B31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5585B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6D4AD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iBBtitel">
    <w:name w:val="BiBB_titel"/>
    <w:basedOn w:val="Title"/>
    <w:link w:val="BiBBtitelZchn"/>
    <w:uiPriority w:val="1"/>
    <w:qFormat/>
    <w:rsid w:val="005B4693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5B4693"/>
    <w:rPr>
      <w:rFonts w:ascii="Reef" w:hAnsi="Reef" w:cs="Reef"/>
      <w:color w:val="05633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91355F-241E-4B6A-8178-3B341B2B8DFD}"/>
      </w:docPartPr>
      <w:docPartBody>
        <w:p w:rsidR="004F0A0B" w:rsidRDefault="00951A4E"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A4E"/>
    <w:rsid w:val="004F0A0B"/>
    <w:rsid w:val="00671FB3"/>
    <w:rsid w:val="00951A4E"/>
    <w:rsid w:val="00ED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1A4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76433-9F4E-44B5-8B6E-9903B59E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3</Pages>
  <Words>167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11</cp:revision>
  <cp:lastPrinted>2019-05-08T16:36:00Z</cp:lastPrinted>
  <dcterms:created xsi:type="dcterms:W3CDTF">2023-11-26T23:40:00Z</dcterms:created>
  <dcterms:modified xsi:type="dcterms:W3CDTF">2024-04-22T11:43:00Z</dcterms:modified>
</cp:coreProperties>
</file>