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BFB68" w14:textId="2865A0D5" w:rsidR="007E1109" w:rsidRPr="00992B19" w:rsidRDefault="00A87694" w:rsidP="007E1109">
      <w:pPr>
        <w:pStyle w:val="Textkrper"/>
        <w:ind w:left="-1134" w:right="-1134"/>
        <w:jc w:val="center"/>
        <w:rPr>
          <w:color w:val="056336"/>
        </w:rPr>
      </w:pPr>
      <w:r w:rsidRPr="00992B19">
        <w:rPr>
          <w:noProof/>
          <w:color w:val="056336"/>
        </w:rPr>
        <w:drawing>
          <wp:anchor distT="0" distB="0" distL="114300" distR="114300" simplePos="0" relativeHeight="251717632" behindDoc="1" locked="0" layoutInCell="1" allowOverlap="1" wp14:anchorId="0219C1C8" wp14:editId="3EFA2443">
            <wp:simplePos x="0" y="0"/>
            <wp:positionH relativeFrom="column">
              <wp:posOffset>-720090</wp:posOffset>
            </wp:positionH>
            <wp:positionV relativeFrom="paragraph">
              <wp:posOffset>-1250950</wp:posOffset>
            </wp:positionV>
            <wp:extent cx="7632620" cy="10706100"/>
            <wp:effectExtent l="0" t="0" r="6985" b="0"/>
            <wp:wrapNone/>
            <wp:docPr id="1155441888" name="Picture 1" descr="A person in a gy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441888" name="Picture 1" descr="A person in a gy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62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8B001" w14:textId="77777777" w:rsidR="007E1109" w:rsidRPr="00992B19" w:rsidRDefault="007E1109" w:rsidP="007E1109">
      <w:pPr>
        <w:pStyle w:val="Textkrper"/>
        <w:rPr>
          <w:color w:val="056336"/>
        </w:rPr>
      </w:pPr>
    </w:p>
    <w:p w14:paraId="17A4ED6F" w14:textId="5FC68BB7" w:rsidR="00CC1ED0" w:rsidRPr="00992B19" w:rsidRDefault="00CC1ED0" w:rsidP="007E1109">
      <w:pPr>
        <w:pStyle w:val="Textkrper"/>
        <w:rPr>
          <w:color w:val="056336"/>
        </w:rPr>
      </w:pPr>
    </w:p>
    <w:p w14:paraId="604C5540" w14:textId="77777777" w:rsidR="00A87694" w:rsidRPr="00992B19" w:rsidRDefault="00A87694" w:rsidP="007E1109">
      <w:pPr>
        <w:pStyle w:val="Textkrper"/>
        <w:rPr>
          <w:color w:val="056336"/>
        </w:rPr>
      </w:pPr>
    </w:p>
    <w:p w14:paraId="04B9FD27" w14:textId="77777777" w:rsidR="00A87694" w:rsidRPr="00992B19" w:rsidRDefault="00A87694" w:rsidP="007E1109">
      <w:pPr>
        <w:pStyle w:val="Textkrper"/>
        <w:rPr>
          <w:color w:val="056336"/>
        </w:rPr>
      </w:pPr>
    </w:p>
    <w:p w14:paraId="7C03DC36" w14:textId="77777777" w:rsidR="00A87694" w:rsidRPr="00992B19" w:rsidRDefault="00A87694" w:rsidP="007E1109">
      <w:pPr>
        <w:pStyle w:val="Textkrper"/>
        <w:rPr>
          <w:color w:val="056336"/>
        </w:rPr>
      </w:pPr>
    </w:p>
    <w:p w14:paraId="6EFB694F" w14:textId="77777777" w:rsidR="00A87694" w:rsidRPr="00992B19" w:rsidRDefault="00A87694" w:rsidP="007E1109">
      <w:pPr>
        <w:pStyle w:val="Textkrper"/>
        <w:rPr>
          <w:color w:val="056336"/>
        </w:rPr>
      </w:pPr>
    </w:p>
    <w:p w14:paraId="3A25BBC4" w14:textId="77777777" w:rsidR="00A87694" w:rsidRPr="00992B19" w:rsidRDefault="00A87694" w:rsidP="007E1109">
      <w:pPr>
        <w:pStyle w:val="Textkrper"/>
        <w:rPr>
          <w:color w:val="056336"/>
        </w:rPr>
      </w:pPr>
    </w:p>
    <w:p w14:paraId="44DAA78F" w14:textId="77777777" w:rsidR="00A87694" w:rsidRPr="00992B19" w:rsidRDefault="00A87694" w:rsidP="007E1109">
      <w:pPr>
        <w:pStyle w:val="Textkrper"/>
        <w:rPr>
          <w:color w:val="056336"/>
        </w:rPr>
      </w:pPr>
    </w:p>
    <w:p w14:paraId="207D7F73" w14:textId="77777777" w:rsidR="00A87694" w:rsidRPr="00992B19" w:rsidRDefault="00A87694" w:rsidP="007E1109">
      <w:pPr>
        <w:pStyle w:val="Textkrper"/>
        <w:rPr>
          <w:color w:val="056336"/>
        </w:rPr>
      </w:pPr>
    </w:p>
    <w:p w14:paraId="521229E5" w14:textId="77777777" w:rsidR="00A87694" w:rsidRPr="00992B19" w:rsidRDefault="00A87694" w:rsidP="007E1109">
      <w:pPr>
        <w:pStyle w:val="Textkrper"/>
        <w:rPr>
          <w:color w:val="056336"/>
        </w:rPr>
      </w:pPr>
    </w:p>
    <w:p w14:paraId="6C47A6FF" w14:textId="77777777" w:rsidR="00A87694" w:rsidRPr="00992B19" w:rsidRDefault="00A87694" w:rsidP="007E1109">
      <w:pPr>
        <w:pStyle w:val="Textkrper"/>
        <w:rPr>
          <w:color w:val="056336"/>
        </w:rPr>
      </w:pPr>
    </w:p>
    <w:p w14:paraId="58EEB132" w14:textId="77777777" w:rsidR="00A87694" w:rsidRPr="00992B19" w:rsidRDefault="00A87694" w:rsidP="007E1109">
      <w:pPr>
        <w:pStyle w:val="Textkrper"/>
        <w:rPr>
          <w:color w:val="056336"/>
        </w:rPr>
      </w:pPr>
    </w:p>
    <w:p w14:paraId="13A4F15F" w14:textId="77777777" w:rsidR="00A87694" w:rsidRPr="00992B19" w:rsidRDefault="00A87694" w:rsidP="007E1109">
      <w:pPr>
        <w:pStyle w:val="Textkrper"/>
        <w:rPr>
          <w:color w:val="056336"/>
        </w:rPr>
      </w:pPr>
    </w:p>
    <w:p w14:paraId="76C991B9" w14:textId="77777777" w:rsidR="00A87694" w:rsidRPr="00992B19" w:rsidRDefault="00A87694" w:rsidP="007E1109">
      <w:pPr>
        <w:pStyle w:val="Textkrper"/>
        <w:rPr>
          <w:color w:val="056336"/>
        </w:rPr>
      </w:pPr>
    </w:p>
    <w:p w14:paraId="46B946F5" w14:textId="77777777" w:rsidR="00A87694" w:rsidRPr="00992B19" w:rsidRDefault="00A87694" w:rsidP="007E1109">
      <w:pPr>
        <w:pStyle w:val="Textkrper"/>
        <w:rPr>
          <w:color w:val="056336"/>
        </w:rPr>
      </w:pPr>
    </w:p>
    <w:p w14:paraId="647A7632" w14:textId="77777777" w:rsidR="00A87694" w:rsidRPr="00992B19" w:rsidRDefault="00A87694" w:rsidP="007E1109">
      <w:pPr>
        <w:pStyle w:val="Textkrper"/>
        <w:rPr>
          <w:color w:val="056336"/>
        </w:rPr>
      </w:pPr>
    </w:p>
    <w:p w14:paraId="506357E7" w14:textId="77777777" w:rsidR="00A87694" w:rsidRPr="00992B19" w:rsidRDefault="00A87694" w:rsidP="007E1109">
      <w:pPr>
        <w:pStyle w:val="Textkrper"/>
        <w:rPr>
          <w:color w:val="056336"/>
        </w:rPr>
      </w:pPr>
    </w:p>
    <w:p w14:paraId="651010DD" w14:textId="77777777" w:rsidR="00A87694" w:rsidRPr="00992B19" w:rsidRDefault="00A87694" w:rsidP="007E1109">
      <w:pPr>
        <w:pStyle w:val="Textkrper"/>
        <w:rPr>
          <w:color w:val="056336"/>
        </w:rPr>
      </w:pPr>
    </w:p>
    <w:p w14:paraId="74689521" w14:textId="77777777" w:rsidR="00A87694" w:rsidRPr="00992B19" w:rsidRDefault="00A87694" w:rsidP="007E1109">
      <w:pPr>
        <w:pStyle w:val="Textkrper"/>
        <w:rPr>
          <w:color w:val="056336"/>
        </w:rPr>
      </w:pPr>
    </w:p>
    <w:p w14:paraId="5F1C4DB8" w14:textId="77777777" w:rsidR="00A87694" w:rsidRPr="00992B19" w:rsidRDefault="00A87694" w:rsidP="007E1109">
      <w:pPr>
        <w:pStyle w:val="Textkrper"/>
        <w:rPr>
          <w:color w:val="056336"/>
        </w:rPr>
      </w:pPr>
    </w:p>
    <w:p w14:paraId="00F21997" w14:textId="77777777" w:rsidR="00A87694" w:rsidRPr="00992B19" w:rsidRDefault="00A87694" w:rsidP="007E1109">
      <w:pPr>
        <w:pStyle w:val="Textkrper"/>
        <w:rPr>
          <w:color w:val="056336"/>
        </w:rPr>
      </w:pPr>
    </w:p>
    <w:p w14:paraId="5816E65C" w14:textId="77777777" w:rsidR="00A87694" w:rsidRPr="00992B19" w:rsidRDefault="00A87694" w:rsidP="007E1109">
      <w:pPr>
        <w:pStyle w:val="Textkrper"/>
        <w:rPr>
          <w:color w:val="056336"/>
        </w:rPr>
      </w:pPr>
    </w:p>
    <w:p w14:paraId="15A47329" w14:textId="77777777" w:rsidR="00A87694" w:rsidRPr="00992B19" w:rsidRDefault="00A87694" w:rsidP="007E1109">
      <w:pPr>
        <w:pStyle w:val="Textkrper"/>
        <w:rPr>
          <w:color w:val="056336"/>
        </w:rPr>
      </w:pPr>
    </w:p>
    <w:p w14:paraId="701487AD" w14:textId="77777777" w:rsidR="00A87694" w:rsidRPr="00992B19" w:rsidRDefault="00A87694" w:rsidP="007E1109">
      <w:pPr>
        <w:pStyle w:val="Textkrper"/>
        <w:rPr>
          <w:color w:val="056336"/>
        </w:rPr>
      </w:pPr>
    </w:p>
    <w:p w14:paraId="1D4CDD60" w14:textId="77777777" w:rsidR="00A87694" w:rsidRPr="00992B19" w:rsidRDefault="00A87694" w:rsidP="007E1109">
      <w:pPr>
        <w:pStyle w:val="Textkrper"/>
        <w:rPr>
          <w:color w:val="056336"/>
        </w:rPr>
      </w:pPr>
    </w:p>
    <w:p w14:paraId="1EE85827" w14:textId="77777777" w:rsidR="00A87694" w:rsidRPr="00992B19" w:rsidRDefault="00A87694" w:rsidP="007E1109">
      <w:pPr>
        <w:pStyle w:val="Textkrper"/>
        <w:rPr>
          <w:color w:val="056336"/>
        </w:rPr>
      </w:pPr>
    </w:p>
    <w:p w14:paraId="32FE3027" w14:textId="64D76028" w:rsidR="00CC1ED0" w:rsidRPr="00992B19" w:rsidRDefault="00CC1ED0" w:rsidP="00CC1ED0">
      <w:pPr>
        <w:tabs>
          <w:tab w:val="left" w:pos="2780"/>
        </w:tabs>
        <w:rPr>
          <w:color w:val="056336"/>
        </w:rPr>
      </w:pPr>
    </w:p>
    <w:p w14:paraId="1A5C0583" w14:textId="77777777" w:rsidR="007C4489" w:rsidRDefault="007C4489" w:rsidP="0067174C">
      <w:pPr>
        <w:rPr>
          <w:rFonts w:ascii="Reef" w:hAnsi="Reef" w:cs="Reef"/>
          <w:color w:val="056336"/>
          <w:sz w:val="26"/>
          <w:szCs w:val="26"/>
        </w:rPr>
      </w:pPr>
    </w:p>
    <w:p w14:paraId="20D2DB0A" w14:textId="77777777" w:rsidR="007C4489" w:rsidRDefault="007C4489" w:rsidP="0067174C">
      <w:pPr>
        <w:rPr>
          <w:rFonts w:ascii="Reef" w:hAnsi="Reef" w:cs="Reef"/>
          <w:color w:val="056336"/>
          <w:sz w:val="26"/>
          <w:szCs w:val="26"/>
        </w:rPr>
      </w:pPr>
    </w:p>
    <w:p w14:paraId="612AFC4A" w14:textId="77777777" w:rsidR="007C4489" w:rsidRDefault="007C4489" w:rsidP="0067174C">
      <w:pPr>
        <w:rPr>
          <w:rFonts w:ascii="Reef" w:hAnsi="Reef" w:cs="Reef"/>
          <w:color w:val="056336"/>
          <w:sz w:val="26"/>
          <w:szCs w:val="26"/>
        </w:rPr>
      </w:pPr>
    </w:p>
    <w:p w14:paraId="0F4BA895" w14:textId="77777777" w:rsidR="007C4489" w:rsidRDefault="007C4489" w:rsidP="0067174C">
      <w:pPr>
        <w:rPr>
          <w:rFonts w:ascii="Reef" w:hAnsi="Reef" w:cs="Reef"/>
          <w:color w:val="056336"/>
          <w:sz w:val="26"/>
          <w:szCs w:val="26"/>
        </w:rPr>
      </w:pPr>
    </w:p>
    <w:p w14:paraId="62645BCD" w14:textId="77777777" w:rsidR="007C4489" w:rsidRDefault="007C4489" w:rsidP="0067174C">
      <w:pPr>
        <w:rPr>
          <w:rFonts w:ascii="Reef" w:hAnsi="Reef" w:cs="Reef"/>
          <w:color w:val="056336"/>
          <w:sz w:val="26"/>
          <w:szCs w:val="26"/>
        </w:rPr>
      </w:pPr>
    </w:p>
    <w:p w14:paraId="375AF3E6" w14:textId="648F23FC" w:rsidR="0067174C" w:rsidRPr="00063036" w:rsidRDefault="0067174C" w:rsidP="0067174C">
      <w:pPr>
        <w:rPr>
          <w:rFonts w:ascii="Reef" w:hAnsi="Reef" w:cs="Reef"/>
          <w:color w:val="056336"/>
          <w:sz w:val="26"/>
          <w:szCs w:val="26"/>
        </w:rPr>
      </w:pPr>
      <w:r w:rsidRPr="00992B19">
        <w:rPr>
          <w:rFonts w:ascii="Reef" w:hAnsi="Reef" w:cs="Reef"/>
          <w:color w:val="056336"/>
          <w:sz w:val="26"/>
          <w:szCs w:val="26"/>
        </w:rPr>
        <w:t xml:space="preserve">Editierbares </w:t>
      </w:r>
      <w:r>
        <w:rPr>
          <w:rFonts w:ascii="Reef" w:hAnsi="Reef" w:cs="Reef"/>
          <w:color w:val="056336"/>
          <w:sz w:val="26"/>
          <w:szCs w:val="26"/>
        </w:rPr>
        <w:t>Arbeitsblatt</w:t>
      </w:r>
      <w:r w:rsidRPr="00063036">
        <w:rPr>
          <w:rFonts w:ascii="Reef" w:hAnsi="Reef" w:cs="Reef"/>
          <w:color w:val="056336"/>
          <w:sz w:val="26"/>
          <w:szCs w:val="26"/>
        </w:rPr>
        <w:t xml:space="preserve"> - Falk Howe, Sönke Knutzen &amp; Melanie Schall</w:t>
      </w:r>
    </w:p>
    <w:p w14:paraId="374B9207" w14:textId="77777777" w:rsidR="0067174C" w:rsidRDefault="0067174C" w:rsidP="0067174C">
      <w:pPr>
        <w:rPr>
          <w:rFonts w:ascii="Reef" w:hAnsi="Reef" w:cs="Reef"/>
          <w:color w:val="056336"/>
          <w:sz w:val="28"/>
          <w:szCs w:val="28"/>
        </w:rPr>
      </w:pPr>
    </w:p>
    <w:p w14:paraId="692DD75B" w14:textId="77777777" w:rsidR="0067174C" w:rsidRDefault="0067174C" w:rsidP="0067174C">
      <w:pPr>
        <w:rPr>
          <w:rFonts w:ascii="Reef" w:hAnsi="Reef" w:cs="Reef"/>
          <w:color w:val="056336"/>
          <w:sz w:val="72"/>
          <w:szCs w:val="72"/>
        </w:rPr>
      </w:pPr>
      <w:r w:rsidRPr="004E64C9">
        <w:rPr>
          <w:rFonts w:ascii="Reef" w:hAnsi="Reef" w:cs="Reef"/>
          <w:color w:val="056336"/>
          <w:sz w:val="72"/>
          <w:szCs w:val="72"/>
        </w:rPr>
        <w:t>Arbeitsprozess</w:t>
      </w:r>
      <w:r>
        <w:rPr>
          <w:rFonts w:ascii="Reef" w:hAnsi="Reef" w:cs="Reef"/>
          <w:color w:val="056336"/>
          <w:sz w:val="72"/>
          <w:szCs w:val="72"/>
        </w:rPr>
        <w:t xml:space="preserve">e analysieren </w:t>
      </w:r>
      <w:r>
        <w:rPr>
          <w:rFonts w:ascii="Reef" w:hAnsi="Reef" w:cs="Reef"/>
          <w:color w:val="056336"/>
          <w:sz w:val="72"/>
          <w:szCs w:val="72"/>
        </w:rPr>
        <w:br/>
        <w:t>und beschreiben</w:t>
      </w:r>
    </w:p>
    <w:p w14:paraId="1EAB9C78" w14:textId="77777777" w:rsidR="0067174C" w:rsidRDefault="0067174C" w:rsidP="0067174C">
      <w:pPr>
        <w:rPr>
          <w:rFonts w:ascii="Reef" w:hAnsi="Reef" w:cs="Reef"/>
          <w:color w:val="056336"/>
          <w:sz w:val="48"/>
          <w:szCs w:val="48"/>
        </w:rPr>
      </w:pPr>
    </w:p>
    <w:p w14:paraId="389E7C57" w14:textId="4110A1CF" w:rsidR="0067174C" w:rsidRPr="004E64C9" w:rsidRDefault="0067174C" w:rsidP="0067174C">
      <w:pPr>
        <w:rPr>
          <w:rFonts w:ascii="Reef" w:hAnsi="Reef" w:cs="Reef"/>
          <w:color w:val="056336"/>
          <w:sz w:val="48"/>
          <w:szCs w:val="48"/>
        </w:rPr>
      </w:pPr>
      <w:r>
        <w:rPr>
          <w:rFonts w:ascii="Reef" w:hAnsi="Reef" w:cs="Reef"/>
          <w:color w:val="056336"/>
          <w:sz w:val="48"/>
          <w:szCs w:val="48"/>
        </w:rPr>
        <w:t>Varianten</w:t>
      </w:r>
    </w:p>
    <w:p w14:paraId="34330279" w14:textId="23F2B593" w:rsidR="007E1109" w:rsidRPr="00CC1ED0" w:rsidRDefault="00CC1ED0" w:rsidP="00CC1ED0">
      <w:pPr>
        <w:tabs>
          <w:tab w:val="left" w:pos="2780"/>
        </w:tabs>
        <w:sectPr w:rsidR="007E1109" w:rsidRPr="00CC1ED0" w:rsidSect="004F3633">
          <w:headerReference w:type="default" r:id="rId9"/>
          <w:footerReference w:type="default" r:id="rId10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tab/>
      </w:r>
    </w:p>
    <w:p w14:paraId="06FA0C44" w14:textId="77777777" w:rsidR="00AB4414" w:rsidRPr="0067174C" w:rsidRDefault="00AB4414" w:rsidP="0067174C">
      <w:pPr>
        <w:rPr>
          <w:rFonts w:ascii="Reef" w:hAnsi="Reef" w:cs="Reef"/>
          <w:color w:val="056336"/>
          <w:sz w:val="32"/>
          <w:szCs w:val="32"/>
        </w:rPr>
      </w:pPr>
      <w:r w:rsidRPr="0067174C">
        <w:rPr>
          <w:rFonts w:ascii="Reef" w:hAnsi="Reef" w:cs="Reef"/>
          <w:color w:val="056336"/>
          <w:sz w:val="32"/>
          <w:szCs w:val="32"/>
        </w:rPr>
        <w:lastRenderedPageBreak/>
        <w:t>Arbeitsprozessanalyse</w:t>
      </w:r>
      <w:r w:rsidRPr="0067174C">
        <w:rPr>
          <w:rFonts w:ascii="Reef" w:hAnsi="Reef" w:cs="Reef"/>
          <w:color w:val="056336"/>
          <w:sz w:val="32"/>
          <w:szCs w:val="32"/>
        </w:rPr>
        <w:tab/>
        <w:t xml:space="preserve"> </w:t>
      </w:r>
    </w:p>
    <w:p w14:paraId="41B52F78" w14:textId="77777777" w:rsidR="00AB4414" w:rsidRPr="00F10225" w:rsidRDefault="00AB4414" w:rsidP="0067174C">
      <w:pPr>
        <w:rPr>
          <w:rFonts w:ascii="Reef" w:hAnsi="Reef" w:cs="Reef"/>
          <w:color w:val="056336"/>
          <w:sz w:val="22"/>
          <w:szCs w:val="22"/>
        </w:rPr>
      </w:pPr>
      <w:r w:rsidRPr="00F10225">
        <w:rPr>
          <w:rFonts w:ascii="Reef" w:hAnsi="Reef" w:cs="Reef"/>
          <w:color w:val="056336"/>
          <w:sz w:val="22"/>
          <w:szCs w:val="22"/>
        </w:rPr>
        <w:t xml:space="preserve">Arbeitsprozess: </w:t>
      </w:r>
      <w:sdt>
        <w:sdtPr>
          <w:rPr>
            <w:rFonts w:ascii="Reef" w:hAnsi="Reef" w:cs="Reef"/>
            <w:color w:val="056336"/>
            <w:sz w:val="22"/>
            <w:szCs w:val="22"/>
          </w:rPr>
          <w:id w:val="1837725069"/>
          <w:lock w:val="sdtLocked"/>
          <w:placeholder>
            <w:docPart w:val="0E4E34CFDB5E45CFB04C81DF71A75AD3"/>
          </w:placeholder>
          <w:showingPlcHdr/>
        </w:sdtPr>
        <w:sdtEndPr/>
        <w:sdtContent>
          <w:r w:rsidRPr="00F10225">
            <w:rPr>
              <w:rFonts w:ascii="Reef" w:hAnsi="Reef" w:cs="Reef"/>
              <w:color w:val="056336"/>
              <w:sz w:val="22"/>
              <w:szCs w:val="22"/>
            </w:rPr>
            <w:t>Klicken oder tippen Sie hier, um Text einzugeben.</w:t>
          </w:r>
        </w:sdtContent>
      </w:sdt>
    </w:p>
    <w:p w14:paraId="5EE19BCE" w14:textId="21115ABE" w:rsidR="00AB4414" w:rsidRPr="0067174C" w:rsidRDefault="00AB4414" w:rsidP="0067174C">
      <w:pPr>
        <w:rPr>
          <w:color w:val="056336"/>
        </w:rPr>
      </w:pPr>
    </w:p>
    <w:p w14:paraId="61DD1622" w14:textId="42415188" w:rsidR="0020142E" w:rsidRDefault="0020142E" w:rsidP="00AB4414">
      <w:pPr>
        <w:pStyle w:val="Textkrper"/>
        <w:jc w:val="center"/>
        <w:rPr>
          <w:rFonts w:ascii="Reef" w:hAnsi="Reef" w:cs="Reef"/>
          <w:color w:val="056336"/>
          <w:sz w:val="40"/>
          <w:szCs w:val="40"/>
        </w:rPr>
      </w:pPr>
      <w:r w:rsidRPr="0067174C">
        <w:rPr>
          <w:rFonts w:ascii="Reef" w:hAnsi="Reef" w:cs="Reef"/>
          <w:color w:val="056336"/>
          <w:sz w:val="40"/>
          <w:szCs w:val="40"/>
        </w:rPr>
        <w:t>Varianten</w:t>
      </w:r>
    </w:p>
    <w:p w14:paraId="7BA9C995" w14:textId="62CA1894" w:rsidR="007C4489" w:rsidRPr="007C4489" w:rsidRDefault="007C4489" w:rsidP="00AB4414">
      <w:pPr>
        <w:pStyle w:val="Textkrper"/>
        <w:jc w:val="center"/>
        <w:rPr>
          <w:color w:val="056336"/>
          <w:sz w:val="20"/>
          <w:szCs w:val="20"/>
        </w:rPr>
      </w:pPr>
      <w:r w:rsidRPr="007C4489">
        <w:rPr>
          <w:color w:val="056336"/>
          <w:sz w:val="20"/>
          <w:szCs w:val="20"/>
        </w:rPr>
        <w:t>(Wählen Sie mit dem Drop-Down Menü Varianten aus.)</w:t>
      </w:r>
    </w:p>
    <w:p w14:paraId="79A710A2" w14:textId="33C9BF6F" w:rsidR="006D5F54" w:rsidRPr="004B7FBC" w:rsidRDefault="000165F3" w:rsidP="002C7595">
      <w:pPr>
        <w:spacing w:line="276" w:lineRule="auto"/>
        <w:jc w:val="center"/>
        <w:rPr>
          <w:color w:val="056336"/>
        </w:rPr>
      </w:pP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7C87CD9" wp14:editId="33A9D5F8">
                <wp:simplePos x="0" y="0"/>
                <wp:positionH relativeFrom="column">
                  <wp:posOffset>4425315</wp:posOffset>
                </wp:positionH>
                <wp:positionV relativeFrom="paragraph">
                  <wp:posOffset>1065585</wp:posOffset>
                </wp:positionV>
                <wp:extent cx="834390" cy="319653"/>
                <wp:effectExtent l="0" t="0" r="3810" b="4445"/>
                <wp:wrapNone/>
                <wp:docPr id="2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319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3DEC5" w14:textId="03DAF3D1" w:rsidR="000165F3" w:rsidRPr="007C4489" w:rsidRDefault="00F10225" w:rsidP="007C4489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999923840"/>
                                <w:lock w:val="sdtLocked"/>
                                <w:placeholder>
                                  <w:docPart w:val="BD5B5427F78A4CB8BEC772AB45784FC0"/>
                                </w:placeholder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="007C4489" w:rsidRPr="007C4489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-586696722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7C4489"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87CD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48.45pt;margin-top:83.9pt;width:65.7pt;height:25.1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" stroked="f">
                <v:textbox>
                  <w:txbxContent>
                    <w:p w14:paraId="5FA3DEC5" w14:textId="03DAF3D1" w:rsidR="000165F3" w:rsidRPr="007C4489" w:rsidRDefault="00E07614" w:rsidP="007C4489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999923840"/>
                          <w:lock w:val="sdtLocked"/>
                          <w:placeholder>
                            <w:docPart w:val="BD5B5427F78A4CB8BEC772AB45784FC0"/>
                          </w:placeholder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="007C4489" w:rsidRPr="007C4489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-586696722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="007C4489"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4032BB9" wp14:editId="252368D7">
                <wp:simplePos x="0" y="0"/>
                <wp:positionH relativeFrom="column">
                  <wp:posOffset>4420925</wp:posOffset>
                </wp:positionH>
                <wp:positionV relativeFrom="paragraph">
                  <wp:posOffset>634116</wp:posOffset>
                </wp:positionV>
                <wp:extent cx="834887" cy="360000"/>
                <wp:effectExtent l="0" t="0" r="3810" b="2540"/>
                <wp:wrapNone/>
                <wp:docPr id="2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Reef" w:hAnsi="Reef" w:cs="Reef"/>
                                <w:color w:val="056336"/>
                              </w:rPr>
                              <w:id w:val="-1640794753"/>
                              <w:dropDownList>
                                <w:listItem w:value="Wählen Sie ein Element aus."/>
                                <w:listItem w:displayText="A" w:value="A"/>
                                <w:listItem w:displayText="B" w:value="B"/>
                                <w:listItem w:displayText="C" w:value="C"/>
                                <w:listItem w:displayText="D" w:value="D"/>
                                <w:listItem w:displayText="E" w:value="E"/>
                                <w:listItem w:displayText="F" w:value="F"/>
                                <w:listItem w:displayText="G" w:value="G"/>
                                <w:listItem w:displayText="H" w:value="H"/>
                              </w:dropDownList>
                            </w:sdtPr>
                            <w:sdtEndPr/>
                            <w:sdtContent>
                              <w:p w14:paraId="6FAD5484" w14:textId="77777777" w:rsidR="007C4489" w:rsidRDefault="007C4489" w:rsidP="007C4489">
                                <w:pPr>
                                  <w:jc w:val="center"/>
                                  <w:rPr>
                                    <w:rFonts w:ascii="Reef" w:hAnsi="Reef" w:cs="Reef"/>
                                    <w:color w:val="056336"/>
                                  </w:rPr>
                                </w:pPr>
                                <w:r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32BB9" id="_x0000_s1027" type="#_x0000_t202" style="position:absolute;left:0;text-align:left;margin-left:348.1pt;margin-top:49.95pt;width:65.75pt;height:28.3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" stroked="f">
                <v:textbox>
                  <w:txbxContent>
                    <w:sdt>
                      <w:sdtPr>
                        <w:rPr>
                          <w:rFonts w:ascii="Reef" w:hAnsi="Reef" w:cs="Reef"/>
                          <w:color w:val="056336"/>
                        </w:rPr>
                        <w:id w:val="-1640794753"/>
                        <w:dropDownList>
                          <w:listItem w:value="Wählen Sie ein Element aus."/>
                          <w:listItem w:displayText="A" w:value="A"/>
                          <w:listItem w:displayText="B" w:value="B"/>
                          <w:listItem w:displayText="C" w:value="C"/>
                          <w:listItem w:displayText="D" w:value="D"/>
                          <w:listItem w:displayText="E" w:value="E"/>
                          <w:listItem w:displayText="F" w:value="F"/>
                          <w:listItem w:displayText="G" w:value="G"/>
                          <w:listItem w:displayText="H" w:value="H"/>
                        </w:dropDownList>
                      </w:sdtPr>
                      <w:sdtContent>
                        <w:p w14:paraId="6FAD5484" w14:textId="77777777" w:rsidR="007C4489" w:rsidRDefault="007C4489" w:rsidP="007C4489">
                          <w:pPr>
                            <w:jc w:val="center"/>
                            <w:rPr>
                              <w:rFonts w:ascii="Reef" w:hAnsi="Reef" w:cs="Reef"/>
                              <w:color w:val="056336"/>
                            </w:rPr>
                          </w:pPr>
                          <w:r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EC63894" wp14:editId="3654213B">
                <wp:simplePos x="0" y="0"/>
                <wp:positionH relativeFrom="column">
                  <wp:posOffset>3542831</wp:posOffset>
                </wp:positionH>
                <wp:positionV relativeFrom="paragraph">
                  <wp:posOffset>638313</wp:posOffset>
                </wp:positionV>
                <wp:extent cx="834887" cy="360000"/>
                <wp:effectExtent l="0" t="0" r="3810" b="2540"/>
                <wp:wrapNone/>
                <wp:docPr id="25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BB16E" w14:textId="75D81076" w:rsidR="000165F3" w:rsidRPr="007C4489" w:rsidRDefault="00F10225" w:rsidP="007C4489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-1041205278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D2446E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="007C4489" w:rsidRPr="007C4489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-1225600850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7C4489"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63894" id="_x0000_s1028" type="#_x0000_t202" style="position:absolute;left:0;text-align:left;margin-left:278.95pt;margin-top:50.25pt;width:65.75pt;height:28.3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" stroked="f">
                <v:textbox>
                  <w:txbxContent>
                    <w:p w14:paraId="3D4BB16E" w14:textId="75D81076" w:rsidR="000165F3" w:rsidRPr="007C4489" w:rsidRDefault="00E07614" w:rsidP="007C4489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-1041205278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D2446E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="007C4489" w:rsidRPr="007C4489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-1225600850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="007C4489"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64A97AE" wp14:editId="35A76754">
                <wp:simplePos x="0" y="0"/>
                <wp:positionH relativeFrom="column">
                  <wp:posOffset>2604632</wp:posOffset>
                </wp:positionH>
                <wp:positionV relativeFrom="paragraph">
                  <wp:posOffset>620865</wp:posOffset>
                </wp:positionV>
                <wp:extent cx="834887" cy="360000"/>
                <wp:effectExtent l="0" t="0" r="3810" b="2540"/>
                <wp:wrapNone/>
                <wp:docPr id="25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878B4" w14:textId="0D3B7AA5" w:rsidR="000165F3" w:rsidRPr="007C4489" w:rsidRDefault="00F10225" w:rsidP="007C4489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164060981"/>
                                <w:lock w:val="sdtLocked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="007C4489" w:rsidRPr="007C4489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1134068211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7C4489"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A97AE" id="_x0000_s1029" type="#_x0000_t202" style="position:absolute;left:0;text-align:left;margin-left:205.1pt;margin-top:48.9pt;width:65.75pt;height:28.3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" stroked="f">
                <v:textbox>
                  <w:txbxContent>
                    <w:p w14:paraId="65C878B4" w14:textId="0D3B7AA5" w:rsidR="000165F3" w:rsidRPr="007C4489" w:rsidRDefault="00E07614" w:rsidP="007C4489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164060981"/>
                          <w:lock w:val="sdtLocked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="007C4489" w:rsidRPr="007C4489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1134068211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="007C4489"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0B356F4" wp14:editId="229AC582">
                <wp:simplePos x="0" y="0"/>
                <wp:positionH relativeFrom="column">
                  <wp:posOffset>1698239</wp:posOffset>
                </wp:positionH>
                <wp:positionV relativeFrom="paragraph">
                  <wp:posOffset>620285</wp:posOffset>
                </wp:positionV>
                <wp:extent cx="834887" cy="360000"/>
                <wp:effectExtent l="0" t="0" r="3810" b="2540"/>
                <wp:wrapNone/>
                <wp:docPr id="2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Reef" w:hAnsi="Reef" w:cs="Reef"/>
                                <w:color w:val="056336"/>
                              </w:rPr>
                              <w:id w:val="1922445039"/>
                              <w:dropDownList>
                                <w:listItem w:value="Wählen Sie ein Element aus."/>
                                <w:listItem w:displayText="A" w:value="A"/>
                                <w:listItem w:displayText="B" w:value="B"/>
                                <w:listItem w:displayText="C" w:value="C"/>
                                <w:listItem w:displayText="D" w:value="D"/>
                                <w:listItem w:displayText="E" w:value="E"/>
                                <w:listItem w:displayText="F" w:value="F"/>
                                <w:listItem w:displayText="G" w:value="G"/>
                                <w:listItem w:displayText="H" w:value="H"/>
                              </w:dropDownList>
                            </w:sdtPr>
                            <w:sdtEndPr/>
                            <w:sdtContent>
                              <w:p w14:paraId="671238C8" w14:textId="272F18AF" w:rsidR="000165F3" w:rsidRPr="00992B19" w:rsidRDefault="006E3A7B" w:rsidP="000165F3">
                                <w:pPr>
                                  <w:jc w:val="center"/>
                                  <w:rPr>
                                    <w:rFonts w:ascii="Reef" w:hAnsi="Reef" w:cs="Reef"/>
                                    <w:color w:val="056336"/>
                                  </w:rPr>
                                </w:pPr>
                                <w:r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356F4" id="_x0000_s1030" type="#_x0000_t202" style="position:absolute;left:0;text-align:left;margin-left:133.7pt;margin-top:48.85pt;width:65.75pt;height:28.3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" stroked="f">
                <v:textbox>
                  <w:txbxContent>
                    <w:sdt>
                      <w:sdtPr>
                        <w:rPr>
                          <w:rFonts w:ascii="Reef" w:hAnsi="Reef" w:cs="Reef"/>
                          <w:color w:val="056336"/>
                        </w:rPr>
                        <w:id w:val="1922445039"/>
                        <w:dropDownList>
                          <w:listItem w:value="Wählen Sie ein Element aus."/>
                          <w:listItem w:displayText="A" w:value="A"/>
                          <w:listItem w:displayText="B" w:value="B"/>
                          <w:listItem w:displayText="C" w:value="C"/>
                          <w:listItem w:displayText="D" w:value="D"/>
                          <w:listItem w:displayText="E" w:value="E"/>
                          <w:listItem w:displayText="F" w:value="F"/>
                          <w:listItem w:displayText="G" w:value="G"/>
                          <w:listItem w:displayText="H" w:value="H"/>
                        </w:dropDownList>
                      </w:sdtPr>
                      <w:sdtEndPr/>
                      <w:sdtContent>
                        <w:p w14:paraId="671238C8" w14:textId="272F18AF" w:rsidR="000165F3" w:rsidRPr="00992B19" w:rsidRDefault="006E3A7B" w:rsidP="000165F3">
                          <w:pPr>
                            <w:jc w:val="center"/>
                            <w:rPr>
                              <w:rFonts w:ascii="Reef" w:hAnsi="Reef" w:cs="Reef"/>
                              <w:color w:val="056336"/>
                            </w:rPr>
                          </w:pPr>
                          <w:r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2BEB187" wp14:editId="471A0E60">
                <wp:simplePos x="0" y="0"/>
                <wp:positionH relativeFrom="column">
                  <wp:posOffset>1697107</wp:posOffset>
                </wp:positionH>
                <wp:positionV relativeFrom="paragraph">
                  <wp:posOffset>1064839</wp:posOffset>
                </wp:positionV>
                <wp:extent cx="834390" cy="319653"/>
                <wp:effectExtent l="0" t="0" r="3810" b="4445"/>
                <wp:wrapNone/>
                <wp:docPr id="2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319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4FFCE" w14:textId="2B06FBB9" w:rsidR="000165F3" w:rsidRPr="007C4489" w:rsidRDefault="00F10225" w:rsidP="007C4489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1973168865"/>
                                <w:lock w:val="sdtLocked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="007C4489" w:rsidRPr="007C4489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-466811866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7C4489"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EB187" id="_x0000_s1031" type="#_x0000_t202" style="position:absolute;left:0;text-align:left;margin-left:133.65pt;margin-top:83.85pt;width:65.7pt;height:25.1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" stroked="f">
                <v:textbox>
                  <w:txbxContent>
                    <w:p w14:paraId="2A14FFCE" w14:textId="2B06FBB9" w:rsidR="000165F3" w:rsidRPr="007C4489" w:rsidRDefault="00E07614" w:rsidP="007C4489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1973168865"/>
                          <w:lock w:val="sdtLocked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="007C4489" w:rsidRPr="007C4489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-466811866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="007C4489"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460D37F" wp14:editId="3A2BC348">
                <wp:simplePos x="0" y="0"/>
                <wp:positionH relativeFrom="column">
                  <wp:posOffset>3541809</wp:posOffset>
                </wp:positionH>
                <wp:positionV relativeFrom="paragraph">
                  <wp:posOffset>1064839</wp:posOffset>
                </wp:positionV>
                <wp:extent cx="834390" cy="319653"/>
                <wp:effectExtent l="0" t="0" r="3810" b="4445"/>
                <wp:wrapNone/>
                <wp:docPr id="2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319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1F69B" w14:textId="7B493AAF" w:rsidR="000165F3" w:rsidRPr="007C4489" w:rsidRDefault="00F10225" w:rsidP="007C4489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612259452"/>
                                <w:lock w:val="sdtLocked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="007C4489" w:rsidRPr="007C4489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1006174778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7C4489"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0D37F" id="_x0000_s1032" type="#_x0000_t202" style="position:absolute;left:0;text-align:left;margin-left:278.9pt;margin-top:83.85pt;width:65.7pt;height:25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" stroked="f">
                <v:textbox>
                  <w:txbxContent>
                    <w:p w14:paraId="1C61F69B" w14:textId="7B493AAF" w:rsidR="000165F3" w:rsidRPr="007C4489" w:rsidRDefault="00E07614" w:rsidP="007C4489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612259452"/>
                          <w:lock w:val="sdtLocked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="007C4489" w:rsidRPr="007C4489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1006174778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="007C4489"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755D046" wp14:editId="6004FB04">
                <wp:simplePos x="0" y="0"/>
                <wp:positionH relativeFrom="column">
                  <wp:posOffset>2603555</wp:posOffset>
                </wp:positionH>
                <wp:positionV relativeFrom="paragraph">
                  <wp:posOffset>1064840</wp:posOffset>
                </wp:positionV>
                <wp:extent cx="834887" cy="319653"/>
                <wp:effectExtent l="0" t="0" r="3810" b="4445"/>
                <wp:wrapNone/>
                <wp:docPr id="2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19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1106B" w14:textId="64CE9FB0" w:rsidR="000165F3" w:rsidRPr="007C4489" w:rsidRDefault="00F10225" w:rsidP="007C4489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1036626519"/>
                                <w:lock w:val="sdtLocked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="007C4489" w:rsidRPr="007C4489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1735431748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7C4489"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5D046" id="_x0000_s1033" type="#_x0000_t202" style="position:absolute;left:0;text-align:left;margin-left:205pt;margin-top:83.85pt;width:65.75pt;height:25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" stroked="f">
                <v:textbox>
                  <w:txbxContent>
                    <w:p w14:paraId="1AC1106B" w14:textId="64CE9FB0" w:rsidR="000165F3" w:rsidRPr="007C4489" w:rsidRDefault="00E07614" w:rsidP="007C4489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1036626519"/>
                          <w:lock w:val="sdtLocked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="007C4489" w:rsidRPr="007C4489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1735431748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="007C4489"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E5A1525" wp14:editId="3CAAA8C4">
                <wp:simplePos x="0" y="0"/>
                <wp:positionH relativeFrom="column">
                  <wp:posOffset>1698239</wp:posOffset>
                </wp:positionH>
                <wp:positionV relativeFrom="paragraph">
                  <wp:posOffset>2075373</wp:posOffset>
                </wp:positionV>
                <wp:extent cx="834887" cy="360000"/>
                <wp:effectExtent l="0" t="0" r="3810" b="2540"/>
                <wp:wrapNone/>
                <wp:docPr id="2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Reef" w:hAnsi="Reef" w:cs="Reef"/>
                                <w:color w:val="056336"/>
                              </w:rPr>
                              <w:id w:val="-1038353313"/>
                              <w:dropDownList>
                                <w:listItem w:value="Wählen Sie ein Element aus."/>
                                <w:listItem w:displayText="A" w:value="A"/>
                                <w:listItem w:displayText="B" w:value="B"/>
                                <w:listItem w:displayText="C" w:value="C"/>
                                <w:listItem w:displayText="D" w:value="D"/>
                                <w:listItem w:displayText="E" w:value="E"/>
                                <w:listItem w:displayText="F" w:value="F"/>
                                <w:listItem w:displayText="G" w:value="G"/>
                                <w:listItem w:displayText="H" w:value="H"/>
                              </w:dropDownList>
                            </w:sdtPr>
                            <w:sdtEndPr/>
                            <w:sdtContent>
                              <w:p w14:paraId="2376EC7E" w14:textId="4939F1F2" w:rsidR="000165F3" w:rsidRPr="00992B19" w:rsidRDefault="006E3A7B" w:rsidP="000165F3">
                                <w:pPr>
                                  <w:jc w:val="center"/>
                                  <w:rPr>
                                    <w:rFonts w:ascii="Reef" w:hAnsi="Reef" w:cs="Reef"/>
                                    <w:color w:val="056336"/>
                                  </w:rPr>
                                </w:pPr>
                                <w:r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A1525" id="_x0000_s1034" type="#_x0000_t202" style="position:absolute;left:0;text-align:left;margin-left:133.7pt;margin-top:163.4pt;width:65.75pt;height:28.3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" stroked="f">
                <v:textbox>
                  <w:txbxContent>
                    <w:sdt>
                      <w:sdtPr>
                        <w:rPr>
                          <w:rFonts w:ascii="Reef" w:hAnsi="Reef" w:cs="Reef"/>
                          <w:color w:val="056336"/>
                        </w:rPr>
                        <w:id w:val="-1038353313"/>
                        <w:dropDownList>
                          <w:listItem w:value="Wählen Sie ein Element aus."/>
                          <w:listItem w:displayText="A" w:value="A"/>
                          <w:listItem w:displayText="B" w:value="B"/>
                          <w:listItem w:displayText="C" w:value="C"/>
                          <w:listItem w:displayText="D" w:value="D"/>
                          <w:listItem w:displayText="E" w:value="E"/>
                          <w:listItem w:displayText="F" w:value="F"/>
                          <w:listItem w:displayText="G" w:value="G"/>
                          <w:listItem w:displayText="H" w:value="H"/>
                        </w:dropDownList>
                      </w:sdtPr>
                      <w:sdtEndPr/>
                      <w:sdtContent>
                        <w:p w14:paraId="2376EC7E" w14:textId="4939F1F2" w:rsidR="000165F3" w:rsidRPr="00992B19" w:rsidRDefault="006E3A7B" w:rsidP="000165F3">
                          <w:pPr>
                            <w:jc w:val="center"/>
                            <w:rPr>
                              <w:rFonts w:ascii="Reef" w:hAnsi="Reef" w:cs="Reef"/>
                              <w:color w:val="056336"/>
                            </w:rPr>
                          </w:pPr>
                          <w:r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95F1C6C" wp14:editId="07BDD334">
                <wp:simplePos x="0" y="0"/>
                <wp:positionH relativeFrom="column">
                  <wp:posOffset>2604742</wp:posOffset>
                </wp:positionH>
                <wp:positionV relativeFrom="paragraph">
                  <wp:posOffset>2077030</wp:posOffset>
                </wp:positionV>
                <wp:extent cx="834887" cy="360000"/>
                <wp:effectExtent l="0" t="0" r="3810" b="2540"/>
                <wp:wrapNone/>
                <wp:docPr id="2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11B6E" w14:textId="3463BE23" w:rsidR="000165F3" w:rsidRPr="007C4489" w:rsidRDefault="00F10225" w:rsidP="007C4489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872338730"/>
                                <w:lock w:val="sdtLocked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="007C4489" w:rsidRPr="007C4489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-177276344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7C4489"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F1C6C" id="_x0000_s1035" type="#_x0000_t202" style="position:absolute;left:0;text-align:left;margin-left:205.1pt;margin-top:163.55pt;width:65.75pt;height:28.3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" stroked="f">
                <v:textbox>
                  <w:txbxContent>
                    <w:p w14:paraId="08D11B6E" w14:textId="3463BE23" w:rsidR="000165F3" w:rsidRPr="007C4489" w:rsidRDefault="00E07614" w:rsidP="007C4489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872338730"/>
                          <w:lock w:val="sdtLocked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="007C4489" w:rsidRPr="007C4489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-177276344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="007C4489"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50E271F" wp14:editId="7BB0B04A">
                <wp:simplePos x="0" y="0"/>
                <wp:positionH relativeFrom="column">
                  <wp:posOffset>3543051</wp:posOffset>
                </wp:positionH>
                <wp:positionV relativeFrom="paragraph">
                  <wp:posOffset>2085036</wp:posOffset>
                </wp:positionV>
                <wp:extent cx="834887" cy="360000"/>
                <wp:effectExtent l="0" t="0" r="3810" b="2540"/>
                <wp:wrapNone/>
                <wp:docPr id="2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EDB76" w14:textId="1A3ECA1F" w:rsidR="000165F3" w:rsidRPr="007C4489" w:rsidRDefault="00F10225" w:rsidP="007C4489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445353575"/>
                                <w:lock w:val="sdtLocked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="007C4489" w:rsidRPr="007C4489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1381816295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7C4489"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E271F" id="_x0000_s1036" type="#_x0000_t202" style="position:absolute;left:0;text-align:left;margin-left:279pt;margin-top:164.2pt;width:65.75pt;height:28.3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" stroked="f">
                <v:textbox>
                  <w:txbxContent>
                    <w:p w14:paraId="305EDB76" w14:textId="1A3ECA1F" w:rsidR="000165F3" w:rsidRPr="007C4489" w:rsidRDefault="00E07614" w:rsidP="007C4489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445353575"/>
                          <w:lock w:val="sdtLocked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="007C4489" w:rsidRPr="007C4489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1381816295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="007C4489"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CC28255" wp14:editId="28033711">
                <wp:simplePos x="0" y="0"/>
                <wp:positionH relativeFrom="column">
                  <wp:posOffset>4425702</wp:posOffset>
                </wp:positionH>
                <wp:positionV relativeFrom="paragraph">
                  <wp:posOffset>2099393</wp:posOffset>
                </wp:positionV>
                <wp:extent cx="834887" cy="360000"/>
                <wp:effectExtent l="0" t="0" r="3810" b="2540"/>
                <wp:wrapNone/>
                <wp:docPr id="25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B435B" w14:textId="15D5A512" w:rsidR="000165F3" w:rsidRPr="007C4489" w:rsidRDefault="00F10225" w:rsidP="007C4489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-676730930"/>
                                <w:lock w:val="sdtLocked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="007C4489" w:rsidRPr="007C4489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1748146948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7C4489"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28255" id="_x0000_s1037" type="#_x0000_t202" style="position:absolute;left:0;text-align:left;margin-left:348.5pt;margin-top:165.3pt;width:65.75pt;height:28.3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" stroked="f">
                <v:textbox>
                  <w:txbxContent>
                    <w:p w14:paraId="1F5B435B" w14:textId="15D5A512" w:rsidR="000165F3" w:rsidRPr="007C4489" w:rsidRDefault="00E07614" w:rsidP="007C4489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-676730930"/>
                          <w:lock w:val="sdtLocked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="007C4489" w:rsidRPr="007C4489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1748146948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="007C4489"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332581C" wp14:editId="07783B69">
                <wp:simplePos x="0" y="0"/>
                <wp:positionH relativeFrom="column">
                  <wp:posOffset>4425259</wp:posOffset>
                </wp:positionH>
                <wp:positionV relativeFrom="paragraph">
                  <wp:posOffset>204746</wp:posOffset>
                </wp:positionV>
                <wp:extent cx="834887" cy="360000"/>
                <wp:effectExtent l="0" t="0" r="3810" b="2540"/>
                <wp:wrapNone/>
                <wp:docPr id="2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754D1" w14:textId="469E4770" w:rsidR="000165F3" w:rsidRPr="007C4489" w:rsidRDefault="00F10225" w:rsidP="007C4489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-91475489"/>
                                <w:lock w:val="sdtLocked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="007C4489" w:rsidRPr="007C4489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1361625162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7C4489"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2581C" id="_x0000_s1038" type="#_x0000_t202" style="position:absolute;left:0;text-align:left;margin-left:348.45pt;margin-top:16.1pt;width:65.75pt;height:28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" stroked="f">
                <v:textbox>
                  <w:txbxContent>
                    <w:p w14:paraId="405754D1" w14:textId="469E4770" w:rsidR="000165F3" w:rsidRPr="007C4489" w:rsidRDefault="00E07614" w:rsidP="007C4489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-91475489"/>
                          <w:lock w:val="sdtLocked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="007C4489" w:rsidRPr="007C4489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1361625162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="007C4489"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8339266" wp14:editId="20422641">
                <wp:simplePos x="0" y="0"/>
                <wp:positionH relativeFrom="column">
                  <wp:posOffset>3538330</wp:posOffset>
                </wp:positionH>
                <wp:positionV relativeFrom="paragraph">
                  <wp:posOffset>196795</wp:posOffset>
                </wp:positionV>
                <wp:extent cx="834887" cy="360000"/>
                <wp:effectExtent l="0" t="0" r="3810" b="2540"/>
                <wp:wrapNone/>
                <wp:docPr id="2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133D1" w14:textId="47653E7B" w:rsidR="000165F3" w:rsidRPr="007C4489" w:rsidRDefault="00F10225" w:rsidP="007C4489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2079481287"/>
                                <w:lock w:val="sdtLocked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="007C4489" w:rsidRPr="007C4489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-808859893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7C4489"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39266" id="_x0000_s1039" type="#_x0000_t202" style="position:absolute;left:0;text-align:left;margin-left:278.6pt;margin-top:15.5pt;width:65.75pt;height:28.3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" stroked="f">
                <v:textbox>
                  <w:txbxContent>
                    <w:p w14:paraId="7F8133D1" w14:textId="47653E7B" w:rsidR="000165F3" w:rsidRPr="007C4489" w:rsidRDefault="00E07614" w:rsidP="007C4489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2079481287"/>
                          <w:lock w:val="sdtLocked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="007C4489" w:rsidRPr="007C4489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-808859893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="007C4489"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E6C66CC" wp14:editId="5BE14CBA">
                <wp:simplePos x="0" y="0"/>
                <wp:positionH relativeFrom="column">
                  <wp:posOffset>2603417</wp:posOffset>
                </wp:positionH>
                <wp:positionV relativeFrom="paragraph">
                  <wp:posOffset>198120</wp:posOffset>
                </wp:positionV>
                <wp:extent cx="834887" cy="360000"/>
                <wp:effectExtent l="0" t="0" r="3810" b="2540"/>
                <wp:wrapNone/>
                <wp:docPr id="2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8CCCA" w14:textId="7B1ED309" w:rsidR="000165F3" w:rsidRPr="007C4489" w:rsidRDefault="00F10225" w:rsidP="007C4489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240000380"/>
                                <w:lock w:val="sdtLocked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992B19">
                                  <w:rPr>
                                    <w:rStyle w:val="Platzhaltertext"/>
                                    <w:vanish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="007C4489" w:rsidRPr="007C4489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915286045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7C4489"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C66CC" id="_x0000_s1040" type="#_x0000_t202" style="position:absolute;left:0;text-align:left;margin-left:205pt;margin-top:15.6pt;width:65.75pt;height:28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" stroked="f">
                <v:textbox>
                  <w:txbxContent>
                    <w:p w14:paraId="3778CCCA" w14:textId="7B1ED309" w:rsidR="000165F3" w:rsidRPr="007C4489" w:rsidRDefault="00E07614" w:rsidP="007C4489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240000380"/>
                          <w:lock w:val="sdtLocked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992B19">
                            <w:rPr>
                              <w:rStyle w:val="Platzhaltertext"/>
                              <w:vanish/>
                            </w:rPr>
                            <w:t>Wählen Sie ein Element aus.</w:t>
                          </w:r>
                        </w:sdtContent>
                      </w:sdt>
                      <w:r w:rsidR="007C4489" w:rsidRPr="007C4489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915286045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="007C4489"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2C7595" w:rsidRPr="00992B1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56E360" wp14:editId="2585B351">
                <wp:simplePos x="0" y="0"/>
                <wp:positionH relativeFrom="column">
                  <wp:posOffset>1748790</wp:posOffset>
                </wp:positionH>
                <wp:positionV relativeFrom="paragraph">
                  <wp:posOffset>198120</wp:posOffset>
                </wp:positionV>
                <wp:extent cx="720000" cy="360000"/>
                <wp:effectExtent l="0" t="0" r="4445" b="254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9FF55" w14:textId="37A2A8AA" w:rsidR="000165F3" w:rsidRPr="007C4489" w:rsidRDefault="00F10225" w:rsidP="007C4489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sdt>
                              <w:sdtPr>
                                <w:id w:val="934022520"/>
                                <w:lock w:val="sdtLocked"/>
                                <w:showingPlcHdr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0165F3" w:rsidRPr="00FF1B45">
                                  <w:rPr>
                                    <w:rStyle w:val="Platzhaltertext"/>
                                    <w:vanish/>
                                    <w:color w:val="auto"/>
                                  </w:rPr>
                                  <w:t>Wählen Sie ein Element aus.</w:t>
                                </w:r>
                              </w:sdtContent>
                            </w:sdt>
                            <w:r w:rsidR="007C4489" w:rsidRPr="007C4489">
                              <w:rPr>
                                <w:rFonts w:ascii="Reef" w:hAnsi="Reef" w:cs="Reef"/>
                                <w:color w:val="05633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eef" w:hAnsi="Reef" w:cs="Reef"/>
                                  <w:color w:val="056336"/>
                                </w:rPr>
                                <w:id w:val="1820769025"/>
                                <w:dropDownList>
                                  <w:listItem w:value="Wählen Sie ein Element aus."/>
                                  <w:listItem w:displayText="A" w:value="A"/>
                                  <w:listItem w:displayText="B" w:value="B"/>
                                  <w:listItem w:displayText="C" w:value="C"/>
                                  <w:listItem w:displayText="D" w:value="D"/>
                                  <w:listItem w:displayText="E" w:value="E"/>
                                  <w:listItem w:displayText="F" w:value="F"/>
                                  <w:listItem w:displayText="G" w:value="G"/>
                                  <w:listItem w:displayText="H" w:value="H"/>
                                </w:dropDownList>
                              </w:sdtPr>
                              <w:sdtEndPr/>
                              <w:sdtContent>
                                <w:r w:rsidR="007C4489" w:rsidRPr="00992B19">
                                  <w:rPr>
                                    <w:rFonts w:ascii="Reef" w:hAnsi="Reef" w:cs="Reef"/>
                                    <w:color w:val="056336"/>
                                  </w:rPr>
                                  <w:t>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6E360" id="_x0000_s1041" type="#_x0000_t202" style="position:absolute;left:0;text-align:left;margin-left:137.7pt;margin-top:15.6pt;width:56.7pt;height:28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" stroked="f">
                <v:textbox>
                  <w:txbxContent>
                    <w:p w14:paraId="2F19FF55" w14:textId="37A2A8AA" w:rsidR="000165F3" w:rsidRPr="007C4489" w:rsidRDefault="00E07614" w:rsidP="007C4489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sdt>
                        <w:sdtPr>
                          <w:id w:val="934022520"/>
                          <w:lock w:val="sdtLocked"/>
                          <w:showingPlcHdr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EndPr/>
                        <w:sdtContent>
                          <w:r w:rsidR="000165F3" w:rsidRPr="00FF1B45">
                            <w:rPr>
                              <w:rStyle w:val="Platzhaltertext"/>
                              <w:vanish/>
                              <w:color w:val="auto"/>
                            </w:rPr>
                            <w:t>Wählen Sie ein Element aus.</w:t>
                          </w:r>
                        </w:sdtContent>
                      </w:sdt>
                      <w:r w:rsidR="007C4489" w:rsidRPr="007C4489">
                        <w:rPr>
                          <w:rFonts w:ascii="Reef" w:hAnsi="Reef" w:cs="Reef"/>
                          <w:color w:val="056336"/>
                        </w:rPr>
                        <w:t xml:space="preserve"> </w:t>
                      </w:r>
                      <w:sdt>
                        <w:sdtPr>
                          <w:rPr>
                            <w:rFonts w:ascii="Reef" w:hAnsi="Reef" w:cs="Reef"/>
                            <w:color w:val="056336"/>
                          </w:rPr>
                          <w:id w:val="1820769025"/>
                          <w:dropDownList>
                            <w:listItem w:value="Wählen Sie ein Element aus."/>
                            <w:listItem w:displayText="A" w:value="A"/>
                            <w:listItem w:displayText="B" w:value="B"/>
                            <w:listItem w:displayText="C" w:value="C"/>
                            <w:listItem w:displayText="D" w:value="D"/>
                            <w:listItem w:displayText="E" w:value="E"/>
                            <w:listItem w:displayText="F" w:value="F"/>
                            <w:listItem w:displayText="G" w:value="G"/>
                            <w:listItem w:displayText="H" w:value="H"/>
                          </w:dropDownList>
                        </w:sdtPr>
                        <w:sdtContent>
                          <w:r w:rsidR="007C4489" w:rsidRPr="00992B19">
                            <w:rPr>
                              <w:rFonts w:ascii="Reef" w:hAnsi="Reef" w:cs="Reef"/>
                              <w:color w:val="056336"/>
                            </w:rPr>
                            <w:t>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992B19">
        <w:rPr>
          <w:noProof/>
          <w:color w:val="056336"/>
        </w:rPr>
        <w:drawing>
          <wp:inline distT="0" distB="0" distL="0" distR="0" wp14:anchorId="5DC1DC2A" wp14:editId="293063E5">
            <wp:extent cx="4751842" cy="2770638"/>
            <wp:effectExtent l="0" t="0" r="0" b="0"/>
            <wp:docPr id="1056501150" name="Picture 1" descr="A grid with green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01150" name="Picture 1" descr="A grid with green arrow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842" cy="277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6017A" w14:textId="77777777" w:rsidR="006D5F54" w:rsidRPr="004B7FBC" w:rsidRDefault="006D5F54" w:rsidP="004F3633">
      <w:pPr>
        <w:spacing w:line="276" w:lineRule="auto"/>
        <w:rPr>
          <w:color w:val="056336"/>
        </w:rPr>
      </w:pPr>
    </w:p>
    <w:tbl>
      <w:tblPr>
        <w:tblStyle w:val="Tabellenraster"/>
        <w:tblW w:w="9771" w:type="dxa"/>
        <w:tblBorders>
          <w:top w:val="single" w:sz="8" w:space="0" w:color="056336"/>
          <w:left w:val="single" w:sz="8" w:space="0" w:color="056336"/>
          <w:bottom w:val="single" w:sz="8" w:space="0" w:color="056336"/>
          <w:right w:val="single" w:sz="8" w:space="0" w:color="056336"/>
          <w:insideH w:val="single" w:sz="8" w:space="0" w:color="056336"/>
          <w:insideV w:val="single" w:sz="8" w:space="0" w:color="056336"/>
        </w:tblBorders>
        <w:tblLook w:val="04A0" w:firstRow="1" w:lastRow="0" w:firstColumn="1" w:lastColumn="0" w:noHBand="0" w:noVBand="1"/>
      </w:tblPr>
      <w:tblGrid>
        <w:gridCol w:w="850"/>
        <w:gridCol w:w="8921"/>
      </w:tblGrid>
      <w:tr w:rsidR="004B7FBC" w:rsidRPr="004B7FBC" w14:paraId="3FDDC923" w14:textId="77777777" w:rsidTr="004B7FBC">
        <w:tc>
          <w:tcPr>
            <w:tcW w:w="850" w:type="dxa"/>
            <w:vAlign w:val="center"/>
          </w:tcPr>
          <w:p w14:paraId="47E36B14" w14:textId="77777777" w:rsidR="002F3435" w:rsidRPr="004B7FBC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4B7FBC">
              <w:rPr>
                <w:rFonts w:ascii="Reef" w:hAnsi="Reef" w:cs="Reef"/>
                <w:color w:val="056336"/>
                <w:sz w:val="36"/>
                <w:szCs w:val="36"/>
              </w:rPr>
              <w:t>A</w:t>
            </w:r>
          </w:p>
        </w:tc>
        <w:tc>
          <w:tcPr>
            <w:tcW w:w="8921" w:type="dxa"/>
          </w:tcPr>
          <w:p w14:paraId="7734CE5D" w14:textId="3CA3B092" w:rsidR="002F3435" w:rsidRPr="004B7FBC" w:rsidRDefault="00F10225" w:rsidP="00DD3B08">
            <w:pPr>
              <w:pStyle w:val="Textfeld"/>
            </w:pPr>
            <w:sdt>
              <w:sdtPr>
                <w:id w:val="-1186363803"/>
                <w:lock w:val="sdtLocked"/>
                <w:placeholder>
                  <w:docPart w:val="1BBAABD4003842F1A9EA94BC2B7B50B1"/>
                </w:placeholder>
              </w:sdtPr>
              <w:sdtEndPr/>
              <w:sdtContent>
                <w:r w:rsidR="006E3A7B" w:rsidRPr="004B7FBC">
                  <w:rPr>
                    <w:i/>
                    <w:iCs/>
                  </w:rPr>
                  <w:t>z. B. Der Kunde erhält nur einen Kostenvoranschlag</w:t>
                </w:r>
                <w:r w:rsidR="00B201EC" w:rsidRPr="004B7FBC">
                  <w:rPr>
                    <w:i/>
                    <w:iCs/>
                  </w:rPr>
                  <w:t>,</w:t>
                </w:r>
                <w:r w:rsidR="006E3A7B" w:rsidRPr="004B7FBC">
                  <w:rPr>
                    <w:i/>
                    <w:iCs/>
                  </w:rPr>
                  <w:t xml:space="preserve"> statt ein Angebot</w:t>
                </w:r>
                <w:r w:rsidR="00362D53" w:rsidRPr="004B7FBC">
                  <w:rPr>
                    <w:i/>
                    <w:iCs/>
                  </w:rPr>
                  <w:t>.</w:t>
                </w:r>
              </w:sdtContent>
            </w:sdt>
          </w:p>
        </w:tc>
      </w:tr>
      <w:tr w:rsidR="004B7FBC" w:rsidRPr="004B7FBC" w14:paraId="0EDB6307" w14:textId="77777777" w:rsidTr="004B7FBC">
        <w:tc>
          <w:tcPr>
            <w:tcW w:w="850" w:type="dxa"/>
            <w:vAlign w:val="center"/>
          </w:tcPr>
          <w:p w14:paraId="3A7A073A" w14:textId="77777777" w:rsidR="002F3435" w:rsidRPr="004B7FBC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4B7FBC">
              <w:rPr>
                <w:rFonts w:ascii="Reef" w:hAnsi="Reef" w:cs="Reef"/>
                <w:color w:val="056336"/>
                <w:sz w:val="36"/>
                <w:szCs w:val="36"/>
              </w:rPr>
              <w:t>B</w:t>
            </w:r>
          </w:p>
        </w:tc>
        <w:tc>
          <w:tcPr>
            <w:tcW w:w="8921" w:type="dxa"/>
          </w:tcPr>
          <w:p w14:paraId="5C8253F2" w14:textId="6E1685D6" w:rsidR="002F3435" w:rsidRPr="004B7FBC" w:rsidRDefault="00F10225" w:rsidP="00DD3B08">
            <w:pPr>
              <w:pStyle w:val="Textfeld"/>
            </w:pPr>
            <w:sdt>
              <w:sdtPr>
                <w:id w:val="-1725819581"/>
                <w:lock w:val="sdtLocked"/>
                <w:placeholder>
                  <w:docPart w:val="FB9F4CC256BA4529AC940255AC9441C6"/>
                </w:placeholder>
              </w:sdtPr>
              <w:sdtEndPr/>
              <w:sdtContent>
                <w:sdt>
                  <w:sdtPr>
                    <w:rPr>
                      <w:sz w:val="18"/>
                      <w:szCs w:val="18"/>
                    </w:rPr>
                    <w:id w:val="-1363202227"/>
                    <w:placeholder>
                      <w:docPart w:val="239F2F98422049F68AB11C0951004B46"/>
                    </w:placeholder>
                    <w:showingPlcHdr/>
                  </w:sdtPr>
                  <w:sdtEndPr/>
                  <w:sdtContent>
                    <w:r w:rsidR="00C2254C" w:rsidRPr="0051313A">
                      <w:rPr>
                        <w:rStyle w:val="Platzhaltertext"/>
                        <w:color w:val="auto"/>
                        <w:sz w:val="18"/>
                        <w:szCs w:val="18"/>
                      </w:rPr>
                      <w:t>Klicken oder tippen Sie hier, um Text einzugeben.</w:t>
                    </w:r>
                  </w:sdtContent>
                </w:sdt>
              </w:sdtContent>
            </w:sdt>
          </w:p>
        </w:tc>
      </w:tr>
      <w:tr w:rsidR="004B7FBC" w:rsidRPr="004B7FBC" w14:paraId="0074F858" w14:textId="77777777" w:rsidTr="004B7FBC">
        <w:tc>
          <w:tcPr>
            <w:tcW w:w="850" w:type="dxa"/>
            <w:vAlign w:val="center"/>
          </w:tcPr>
          <w:p w14:paraId="1172BD8A" w14:textId="77777777" w:rsidR="002F3435" w:rsidRPr="004B7FBC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4B7FBC">
              <w:rPr>
                <w:rFonts w:ascii="Reef" w:hAnsi="Reef" w:cs="Reef"/>
                <w:color w:val="056336"/>
                <w:sz w:val="36"/>
                <w:szCs w:val="36"/>
              </w:rPr>
              <w:t>C</w:t>
            </w:r>
          </w:p>
        </w:tc>
        <w:tc>
          <w:tcPr>
            <w:tcW w:w="8921" w:type="dxa"/>
          </w:tcPr>
          <w:p w14:paraId="59ADED49" w14:textId="76367A69" w:rsidR="002F3435" w:rsidRPr="004B7FBC" w:rsidRDefault="00F10225" w:rsidP="00DD3B08">
            <w:pPr>
              <w:pStyle w:val="Textfeld"/>
            </w:pPr>
            <w:sdt>
              <w:sdtPr>
                <w:id w:val="-1827655702"/>
                <w:lock w:val="sdtLocked"/>
                <w:placeholder>
                  <w:docPart w:val="8C24F4B79118436783401816A1DB1542"/>
                </w:placeholder>
              </w:sdtPr>
              <w:sdtEndPr/>
              <w:sdtContent>
                <w:sdt>
                  <w:sdtPr>
                    <w:rPr>
                      <w:sz w:val="18"/>
                      <w:szCs w:val="18"/>
                    </w:rPr>
                    <w:id w:val="-762367478"/>
                    <w:placeholder>
                      <w:docPart w:val="CF777A1E92CE4FCFB9496BFFC7843669"/>
                    </w:placeholder>
                    <w:showingPlcHdr/>
                  </w:sdtPr>
                  <w:sdtEndPr/>
                  <w:sdtContent>
                    <w:r w:rsidR="00C2254C" w:rsidRPr="0051313A">
                      <w:rPr>
                        <w:rStyle w:val="Platzhaltertext"/>
                        <w:color w:val="auto"/>
                        <w:sz w:val="18"/>
                        <w:szCs w:val="18"/>
                      </w:rPr>
                      <w:t>Klicken oder tippen Sie hier, um Text einzugeben.</w:t>
                    </w:r>
                  </w:sdtContent>
                </w:sdt>
              </w:sdtContent>
            </w:sdt>
          </w:p>
        </w:tc>
      </w:tr>
      <w:tr w:rsidR="004B7FBC" w:rsidRPr="004B7FBC" w14:paraId="0260BC47" w14:textId="77777777" w:rsidTr="004B7FBC">
        <w:tc>
          <w:tcPr>
            <w:tcW w:w="850" w:type="dxa"/>
            <w:vAlign w:val="center"/>
          </w:tcPr>
          <w:p w14:paraId="2267EDE2" w14:textId="77777777" w:rsidR="002F3435" w:rsidRPr="004B7FBC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4B7FBC">
              <w:rPr>
                <w:rFonts w:ascii="Reef" w:hAnsi="Reef" w:cs="Reef"/>
                <w:color w:val="056336"/>
                <w:sz w:val="36"/>
                <w:szCs w:val="36"/>
              </w:rPr>
              <w:t>D</w:t>
            </w:r>
          </w:p>
        </w:tc>
        <w:tc>
          <w:tcPr>
            <w:tcW w:w="8921" w:type="dxa"/>
          </w:tcPr>
          <w:p w14:paraId="7A6150AB" w14:textId="15992619" w:rsidR="002F3435" w:rsidRPr="004B7FBC" w:rsidRDefault="00F10225" w:rsidP="00DD3B08">
            <w:pPr>
              <w:pStyle w:val="Textfeld"/>
            </w:pPr>
            <w:sdt>
              <w:sdtPr>
                <w:id w:val="656427819"/>
                <w:lock w:val="sdtLocked"/>
                <w:placeholder>
                  <w:docPart w:val="E42BD17C47D7401691E4E1DD843D2ED4"/>
                </w:placeholder>
              </w:sdtPr>
              <w:sdtEndPr/>
              <w:sdtContent>
                <w:sdt>
                  <w:sdtPr>
                    <w:rPr>
                      <w:sz w:val="18"/>
                      <w:szCs w:val="18"/>
                    </w:rPr>
                    <w:id w:val="-178114797"/>
                    <w:placeholder>
                      <w:docPart w:val="ACE9C5F298BF46D2BC8753E84FC6FC27"/>
                    </w:placeholder>
                    <w:showingPlcHdr/>
                  </w:sdtPr>
                  <w:sdtEndPr/>
                  <w:sdtContent>
                    <w:r w:rsidR="00C2254C" w:rsidRPr="0051313A">
                      <w:rPr>
                        <w:rStyle w:val="Platzhaltertext"/>
                        <w:color w:val="auto"/>
                        <w:sz w:val="18"/>
                        <w:szCs w:val="18"/>
                      </w:rPr>
                      <w:t>Klicken oder tippen Sie hier, um Text einzugeben.</w:t>
                    </w:r>
                  </w:sdtContent>
                </w:sdt>
              </w:sdtContent>
            </w:sdt>
          </w:p>
        </w:tc>
      </w:tr>
      <w:tr w:rsidR="004B7FBC" w:rsidRPr="004B7FBC" w14:paraId="5DB0C790" w14:textId="77777777" w:rsidTr="004B7FBC">
        <w:tc>
          <w:tcPr>
            <w:tcW w:w="850" w:type="dxa"/>
            <w:vAlign w:val="center"/>
          </w:tcPr>
          <w:p w14:paraId="5423AD4F" w14:textId="77777777" w:rsidR="002F3435" w:rsidRPr="004B7FBC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4B7FBC">
              <w:rPr>
                <w:rFonts w:ascii="Reef" w:hAnsi="Reef" w:cs="Reef"/>
                <w:color w:val="056336"/>
                <w:sz w:val="36"/>
                <w:szCs w:val="36"/>
              </w:rPr>
              <w:t>E</w:t>
            </w:r>
          </w:p>
        </w:tc>
        <w:tc>
          <w:tcPr>
            <w:tcW w:w="8921" w:type="dxa"/>
          </w:tcPr>
          <w:p w14:paraId="17B03367" w14:textId="401B2139" w:rsidR="002F3435" w:rsidRPr="004B7FBC" w:rsidRDefault="00F10225" w:rsidP="00DD3B08">
            <w:pPr>
              <w:pStyle w:val="Textfeld"/>
            </w:pPr>
            <w:sdt>
              <w:sdtPr>
                <w:id w:val="-1093854477"/>
                <w:lock w:val="sdtLocked"/>
                <w:placeholder>
                  <w:docPart w:val="18EADD01B1354E098FFA050211DD889A"/>
                </w:placeholder>
              </w:sdtPr>
              <w:sdtEndPr/>
              <w:sdtContent>
                <w:sdt>
                  <w:sdtPr>
                    <w:rPr>
                      <w:sz w:val="18"/>
                      <w:szCs w:val="18"/>
                    </w:rPr>
                    <w:id w:val="1287697353"/>
                    <w:placeholder>
                      <w:docPart w:val="1F87028A2C3B4CA4A2FF4F72AB145F52"/>
                    </w:placeholder>
                    <w:showingPlcHdr/>
                  </w:sdtPr>
                  <w:sdtEndPr/>
                  <w:sdtContent>
                    <w:r w:rsidR="00C2254C" w:rsidRPr="0051313A">
                      <w:rPr>
                        <w:rStyle w:val="Platzhaltertext"/>
                        <w:color w:val="auto"/>
                        <w:sz w:val="18"/>
                        <w:szCs w:val="18"/>
                      </w:rPr>
                      <w:t>Klicken oder tippen Sie hier, um Text einzugeben.</w:t>
                    </w:r>
                  </w:sdtContent>
                </w:sdt>
              </w:sdtContent>
            </w:sdt>
          </w:p>
        </w:tc>
      </w:tr>
      <w:tr w:rsidR="004B7FBC" w:rsidRPr="004B7FBC" w14:paraId="19D74BC8" w14:textId="77777777" w:rsidTr="004B7FBC">
        <w:tc>
          <w:tcPr>
            <w:tcW w:w="850" w:type="dxa"/>
            <w:vAlign w:val="center"/>
          </w:tcPr>
          <w:p w14:paraId="61E4D4A6" w14:textId="77777777" w:rsidR="002F3435" w:rsidRPr="004B7FBC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4B7FBC">
              <w:rPr>
                <w:rFonts w:ascii="Reef" w:hAnsi="Reef" w:cs="Reef"/>
                <w:color w:val="056336"/>
                <w:sz w:val="36"/>
                <w:szCs w:val="36"/>
              </w:rPr>
              <w:t>F</w:t>
            </w:r>
          </w:p>
        </w:tc>
        <w:tc>
          <w:tcPr>
            <w:tcW w:w="8921" w:type="dxa"/>
          </w:tcPr>
          <w:p w14:paraId="0D26855F" w14:textId="3929B29E" w:rsidR="002F3435" w:rsidRPr="004B7FBC" w:rsidRDefault="00F10225" w:rsidP="00DD3B08">
            <w:pPr>
              <w:pStyle w:val="Textfeld"/>
            </w:pPr>
            <w:sdt>
              <w:sdtPr>
                <w:id w:val="-1078895453"/>
                <w:lock w:val="sdtLocked"/>
                <w:placeholder>
                  <w:docPart w:val="CBCBD9CAB6194E6E8D0B89908509B675"/>
                </w:placeholder>
              </w:sdtPr>
              <w:sdtEndPr/>
              <w:sdtContent>
                <w:sdt>
                  <w:sdtPr>
                    <w:rPr>
                      <w:sz w:val="18"/>
                      <w:szCs w:val="18"/>
                    </w:rPr>
                    <w:id w:val="-1222896881"/>
                    <w:placeholder>
                      <w:docPart w:val="5DBAA088B0C64103AC6351231FAEA4BB"/>
                    </w:placeholder>
                    <w:showingPlcHdr/>
                  </w:sdtPr>
                  <w:sdtEndPr/>
                  <w:sdtContent>
                    <w:r w:rsidR="00C2254C" w:rsidRPr="0051313A">
                      <w:rPr>
                        <w:rStyle w:val="Platzhaltertext"/>
                        <w:color w:val="auto"/>
                        <w:sz w:val="18"/>
                        <w:szCs w:val="18"/>
                      </w:rPr>
                      <w:t>Klicken oder tippen Sie hier, um Text einzugeben.</w:t>
                    </w:r>
                  </w:sdtContent>
                </w:sdt>
              </w:sdtContent>
            </w:sdt>
          </w:p>
        </w:tc>
      </w:tr>
      <w:tr w:rsidR="004B7FBC" w:rsidRPr="004B7FBC" w14:paraId="64D22D41" w14:textId="77777777" w:rsidTr="004B7FBC">
        <w:tc>
          <w:tcPr>
            <w:tcW w:w="850" w:type="dxa"/>
            <w:vAlign w:val="center"/>
          </w:tcPr>
          <w:p w14:paraId="7382E8F5" w14:textId="77777777" w:rsidR="002F3435" w:rsidRPr="004B7FBC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4B7FBC">
              <w:rPr>
                <w:rFonts w:ascii="Reef" w:hAnsi="Reef" w:cs="Reef"/>
                <w:color w:val="056336"/>
                <w:sz w:val="36"/>
                <w:szCs w:val="36"/>
              </w:rPr>
              <w:t>G</w:t>
            </w:r>
          </w:p>
        </w:tc>
        <w:tc>
          <w:tcPr>
            <w:tcW w:w="8921" w:type="dxa"/>
          </w:tcPr>
          <w:p w14:paraId="499B45D1" w14:textId="71B758EF" w:rsidR="002F3435" w:rsidRPr="004B7FBC" w:rsidRDefault="00F10225" w:rsidP="00DD3B08">
            <w:pPr>
              <w:pStyle w:val="Textfeld"/>
            </w:pPr>
            <w:sdt>
              <w:sdtPr>
                <w:id w:val="-353346810"/>
                <w:lock w:val="sdtLocked"/>
                <w:placeholder>
                  <w:docPart w:val="5CA152F261A44BED8FA460E274FA4C1B"/>
                </w:placeholder>
              </w:sdtPr>
              <w:sdtEndPr/>
              <w:sdtContent>
                <w:sdt>
                  <w:sdtPr>
                    <w:rPr>
                      <w:sz w:val="18"/>
                      <w:szCs w:val="18"/>
                    </w:rPr>
                    <w:id w:val="-2045130740"/>
                    <w:placeholder>
                      <w:docPart w:val="9777797A82BA481689AB107235884E8C"/>
                    </w:placeholder>
                    <w:showingPlcHdr/>
                  </w:sdtPr>
                  <w:sdtEndPr/>
                  <w:sdtContent>
                    <w:r w:rsidR="00C2254C" w:rsidRPr="0051313A">
                      <w:rPr>
                        <w:rStyle w:val="Platzhaltertext"/>
                        <w:color w:val="auto"/>
                        <w:sz w:val="18"/>
                        <w:szCs w:val="18"/>
                      </w:rPr>
                      <w:t>Klicken oder tippen Sie hier, um Text einzugeben.</w:t>
                    </w:r>
                  </w:sdtContent>
                </w:sdt>
              </w:sdtContent>
            </w:sdt>
          </w:p>
        </w:tc>
      </w:tr>
      <w:tr w:rsidR="004B7FBC" w:rsidRPr="004B7FBC" w14:paraId="7E1E8800" w14:textId="77777777" w:rsidTr="004B7FBC">
        <w:tc>
          <w:tcPr>
            <w:tcW w:w="850" w:type="dxa"/>
            <w:vAlign w:val="center"/>
          </w:tcPr>
          <w:p w14:paraId="6E1F0607" w14:textId="77777777" w:rsidR="002F3435" w:rsidRPr="004B7FBC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4B7FBC">
              <w:rPr>
                <w:rFonts w:ascii="Reef" w:hAnsi="Reef" w:cs="Reef"/>
                <w:color w:val="056336"/>
                <w:sz w:val="36"/>
                <w:szCs w:val="36"/>
              </w:rPr>
              <w:t>H</w:t>
            </w:r>
          </w:p>
        </w:tc>
        <w:tc>
          <w:tcPr>
            <w:tcW w:w="8921" w:type="dxa"/>
          </w:tcPr>
          <w:p w14:paraId="5D681C9C" w14:textId="585EED68" w:rsidR="002F3435" w:rsidRPr="004B7FBC" w:rsidRDefault="00F10225" w:rsidP="00DD3B08">
            <w:pPr>
              <w:pStyle w:val="Textfeld"/>
            </w:pPr>
            <w:sdt>
              <w:sdtPr>
                <w:id w:val="628278479"/>
                <w:lock w:val="sdtLocked"/>
                <w:placeholder>
                  <w:docPart w:val="5218059E7FB841E8810CDAA6B3E5ED34"/>
                </w:placeholder>
              </w:sdtPr>
              <w:sdtEndPr/>
              <w:sdtContent>
                <w:sdt>
                  <w:sdtPr>
                    <w:rPr>
                      <w:sz w:val="18"/>
                      <w:szCs w:val="18"/>
                    </w:rPr>
                    <w:id w:val="113102346"/>
                    <w:placeholder>
                      <w:docPart w:val="A7584E1CC63E4A279439899D02A870CA"/>
                    </w:placeholder>
                    <w:showingPlcHdr/>
                  </w:sdtPr>
                  <w:sdtEndPr/>
                  <w:sdtContent>
                    <w:r w:rsidR="00C2254C" w:rsidRPr="0051313A">
                      <w:rPr>
                        <w:rStyle w:val="Platzhaltertext"/>
                        <w:color w:val="auto"/>
                        <w:sz w:val="18"/>
                        <w:szCs w:val="18"/>
                      </w:rPr>
                      <w:t>Klicken oder tippen Sie hier, um Text einzugeben.</w:t>
                    </w:r>
                  </w:sdtContent>
                </w:sdt>
              </w:sdtContent>
            </w:sdt>
          </w:p>
        </w:tc>
      </w:tr>
    </w:tbl>
    <w:p w14:paraId="74546773" w14:textId="77777777" w:rsidR="0020142E" w:rsidRPr="004B7FBC" w:rsidRDefault="0020142E" w:rsidP="004F3633">
      <w:pPr>
        <w:spacing w:line="276" w:lineRule="auto"/>
      </w:pPr>
    </w:p>
    <w:p w14:paraId="6511A5EE" w14:textId="77777777" w:rsidR="006D5F54" w:rsidRDefault="006D5F54" w:rsidP="004F3633">
      <w:pPr>
        <w:spacing w:line="276" w:lineRule="auto"/>
      </w:pPr>
    </w:p>
    <w:p w14:paraId="4635458E" w14:textId="77777777" w:rsidR="00C04051" w:rsidRPr="007C4489" w:rsidRDefault="00C04051" w:rsidP="00C04051">
      <w:pPr>
        <w:pStyle w:val="Textkrper"/>
        <w:spacing w:after="240"/>
        <w:rPr>
          <w:rFonts w:ascii="Reef" w:hAnsi="Reef" w:cs="Reef"/>
          <w:color w:val="056336"/>
          <w:sz w:val="20"/>
          <w:szCs w:val="20"/>
        </w:rPr>
      </w:pPr>
      <w:r w:rsidRPr="007C4489">
        <w:rPr>
          <w:rFonts w:ascii="Reef" w:hAnsi="Reef" w:cs="Reef"/>
          <w:color w:val="056336"/>
          <w:sz w:val="20"/>
          <w:szCs w:val="20"/>
        </w:rPr>
        <w:t>Erläuterungen</w:t>
      </w:r>
    </w:p>
    <w:p w14:paraId="6223913A" w14:textId="1E3AA1BB" w:rsidR="00A9603A" w:rsidRPr="004B7FBC" w:rsidRDefault="006E3A7B" w:rsidP="00C04051">
      <w:pPr>
        <w:pStyle w:val="Textkrper"/>
        <w:rPr>
          <w:sz w:val="20"/>
          <w:szCs w:val="20"/>
        </w:rPr>
      </w:pPr>
      <w:r w:rsidRPr="004B7FBC">
        <w:rPr>
          <w:sz w:val="20"/>
          <w:szCs w:val="20"/>
        </w:rPr>
        <w:t xml:space="preserve">Arbeitsprozesse verlaufen nicht immer absolut identisch. Auch wenn die Dienstleistung bzw. das Produkt feststeht, gibt es manchmal Unterschiede innerhalb der </w:t>
      </w:r>
      <w:r w:rsidR="00362D53" w:rsidRPr="004B7FBC">
        <w:rPr>
          <w:sz w:val="20"/>
          <w:szCs w:val="20"/>
        </w:rPr>
        <w:t>r</w:t>
      </w:r>
      <w:r w:rsidR="00A9603A" w:rsidRPr="004B7FBC">
        <w:rPr>
          <w:sz w:val="20"/>
          <w:szCs w:val="20"/>
        </w:rPr>
        <w:t xml:space="preserve">echtlichen Vorgaben, </w:t>
      </w:r>
      <w:r w:rsidRPr="004B7FBC">
        <w:rPr>
          <w:sz w:val="20"/>
          <w:szCs w:val="20"/>
        </w:rPr>
        <w:t>Rahmenbedingungen</w:t>
      </w:r>
      <w:r w:rsidR="00A9603A" w:rsidRPr="004B7FBC">
        <w:rPr>
          <w:sz w:val="20"/>
          <w:szCs w:val="20"/>
        </w:rPr>
        <w:t>, Anforderungen</w:t>
      </w:r>
      <w:r w:rsidRPr="004B7FBC">
        <w:rPr>
          <w:sz w:val="20"/>
          <w:szCs w:val="20"/>
        </w:rPr>
        <w:t xml:space="preserve"> oder des Ablaufs der einzelnen Arbeitsschritte. </w:t>
      </w:r>
    </w:p>
    <w:p w14:paraId="27302C83" w14:textId="77777777" w:rsidR="00A9603A" w:rsidRPr="004B7FBC" w:rsidRDefault="00A9603A" w:rsidP="00C04051">
      <w:pPr>
        <w:pStyle w:val="Textkrper"/>
        <w:rPr>
          <w:sz w:val="20"/>
          <w:szCs w:val="20"/>
        </w:rPr>
      </w:pPr>
    </w:p>
    <w:p w14:paraId="749AE35F" w14:textId="024FCE08" w:rsidR="00C04051" w:rsidRPr="004B7FBC" w:rsidRDefault="00C04051" w:rsidP="00C04051">
      <w:pPr>
        <w:pStyle w:val="Textkrper"/>
      </w:pPr>
      <w:r w:rsidRPr="004B7FBC">
        <w:rPr>
          <w:sz w:val="20"/>
          <w:szCs w:val="20"/>
        </w:rPr>
        <w:t>In dieser Tabelle ha</w:t>
      </w:r>
      <w:r w:rsidR="00362D53" w:rsidRPr="004B7FBC">
        <w:rPr>
          <w:sz w:val="20"/>
          <w:szCs w:val="20"/>
        </w:rPr>
        <w:t>ben</w:t>
      </w:r>
      <w:r w:rsidRPr="004B7FBC">
        <w:rPr>
          <w:sz w:val="20"/>
          <w:szCs w:val="20"/>
        </w:rPr>
        <w:t xml:space="preserve"> Sie </w:t>
      </w:r>
      <w:r w:rsidR="00A9603A" w:rsidRPr="004B7FBC">
        <w:rPr>
          <w:sz w:val="20"/>
          <w:szCs w:val="20"/>
        </w:rPr>
        <w:t xml:space="preserve">die </w:t>
      </w:r>
      <w:r w:rsidRPr="004B7FBC">
        <w:rPr>
          <w:sz w:val="20"/>
          <w:szCs w:val="20"/>
        </w:rPr>
        <w:t>Möglichkeit</w:t>
      </w:r>
      <w:r w:rsidR="00A9603A" w:rsidRPr="004B7FBC">
        <w:rPr>
          <w:sz w:val="20"/>
          <w:szCs w:val="20"/>
        </w:rPr>
        <w:t>, diese Varianten</w:t>
      </w:r>
      <w:r w:rsidRPr="004B7FBC">
        <w:rPr>
          <w:sz w:val="20"/>
          <w:szCs w:val="20"/>
        </w:rPr>
        <w:t xml:space="preserve"> </w:t>
      </w:r>
      <w:r w:rsidR="00A9603A" w:rsidRPr="004B7FBC">
        <w:rPr>
          <w:sz w:val="20"/>
          <w:szCs w:val="20"/>
        </w:rPr>
        <w:t>zu dokumentieren</w:t>
      </w:r>
      <w:r w:rsidRPr="004B7FBC">
        <w:rPr>
          <w:sz w:val="20"/>
          <w:szCs w:val="20"/>
        </w:rPr>
        <w:t xml:space="preserve">. </w:t>
      </w:r>
      <w:r w:rsidR="00A9603A" w:rsidRPr="004B7FBC">
        <w:rPr>
          <w:sz w:val="20"/>
          <w:szCs w:val="20"/>
        </w:rPr>
        <w:t xml:space="preserve">Jeder Buchstabe steht dabei für eine Variante (siehe Beispiel in der Tabelle). </w:t>
      </w:r>
      <w:r w:rsidRPr="004B7FBC">
        <w:rPr>
          <w:sz w:val="20"/>
          <w:szCs w:val="20"/>
        </w:rPr>
        <w:t xml:space="preserve">Notieren Sie hierfür neben </w:t>
      </w:r>
      <w:r w:rsidR="00A9603A" w:rsidRPr="004B7FBC">
        <w:rPr>
          <w:sz w:val="20"/>
          <w:szCs w:val="20"/>
        </w:rPr>
        <w:t>dem entsprechenden</w:t>
      </w:r>
      <w:r w:rsidRPr="004B7FBC">
        <w:rPr>
          <w:sz w:val="20"/>
          <w:szCs w:val="20"/>
        </w:rPr>
        <w:t xml:space="preserve"> Buchstaben</w:t>
      </w:r>
      <w:r w:rsidR="004941CE" w:rsidRPr="004B7FBC">
        <w:rPr>
          <w:sz w:val="20"/>
          <w:szCs w:val="20"/>
        </w:rPr>
        <w:t xml:space="preserve"> der </w:t>
      </w:r>
      <w:r w:rsidR="00A9603A" w:rsidRPr="004B7FBC">
        <w:rPr>
          <w:sz w:val="20"/>
          <w:szCs w:val="20"/>
        </w:rPr>
        <w:t>Variante eine kurze Beschreibung und ergänzen Sie die Phasenübersicht innerhalb der entsprechenden Zelle.</w:t>
      </w:r>
    </w:p>
    <w:p w14:paraId="71177EBD" w14:textId="77777777" w:rsidR="0020142E" w:rsidRPr="004B7FBC" w:rsidRDefault="0020142E">
      <w:pPr>
        <w:spacing w:line="276" w:lineRule="auto"/>
      </w:pPr>
      <w:r w:rsidRPr="004B7FBC">
        <w:br w:type="page"/>
      </w:r>
    </w:p>
    <w:p w14:paraId="049C89D9" w14:textId="45A4AF6C" w:rsidR="0020142E" w:rsidRPr="0067174C" w:rsidRDefault="00CC1ED0" w:rsidP="0020142E">
      <w:pPr>
        <w:pStyle w:val="Textkrper"/>
        <w:rPr>
          <w:color w:val="056336"/>
        </w:rPr>
      </w:pPr>
      <w:r w:rsidRPr="0067174C">
        <w:rPr>
          <w:noProof/>
          <w:color w:val="056336"/>
        </w:rPr>
        <w:lastRenderedPageBreak/>
        <w:drawing>
          <wp:anchor distT="0" distB="0" distL="114300" distR="114300" simplePos="0" relativeHeight="251684864" behindDoc="1" locked="0" layoutInCell="1" allowOverlap="1" wp14:anchorId="1E6D5FE8" wp14:editId="0A1AD796">
            <wp:simplePos x="0" y="0"/>
            <wp:positionH relativeFrom="column">
              <wp:posOffset>-729615</wp:posOffset>
            </wp:positionH>
            <wp:positionV relativeFrom="paragraph">
              <wp:posOffset>-606425</wp:posOffset>
            </wp:positionV>
            <wp:extent cx="7657106" cy="10739758"/>
            <wp:effectExtent l="0" t="0" r="127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106" cy="1073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42E" w:rsidRPr="0067174C" w:rsidSect="00C71868">
      <w:headerReference w:type="default" r:id="rId13"/>
      <w:footerReference w:type="default" r:id="rId14"/>
      <w:pgSz w:w="11906" w:h="16838" w:code="9"/>
      <w:pgMar w:top="0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1FA05" w14:textId="77777777" w:rsidR="00404D24" w:rsidRDefault="00404D24" w:rsidP="003A5E89">
      <w:r>
        <w:separator/>
      </w:r>
    </w:p>
  </w:endnote>
  <w:endnote w:type="continuationSeparator" w:id="0">
    <w:p w14:paraId="1C976797" w14:textId="77777777" w:rsidR="00404D24" w:rsidRDefault="00404D24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F74C" w14:textId="77777777" w:rsidR="000165F3" w:rsidRPr="00416DD6" w:rsidRDefault="000165F3" w:rsidP="00EF321F">
    <w:pPr>
      <w:pStyle w:val="Fuzeile"/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rabun Light" w:hAnsi="Sarabun Light"/>
        <w:color w:val="056336"/>
        <w:sz w:val="16"/>
        <w:szCs w:val="1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p w14:paraId="17F293EB" w14:textId="77777777" w:rsidR="0067174C" w:rsidRDefault="0067174C" w:rsidP="0067174C">
        <w:pPr>
          <w:pStyle w:val="Fuzeile"/>
          <w:tabs>
            <w:tab w:val="center" w:pos="4536"/>
            <w:tab w:val="right" w:pos="9072"/>
          </w:tabs>
          <w:spacing w:line="264" w:lineRule="auto"/>
          <w:jc w:val="center"/>
          <w:rPr>
            <w:rFonts w:eastAsia="Calibri"/>
            <w:color w:val="056336"/>
            <w:sz w:val="22"/>
            <w:szCs w:val="22"/>
            <w:lang w:eastAsia="en-US"/>
          </w:rPr>
        </w:pPr>
        <w:r w:rsidRPr="00595256">
          <w:rPr>
            <w:rFonts w:ascii="Sarabun Light" w:hAnsi="Sarabun Light"/>
            <w:color w:val="056336"/>
            <w:sz w:val="16"/>
            <w:szCs w:val="16"/>
          </w:rPr>
          <w:t xml:space="preserve">Seite </w: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begin"/>
        </w:r>
        <w:r w:rsidRPr="00595256">
          <w:rPr>
            <w:rFonts w:ascii="Sarabun Light" w:hAnsi="Sarabun Light"/>
            <w:color w:val="056336"/>
            <w:sz w:val="16"/>
            <w:szCs w:val="16"/>
          </w:rPr>
          <w:instrText>PAGE   \* MERGEFORMAT</w:instrTex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separate"/>
        </w:r>
        <w:r>
          <w:rPr>
            <w:rFonts w:ascii="Sarabun Light" w:hAnsi="Sarabun Light"/>
            <w:color w:val="056336"/>
            <w:sz w:val="16"/>
            <w:szCs w:val="16"/>
          </w:rPr>
          <w:t>2</w: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end"/>
        </w:r>
      </w:p>
    </w:sdtContent>
  </w:sdt>
  <w:p w14:paraId="032EA6F5" w14:textId="77777777" w:rsidR="000165F3" w:rsidRPr="0067174C" w:rsidRDefault="000165F3" w:rsidP="00EF321F">
    <w:pPr>
      <w:pStyle w:val="Fuzeile"/>
      <w:spacing w:after="0" w:line="240" w:lineRule="auto"/>
      <w:rPr>
        <w:color w:val="0563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D0B26" w14:textId="77777777" w:rsidR="00404D24" w:rsidRDefault="00404D24" w:rsidP="003A5E89">
      <w:r>
        <w:separator/>
      </w:r>
    </w:p>
  </w:footnote>
  <w:footnote w:type="continuationSeparator" w:id="0">
    <w:p w14:paraId="755ED70D" w14:textId="77777777" w:rsidR="00404D24" w:rsidRDefault="00404D24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E40A" w14:textId="77777777" w:rsidR="000165F3" w:rsidRDefault="000165F3" w:rsidP="00AB4414">
    <w:pPr>
      <w:pStyle w:val="Kopfzeil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A1D76" w14:textId="442F33E8" w:rsidR="000165F3" w:rsidRPr="00C71868" w:rsidRDefault="000165F3" w:rsidP="00C71868">
    <w:pPr>
      <w:pStyle w:val="Kopfzeile"/>
      <w:pBdr>
        <w:bottom w:val="none" w:sz="0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Aufzhlungszeichen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FA948E5"/>
    <w:multiLevelType w:val="hybridMultilevel"/>
    <w:tmpl w:val="2E085068"/>
    <w:lvl w:ilvl="0" w:tplc="68A6295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3576740">
    <w:abstractNumId w:val="14"/>
  </w:num>
  <w:num w:numId="2" w16cid:durableId="2108037066">
    <w:abstractNumId w:val="12"/>
  </w:num>
  <w:num w:numId="3" w16cid:durableId="343943191">
    <w:abstractNumId w:val="24"/>
  </w:num>
  <w:num w:numId="4" w16cid:durableId="1039086866">
    <w:abstractNumId w:val="17"/>
  </w:num>
  <w:num w:numId="5" w16cid:durableId="1260216069">
    <w:abstractNumId w:val="19"/>
  </w:num>
  <w:num w:numId="6" w16cid:durableId="757213696">
    <w:abstractNumId w:val="20"/>
  </w:num>
  <w:num w:numId="7" w16cid:durableId="38214305">
    <w:abstractNumId w:val="25"/>
  </w:num>
  <w:num w:numId="8" w16cid:durableId="946086937">
    <w:abstractNumId w:val="16"/>
  </w:num>
  <w:num w:numId="9" w16cid:durableId="1501576052">
    <w:abstractNumId w:val="21"/>
  </w:num>
  <w:num w:numId="10" w16cid:durableId="1788040985">
    <w:abstractNumId w:val="18"/>
  </w:num>
  <w:num w:numId="11" w16cid:durableId="1115442826">
    <w:abstractNumId w:val="9"/>
  </w:num>
  <w:num w:numId="12" w16cid:durableId="1972586299">
    <w:abstractNumId w:val="7"/>
  </w:num>
  <w:num w:numId="13" w16cid:durableId="2085300559">
    <w:abstractNumId w:val="6"/>
  </w:num>
  <w:num w:numId="14" w16cid:durableId="1239905889">
    <w:abstractNumId w:val="5"/>
  </w:num>
  <w:num w:numId="15" w16cid:durableId="1704473234">
    <w:abstractNumId w:val="4"/>
  </w:num>
  <w:num w:numId="16" w16cid:durableId="96560062">
    <w:abstractNumId w:val="8"/>
  </w:num>
  <w:num w:numId="17" w16cid:durableId="1428959421">
    <w:abstractNumId w:val="3"/>
  </w:num>
  <w:num w:numId="18" w16cid:durableId="1576235240">
    <w:abstractNumId w:val="2"/>
  </w:num>
  <w:num w:numId="19" w16cid:durableId="1852798531">
    <w:abstractNumId w:val="1"/>
  </w:num>
  <w:num w:numId="20" w16cid:durableId="1538275249">
    <w:abstractNumId w:val="0"/>
  </w:num>
  <w:num w:numId="21" w16cid:durableId="1475371752">
    <w:abstractNumId w:val="10"/>
  </w:num>
  <w:num w:numId="22" w16cid:durableId="1583635357">
    <w:abstractNumId w:val="27"/>
  </w:num>
  <w:num w:numId="23" w16cid:durableId="1398240291">
    <w:abstractNumId w:val="26"/>
  </w:num>
  <w:num w:numId="24" w16cid:durableId="239565138">
    <w:abstractNumId w:val="15"/>
  </w:num>
  <w:num w:numId="25" w16cid:durableId="1598296073">
    <w:abstractNumId w:val="28"/>
  </w:num>
  <w:num w:numId="26" w16cid:durableId="1559198097">
    <w:abstractNumId w:val="13"/>
  </w:num>
  <w:num w:numId="27" w16cid:durableId="22101368">
    <w:abstractNumId w:val="11"/>
  </w:num>
  <w:num w:numId="28" w16cid:durableId="540828176">
    <w:abstractNumId w:val="8"/>
    <w:lvlOverride w:ilvl="0">
      <w:startOverride w:val="1"/>
    </w:lvlOverride>
  </w:num>
  <w:num w:numId="29" w16cid:durableId="1155878754">
    <w:abstractNumId w:val="8"/>
    <w:lvlOverride w:ilvl="0">
      <w:startOverride w:val="1"/>
    </w:lvlOverride>
  </w:num>
  <w:num w:numId="30" w16cid:durableId="534083923">
    <w:abstractNumId w:val="22"/>
  </w:num>
  <w:num w:numId="31" w16cid:durableId="323509016">
    <w:abstractNumId w:val="23"/>
  </w:num>
  <w:num w:numId="32" w16cid:durableId="208001261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XYXMrp7qg3J6EtGj8kwx9tDqYOzZaZiRmnjp+8V/qlKuEGqVMjouz1Q3JIfJ8kePOhShfNCXMKLnJ519QFUptw==" w:salt="lL779oHgrGUUh3Ijlopjzg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1A7C"/>
    <w:rsid w:val="00003E0B"/>
    <w:rsid w:val="00007E85"/>
    <w:rsid w:val="00016095"/>
    <w:rsid w:val="000165F3"/>
    <w:rsid w:val="00021DE3"/>
    <w:rsid w:val="00024B6A"/>
    <w:rsid w:val="00024EDB"/>
    <w:rsid w:val="00027732"/>
    <w:rsid w:val="000315B0"/>
    <w:rsid w:val="00034FD6"/>
    <w:rsid w:val="00037C5D"/>
    <w:rsid w:val="00045D40"/>
    <w:rsid w:val="000475C8"/>
    <w:rsid w:val="0005214D"/>
    <w:rsid w:val="0005306D"/>
    <w:rsid w:val="0006270D"/>
    <w:rsid w:val="00065AD8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A00EC"/>
    <w:rsid w:val="000A45E4"/>
    <w:rsid w:val="000A476B"/>
    <w:rsid w:val="000B188A"/>
    <w:rsid w:val="000B62A1"/>
    <w:rsid w:val="000C2291"/>
    <w:rsid w:val="000C2A67"/>
    <w:rsid w:val="000C308C"/>
    <w:rsid w:val="000C5FBF"/>
    <w:rsid w:val="000D18ED"/>
    <w:rsid w:val="000D306C"/>
    <w:rsid w:val="000D40A9"/>
    <w:rsid w:val="000D4DD6"/>
    <w:rsid w:val="000E5741"/>
    <w:rsid w:val="000F48C6"/>
    <w:rsid w:val="000F4C18"/>
    <w:rsid w:val="000F7EF8"/>
    <w:rsid w:val="0010514A"/>
    <w:rsid w:val="001060BF"/>
    <w:rsid w:val="001077DC"/>
    <w:rsid w:val="001116CD"/>
    <w:rsid w:val="00114441"/>
    <w:rsid w:val="00123EF9"/>
    <w:rsid w:val="001240E1"/>
    <w:rsid w:val="0013098D"/>
    <w:rsid w:val="001319D4"/>
    <w:rsid w:val="00131B5A"/>
    <w:rsid w:val="00146F4F"/>
    <w:rsid w:val="0015177F"/>
    <w:rsid w:val="0015477F"/>
    <w:rsid w:val="001654B5"/>
    <w:rsid w:val="001744C2"/>
    <w:rsid w:val="00175364"/>
    <w:rsid w:val="00180CCD"/>
    <w:rsid w:val="00183E60"/>
    <w:rsid w:val="001907C9"/>
    <w:rsid w:val="0019680C"/>
    <w:rsid w:val="001A098F"/>
    <w:rsid w:val="001A45B1"/>
    <w:rsid w:val="001B089B"/>
    <w:rsid w:val="001B60B9"/>
    <w:rsid w:val="001B6A7D"/>
    <w:rsid w:val="001D52DF"/>
    <w:rsid w:val="001F312B"/>
    <w:rsid w:val="0020142E"/>
    <w:rsid w:val="00205C5D"/>
    <w:rsid w:val="00206CFD"/>
    <w:rsid w:val="00207021"/>
    <w:rsid w:val="002114F0"/>
    <w:rsid w:val="002121DF"/>
    <w:rsid w:val="00216849"/>
    <w:rsid w:val="00221BF6"/>
    <w:rsid w:val="002235D5"/>
    <w:rsid w:val="00223ECF"/>
    <w:rsid w:val="00227EB8"/>
    <w:rsid w:val="002302DC"/>
    <w:rsid w:val="0023116D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47E6"/>
    <w:rsid w:val="002777F5"/>
    <w:rsid w:val="002811C9"/>
    <w:rsid w:val="0028311D"/>
    <w:rsid w:val="00285087"/>
    <w:rsid w:val="00285F4D"/>
    <w:rsid w:val="00296CFD"/>
    <w:rsid w:val="002977EA"/>
    <w:rsid w:val="002A57D0"/>
    <w:rsid w:val="002A6B55"/>
    <w:rsid w:val="002B75E2"/>
    <w:rsid w:val="002C26EC"/>
    <w:rsid w:val="002C6286"/>
    <w:rsid w:val="002C7595"/>
    <w:rsid w:val="002D0904"/>
    <w:rsid w:val="002D14F7"/>
    <w:rsid w:val="002D3AA7"/>
    <w:rsid w:val="002D7611"/>
    <w:rsid w:val="002D7E12"/>
    <w:rsid w:val="002E64BB"/>
    <w:rsid w:val="002E7D0C"/>
    <w:rsid w:val="002F01C8"/>
    <w:rsid w:val="002F3435"/>
    <w:rsid w:val="002F6F9D"/>
    <w:rsid w:val="00303425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503C9"/>
    <w:rsid w:val="00362D53"/>
    <w:rsid w:val="00366876"/>
    <w:rsid w:val="003742C1"/>
    <w:rsid w:val="00374C26"/>
    <w:rsid w:val="003777F2"/>
    <w:rsid w:val="00382DCD"/>
    <w:rsid w:val="00383484"/>
    <w:rsid w:val="00385271"/>
    <w:rsid w:val="00387B50"/>
    <w:rsid w:val="00394361"/>
    <w:rsid w:val="00394C84"/>
    <w:rsid w:val="0039791C"/>
    <w:rsid w:val="003A06F1"/>
    <w:rsid w:val="003A5E89"/>
    <w:rsid w:val="003B7527"/>
    <w:rsid w:val="003B7960"/>
    <w:rsid w:val="003C6E8B"/>
    <w:rsid w:val="003D0BFF"/>
    <w:rsid w:val="003D171C"/>
    <w:rsid w:val="003D291F"/>
    <w:rsid w:val="003D718D"/>
    <w:rsid w:val="003E186B"/>
    <w:rsid w:val="003E46CC"/>
    <w:rsid w:val="003E5A0D"/>
    <w:rsid w:val="003F5316"/>
    <w:rsid w:val="004015CB"/>
    <w:rsid w:val="004026AB"/>
    <w:rsid w:val="00403CFE"/>
    <w:rsid w:val="00404D24"/>
    <w:rsid w:val="00410513"/>
    <w:rsid w:val="00416DD6"/>
    <w:rsid w:val="00421F99"/>
    <w:rsid w:val="00425A8E"/>
    <w:rsid w:val="00427D15"/>
    <w:rsid w:val="004302F1"/>
    <w:rsid w:val="00430B03"/>
    <w:rsid w:val="00430B54"/>
    <w:rsid w:val="004377A0"/>
    <w:rsid w:val="0044063D"/>
    <w:rsid w:val="00443EA5"/>
    <w:rsid w:val="00447A9F"/>
    <w:rsid w:val="00450CF4"/>
    <w:rsid w:val="004562C5"/>
    <w:rsid w:val="00457DEB"/>
    <w:rsid w:val="00463CD2"/>
    <w:rsid w:val="00464ECE"/>
    <w:rsid w:val="00466720"/>
    <w:rsid w:val="004679B8"/>
    <w:rsid w:val="00470384"/>
    <w:rsid w:val="00474E13"/>
    <w:rsid w:val="004750D1"/>
    <w:rsid w:val="004764E0"/>
    <w:rsid w:val="00481A30"/>
    <w:rsid w:val="00481B9E"/>
    <w:rsid w:val="00481BDB"/>
    <w:rsid w:val="00481FB5"/>
    <w:rsid w:val="00487E03"/>
    <w:rsid w:val="00493F2B"/>
    <w:rsid w:val="004940BD"/>
    <w:rsid w:val="004941CE"/>
    <w:rsid w:val="004954C7"/>
    <w:rsid w:val="00496751"/>
    <w:rsid w:val="004A2AF4"/>
    <w:rsid w:val="004A30FA"/>
    <w:rsid w:val="004B175E"/>
    <w:rsid w:val="004B3BBD"/>
    <w:rsid w:val="004B746C"/>
    <w:rsid w:val="004B7FBC"/>
    <w:rsid w:val="004C2063"/>
    <w:rsid w:val="004C2443"/>
    <w:rsid w:val="004C6B04"/>
    <w:rsid w:val="004C7633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49A2"/>
    <w:rsid w:val="005551BF"/>
    <w:rsid w:val="00560EE7"/>
    <w:rsid w:val="0056260C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AC0"/>
    <w:rsid w:val="005A677B"/>
    <w:rsid w:val="005B2447"/>
    <w:rsid w:val="005B6E63"/>
    <w:rsid w:val="005C0439"/>
    <w:rsid w:val="005C3759"/>
    <w:rsid w:val="005C456D"/>
    <w:rsid w:val="005C5907"/>
    <w:rsid w:val="005C646D"/>
    <w:rsid w:val="005D3D12"/>
    <w:rsid w:val="005E0AD7"/>
    <w:rsid w:val="005E3031"/>
    <w:rsid w:val="005F2ABF"/>
    <w:rsid w:val="005F483F"/>
    <w:rsid w:val="00611A13"/>
    <w:rsid w:val="006168DD"/>
    <w:rsid w:val="00617C3E"/>
    <w:rsid w:val="00620A40"/>
    <w:rsid w:val="006336A7"/>
    <w:rsid w:val="006369D2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174C"/>
    <w:rsid w:val="006740D7"/>
    <w:rsid w:val="00676971"/>
    <w:rsid w:val="006773D5"/>
    <w:rsid w:val="00681DFD"/>
    <w:rsid w:val="0068408E"/>
    <w:rsid w:val="00684EB4"/>
    <w:rsid w:val="00694026"/>
    <w:rsid w:val="006947FE"/>
    <w:rsid w:val="00696797"/>
    <w:rsid w:val="00697641"/>
    <w:rsid w:val="006A44D1"/>
    <w:rsid w:val="006B68BB"/>
    <w:rsid w:val="006B750B"/>
    <w:rsid w:val="006C3D4D"/>
    <w:rsid w:val="006C42E3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2478"/>
    <w:rsid w:val="006E3A7B"/>
    <w:rsid w:val="006E740E"/>
    <w:rsid w:val="006F2F90"/>
    <w:rsid w:val="006F49DC"/>
    <w:rsid w:val="006F6F28"/>
    <w:rsid w:val="00706290"/>
    <w:rsid w:val="00710D70"/>
    <w:rsid w:val="00712B8B"/>
    <w:rsid w:val="0071473D"/>
    <w:rsid w:val="00720231"/>
    <w:rsid w:val="007205C6"/>
    <w:rsid w:val="0072180D"/>
    <w:rsid w:val="007238B0"/>
    <w:rsid w:val="00730DDF"/>
    <w:rsid w:val="007378EC"/>
    <w:rsid w:val="00741031"/>
    <w:rsid w:val="00746C7C"/>
    <w:rsid w:val="007511A3"/>
    <w:rsid w:val="00751B0B"/>
    <w:rsid w:val="0075596E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4923"/>
    <w:rsid w:val="00797F49"/>
    <w:rsid w:val="007A0180"/>
    <w:rsid w:val="007A0ECD"/>
    <w:rsid w:val="007A4F80"/>
    <w:rsid w:val="007B143E"/>
    <w:rsid w:val="007B3982"/>
    <w:rsid w:val="007B547A"/>
    <w:rsid w:val="007C150C"/>
    <w:rsid w:val="007C208D"/>
    <w:rsid w:val="007C4489"/>
    <w:rsid w:val="007C721A"/>
    <w:rsid w:val="007D0A4E"/>
    <w:rsid w:val="007D5201"/>
    <w:rsid w:val="007D5AFA"/>
    <w:rsid w:val="007E1109"/>
    <w:rsid w:val="007E20D3"/>
    <w:rsid w:val="007E515C"/>
    <w:rsid w:val="007F2805"/>
    <w:rsid w:val="007F28A8"/>
    <w:rsid w:val="007F3535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5430"/>
    <w:rsid w:val="00845E20"/>
    <w:rsid w:val="00847297"/>
    <w:rsid w:val="00850AD5"/>
    <w:rsid w:val="008548BC"/>
    <w:rsid w:val="0085549A"/>
    <w:rsid w:val="0085599A"/>
    <w:rsid w:val="008636CE"/>
    <w:rsid w:val="00871FE7"/>
    <w:rsid w:val="00873342"/>
    <w:rsid w:val="008749F7"/>
    <w:rsid w:val="00874E51"/>
    <w:rsid w:val="00886086"/>
    <w:rsid w:val="008866EB"/>
    <w:rsid w:val="00890550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22F6"/>
    <w:rsid w:val="008F5DAB"/>
    <w:rsid w:val="00903DA6"/>
    <w:rsid w:val="009046BB"/>
    <w:rsid w:val="00913413"/>
    <w:rsid w:val="00923E46"/>
    <w:rsid w:val="00924AB2"/>
    <w:rsid w:val="00927B82"/>
    <w:rsid w:val="00933E2A"/>
    <w:rsid w:val="009341C3"/>
    <w:rsid w:val="00934A58"/>
    <w:rsid w:val="00937C92"/>
    <w:rsid w:val="00947450"/>
    <w:rsid w:val="009500E3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B75"/>
    <w:rsid w:val="0099278B"/>
    <w:rsid w:val="00992B19"/>
    <w:rsid w:val="00994B08"/>
    <w:rsid w:val="0099594A"/>
    <w:rsid w:val="00996379"/>
    <w:rsid w:val="009A2784"/>
    <w:rsid w:val="009A2E14"/>
    <w:rsid w:val="009A4063"/>
    <w:rsid w:val="009A68A6"/>
    <w:rsid w:val="009B04F4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35746"/>
    <w:rsid w:val="00A426F0"/>
    <w:rsid w:val="00A47916"/>
    <w:rsid w:val="00A521F2"/>
    <w:rsid w:val="00A523C4"/>
    <w:rsid w:val="00A5619E"/>
    <w:rsid w:val="00A600A3"/>
    <w:rsid w:val="00A62D51"/>
    <w:rsid w:val="00A64EE4"/>
    <w:rsid w:val="00A67350"/>
    <w:rsid w:val="00A72911"/>
    <w:rsid w:val="00A74740"/>
    <w:rsid w:val="00A751F1"/>
    <w:rsid w:val="00A84082"/>
    <w:rsid w:val="00A84273"/>
    <w:rsid w:val="00A84F6F"/>
    <w:rsid w:val="00A87694"/>
    <w:rsid w:val="00A90710"/>
    <w:rsid w:val="00A90B62"/>
    <w:rsid w:val="00A9219B"/>
    <w:rsid w:val="00A93AA0"/>
    <w:rsid w:val="00A9603A"/>
    <w:rsid w:val="00AA4D78"/>
    <w:rsid w:val="00AA56C3"/>
    <w:rsid w:val="00AA65B1"/>
    <w:rsid w:val="00AA7864"/>
    <w:rsid w:val="00AB4414"/>
    <w:rsid w:val="00AB7D14"/>
    <w:rsid w:val="00AC170D"/>
    <w:rsid w:val="00AC628F"/>
    <w:rsid w:val="00AD1117"/>
    <w:rsid w:val="00AD2E1E"/>
    <w:rsid w:val="00AD56FC"/>
    <w:rsid w:val="00AE1C28"/>
    <w:rsid w:val="00AE435B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01EC"/>
    <w:rsid w:val="00B23733"/>
    <w:rsid w:val="00B24BAD"/>
    <w:rsid w:val="00B26E0A"/>
    <w:rsid w:val="00B31890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2CAF"/>
    <w:rsid w:val="00BD4121"/>
    <w:rsid w:val="00BD7170"/>
    <w:rsid w:val="00BE0ADD"/>
    <w:rsid w:val="00BE32BE"/>
    <w:rsid w:val="00BE3F76"/>
    <w:rsid w:val="00BE51F9"/>
    <w:rsid w:val="00BE5F62"/>
    <w:rsid w:val="00BF6FF6"/>
    <w:rsid w:val="00C00245"/>
    <w:rsid w:val="00C00B51"/>
    <w:rsid w:val="00C0166B"/>
    <w:rsid w:val="00C04051"/>
    <w:rsid w:val="00C04187"/>
    <w:rsid w:val="00C079E8"/>
    <w:rsid w:val="00C222B2"/>
    <w:rsid w:val="00C2254C"/>
    <w:rsid w:val="00C253E6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1868"/>
    <w:rsid w:val="00C75AF7"/>
    <w:rsid w:val="00C95537"/>
    <w:rsid w:val="00C9779C"/>
    <w:rsid w:val="00CA08CE"/>
    <w:rsid w:val="00CA0B61"/>
    <w:rsid w:val="00CA34AB"/>
    <w:rsid w:val="00CB00B8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22DF"/>
    <w:rsid w:val="00D05E48"/>
    <w:rsid w:val="00D10F85"/>
    <w:rsid w:val="00D14316"/>
    <w:rsid w:val="00D16816"/>
    <w:rsid w:val="00D16BF1"/>
    <w:rsid w:val="00D204EF"/>
    <w:rsid w:val="00D2376A"/>
    <w:rsid w:val="00D2446E"/>
    <w:rsid w:val="00D27151"/>
    <w:rsid w:val="00D27371"/>
    <w:rsid w:val="00D34602"/>
    <w:rsid w:val="00D40001"/>
    <w:rsid w:val="00D41868"/>
    <w:rsid w:val="00D5730E"/>
    <w:rsid w:val="00D61A42"/>
    <w:rsid w:val="00D64C08"/>
    <w:rsid w:val="00D7117D"/>
    <w:rsid w:val="00D74DBD"/>
    <w:rsid w:val="00D7527D"/>
    <w:rsid w:val="00D7706E"/>
    <w:rsid w:val="00D8070D"/>
    <w:rsid w:val="00D82747"/>
    <w:rsid w:val="00D85837"/>
    <w:rsid w:val="00D86C87"/>
    <w:rsid w:val="00D90FFE"/>
    <w:rsid w:val="00D94B7A"/>
    <w:rsid w:val="00D962C1"/>
    <w:rsid w:val="00D97950"/>
    <w:rsid w:val="00DA1578"/>
    <w:rsid w:val="00DA175F"/>
    <w:rsid w:val="00DB00FF"/>
    <w:rsid w:val="00DB08DE"/>
    <w:rsid w:val="00DC0F59"/>
    <w:rsid w:val="00DC5B6B"/>
    <w:rsid w:val="00DC5DD2"/>
    <w:rsid w:val="00DC636B"/>
    <w:rsid w:val="00DD0393"/>
    <w:rsid w:val="00DD3B08"/>
    <w:rsid w:val="00DE09AD"/>
    <w:rsid w:val="00DE5BE6"/>
    <w:rsid w:val="00DF22BF"/>
    <w:rsid w:val="00DF29AF"/>
    <w:rsid w:val="00DF4BC2"/>
    <w:rsid w:val="00E001C1"/>
    <w:rsid w:val="00E07614"/>
    <w:rsid w:val="00E10F24"/>
    <w:rsid w:val="00E11BB7"/>
    <w:rsid w:val="00E12FB7"/>
    <w:rsid w:val="00E158B2"/>
    <w:rsid w:val="00E15D1A"/>
    <w:rsid w:val="00E165DF"/>
    <w:rsid w:val="00E20E27"/>
    <w:rsid w:val="00E26988"/>
    <w:rsid w:val="00E3098E"/>
    <w:rsid w:val="00E368D5"/>
    <w:rsid w:val="00E430B5"/>
    <w:rsid w:val="00E52A91"/>
    <w:rsid w:val="00E5505D"/>
    <w:rsid w:val="00E55500"/>
    <w:rsid w:val="00E60E7D"/>
    <w:rsid w:val="00E627BB"/>
    <w:rsid w:val="00E63E2B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B6EAD"/>
    <w:rsid w:val="00EC43DB"/>
    <w:rsid w:val="00EC6D8B"/>
    <w:rsid w:val="00EC76FA"/>
    <w:rsid w:val="00EC7C4A"/>
    <w:rsid w:val="00ED0A01"/>
    <w:rsid w:val="00ED187A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10225"/>
    <w:rsid w:val="00F103AF"/>
    <w:rsid w:val="00F11949"/>
    <w:rsid w:val="00F215AF"/>
    <w:rsid w:val="00F259F7"/>
    <w:rsid w:val="00F26BDD"/>
    <w:rsid w:val="00F26F39"/>
    <w:rsid w:val="00F306C2"/>
    <w:rsid w:val="00F32900"/>
    <w:rsid w:val="00F37D2B"/>
    <w:rsid w:val="00F42417"/>
    <w:rsid w:val="00F43AA9"/>
    <w:rsid w:val="00F44897"/>
    <w:rsid w:val="00F50EB0"/>
    <w:rsid w:val="00F51AD3"/>
    <w:rsid w:val="00F54313"/>
    <w:rsid w:val="00F57338"/>
    <w:rsid w:val="00F6206A"/>
    <w:rsid w:val="00F65EEA"/>
    <w:rsid w:val="00F74213"/>
    <w:rsid w:val="00F74D69"/>
    <w:rsid w:val="00F80431"/>
    <w:rsid w:val="00F8231F"/>
    <w:rsid w:val="00F84905"/>
    <w:rsid w:val="00F873D5"/>
    <w:rsid w:val="00F94EA5"/>
    <w:rsid w:val="00FA00F5"/>
    <w:rsid w:val="00FA1210"/>
    <w:rsid w:val="00FA2A94"/>
    <w:rsid w:val="00FA3539"/>
    <w:rsid w:val="00FA3CE7"/>
    <w:rsid w:val="00FA489A"/>
    <w:rsid w:val="00FA6FC0"/>
    <w:rsid w:val="00FB0CC0"/>
    <w:rsid w:val="00FB0FEC"/>
    <w:rsid w:val="00FB25BC"/>
    <w:rsid w:val="00FB5D65"/>
    <w:rsid w:val="00FC3E41"/>
    <w:rsid w:val="00FC4093"/>
    <w:rsid w:val="00FC432F"/>
    <w:rsid w:val="00FC4BC4"/>
    <w:rsid w:val="00FD2420"/>
    <w:rsid w:val="00FD4283"/>
    <w:rsid w:val="00FE0C46"/>
    <w:rsid w:val="00FE2ABB"/>
    <w:rsid w:val="00FE3C2D"/>
    <w:rsid w:val="00FE6281"/>
    <w:rsid w:val="00FF1B45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rabun Light" w:eastAsia="Calibri" w:hAnsi="Sarabun Light" w:cs="Sarabun Light"/>
        <w:sz w:val="16"/>
        <w:szCs w:val="16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1F312B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Textkrper"/>
    <w:link w:val="berschrift2Zchn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Textkrper"/>
    <w:link w:val="berschrift3Zchn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Textkrper"/>
    <w:next w:val="Textkrper"/>
    <w:uiPriority w:val="6"/>
    <w:rsid w:val="00EC76FA"/>
    <w:pPr>
      <w:spacing w:before="240"/>
      <w:jc w:val="center"/>
    </w:pPr>
  </w:style>
  <w:style w:type="paragraph" w:styleId="Beschriftung">
    <w:name w:val="caption"/>
    <w:basedOn w:val="Standard"/>
    <w:next w:val="Standard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Aufzhlungszeichen">
    <w:name w:val="List Bullet"/>
    <w:basedOn w:val="Standard"/>
    <w:uiPriority w:val="4"/>
    <w:qFormat/>
    <w:rsid w:val="001116CD"/>
    <w:pPr>
      <w:numPr>
        <w:numId w:val="11"/>
      </w:numPr>
      <w:ind w:left="170" w:hanging="170"/>
      <w:contextualSpacing/>
    </w:pPr>
    <w:rPr>
      <w:sz w:val="20"/>
      <w:szCs w:val="20"/>
      <w:lang w:eastAsia="de-DE"/>
    </w:rPr>
  </w:style>
  <w:style w:type="paragraph" w:styleId="Aufzhlungszeichen2">
    <w:name w:val="List Bullet 2"/>
    <w:basedOn w:val="Standard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Standard"/>
    <w:next w:val="Standard"/>
    <w:autoRedefine/>
    <w:uiPriority w:val="99"/>
    <w:unhideWhenUsed/>
    <w:rsid w:val="00F57338"/>
    <w:pPr>
      <w:ind w:left="240" w:hanging="240"/>
    </w:pPr>
  </w:style>
  <w:style w:type="paragraph" w:styleId="Textkrper">
    <w:name w:val="Body Text"/>
    <w:basedOn w:val="Standard"/>
    <w:link w:val="TextkrperZchn"/>
    <w:qFormat/>
    <w:rsid w:val="001116CD"/>
    <w:pPr>
      <w:jc w:val="both"/>
    </w:pPr>
  </w:style>
  <w:style w:type="character" w:customStyle="1" w:styleId="TextkrperZchn">
    <w:name w:val="Textkörper Zchn"/>
    <w:basedOn w:val="Absatz-Standardschriftart"/>
    <w:link w:val="Textkrper"/>
    <w:rsid w:val="001116CD"/>
    <w:rPr>
      <w:rFonts w:cs="Times New Roman"/>
    </w:rPr>
  </w:style>
  <w:style w:type="paragraph" w:styleId="Listennummer">
    <w:name w:val="List Number"/>
    <w:basedOn w:val="Standard"/>
    <w:link w:val="ListennummerZchn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  <w:rPr>
      <w:sz w:val="20"/>
      <w:szCs w:val="20"/>
    </w:rPr>
  </w:style>
  <w:style w:type="paragraph" w:styleId="Kopfzeile">
    <w:name w:val="header"/>
    <w:basedOn w:val="Standard"/>
    <w:link w:val="KopfzeileZchn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uzeile">
    <w:name w:val="footer"/>
    <w:basedOn w:val="Funotentext"/>
    <w:link w:val="FuzeileZchn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semiHidden/>
    <w:rsid w:val="004E0FB6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berschrift3"/>
    <w:next w:val="Textkrper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001"/>
    <w:rPr>
      <w:rFonts w:ascii="Tahoma" w:hAnsi="Tahoma" w:cs="Tahoma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rsid w:val="00323F78"/>
    <w:pPr>
      <w:ind w:left="720"/>
      <w:contextualSpacing/>
    </w:pPr>
  </w:style>
  <w:style w:type="paragraph" w:styleId="Titel">
    <w:name w:val="Title"/>
    <w:basedOn w:val="Standard"/>
    <w:next w:val="Textkrper"/>
    <w:link w:val="TitelZchn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elZchn">
    <w:name w:val="Titel Zchn"/>
    <w:basedOn w:val="Absatz-Standardschriftart"/>
    <w:link w:val="Titel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ellenraster">
    <w:name w:val="Table Grid"/>
    <w:basedOn w:val="NormaleTabelle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Textkrper"/>
    <w:uiPriority w:val="1"/>
    <w:qFormat/>
    <w:rsid w:val="001116CD"/>
    <w:rPr>
      <w:sz w:val="20"/>
      <w:szCs w:val="20"/>
    </w:rPr>
  </w:style>
  <w:style w:type="paragraph" w:customStyle="1" w:styleId="Handlungsschritte">
    <w:name w:val="Handlungsschritte"/>
    <w:basedOn w:val="Listennumm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ennummerZchn">
    <w:name w:val="Listennummer Zchn"/>
    <w:basedOn w:val="Absatz-Standardschriftart"/>
    <w:link w:val="Listennumm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ennummerZchn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Standard"/>
    <w:rsid w:val="00B5357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Textfeld-blau">
    <w:name w:val="Textfeld-blau"/>
    <w:basedOn w:val="Textkrper"/>
    <w:link w:val="Textfeld-blauZchn"/>
    <w:uiPriority w:val="1"/>
    <w:qFormat/>
    <w:rsid w:val="00B5357C"/>
    <w:pPr>
      <w:spacing w:before="40"/>
    </w:pPr>
    <w:rPr>
      <w:sz w:val="20"/>
      <w:szCs w:val="20"/>
    </w:rPr>
  </w:style>
  <w:style w:type="character" w:customStyle="1" w:styleId="Textfeld-blauZchn">
    <w:name w:val="Textfeld-blau Zchn"/>
    <w:basedOn w:val="TextkrperZchn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C71868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F6F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F6F9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F6F9D"/>
    <w:rPr>
      <w:rFonts w:cs="Times New Roman"/>
      <w:color w:val="1F497D" w:themeColor="text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F6F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F6F9D"/>
    <w:rPr>
      <w:rFonts w:cs="Times New Roman"/>
      <w:b/>
      <w:bCs/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218059E7FB841E8810CDAA6B3E5ED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AF5347-FDE7-4C30-A11D-A2D1DFB0049F}"/>
      </w:docPartPr>
      <w:docPartBody>
        <w:p w:rsidR="007A25AF" w:rsidRDefault="007A25AF" w:rsidP="007A25AF">
          <w:pPr>
            <w:pStyle w:val="5218059E7FB841E8810CDAA6B3E5ED3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CA152F261A44BED8FA460E274FA4C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76BD46-FD4B-42FC-BB61-DD389A5CF586}"/>
      </w:docPartPr>
      <w:docPartBody>
        <w:p w:rsidR="007A25AF" w:rsidRDefault="007A25AF" w:rsidP="007A25AF">
          <w:pPr>
            <w:pStyle w:val="5CA152F261A44BED8FA460E274FA4C1B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BCBD9CAB6194E6E8D0B89908509B6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9B7D52-4437-4D87-9E7B-417F7CCAC0F8}"/>
      </w:docPartPr>
      <w:docPartBody>
        <w:p w:rsidR="007A25AF" w:rsidRDefault="007A25AF" w:rsidP="007A25AF">
          <w:pPr>
            <w:pStyle w:val="CBCBD9CAB6194E6E8D0B89908509B675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8EADD01B1354E098FFA050211DD88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1042BB-9652-4249-8343-85CDC302CEAE}"/>
      </w:docPartPr>
      <w:docPartBody>
        <w:p w:rsidR="007A25AF" w:rsidRDefault="007A25AF" w:rsidP="007A25AF">
          <w:pPr>
            <w:pStyle w:val="18EADD01B1354E098FFA050211DD889A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42BD17C47D7401691E4E1DD843D2E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933592-C49F-4857-B675-37A75D529918}"/>
      </w:docPartPr>
      <w:docPartBody>
        <w:p w:rsidR="007A25AF" w:rsidRDefault="007A25AF" w:rsidP="007A25AF">
          <w:pPr>
            <w:pStyle w:val="E42BD17C47D7401691E4E1DD843D2ED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C24F4B79118436783401816A1DB15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4A3F36-8685-4DFE-ADB7-E869CD2CE72A}"/>
      </w:docPartPr>
      <w:docPartBody>
        <w:p w:rsidR="007A25AF" w:rsidRDefault="007A25AF" w:rsidP="007A25AF">
          <w:pPr>
            <w:pStyle w:val="8C24F4B79118436783401816A1DB1542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B9F4CC256BA4529AC940255AC9441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A07FEA-422B-4404-892C-511E5961F5D9}"/>
      </w:docPartPr>
      <w:docPartBody>
        <w:p w:rsidR="007A25AF" w:rsidRDefault="007A25AF" w:rsidP="007A25AF">
          <w:pPr>
            <w:pStyle w:val="FB9F4CC256BA4529AC940255AC9441C6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BBAABD4003842F1A9EA94BC2B7B50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8B6135-2356-40AB-BEB7-EA141652C766}"/>
      </w:docPartPr>
      <w:docPartBody>
        <w:p w:rsidR="007A25AF" w:rsidRDefault="007A25AF" w:rsidP="007A25AF">
          <w:pPr>
            <w:pStyle w:val="1BBAABD4003842F1A9EA94BC2B7B50B1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D5B5427F78A4CB8BEC772AB45784F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C6E13F-6686-4D70-A04F-7977D793EAEF}"/>
      </w:docPartPr>
      <w:docPartBody>
        <w:p w:rsidR="007A25AF" w:rsidRDefault="007A25AF" w:rsidP="007A25AF">
          <w:pPr>
            <w:pStyle w:val="BD5B5427F78A4CB8BEC772AB45784FC0"/>
          </w:pPr>
          <w:r w:rsidRPr="007A5118">
            <w:rPr>
              <w:rStyle w:val="Platzhaltertext"/>
            </w:rPr>
            <w:t>Wählen Sie ein Element aus.</w:t>
          </w:r>
        </w:p>
      </w:docPartBody>
    </w:docPart>
    <w:docPart>
      <w:docPartPr>
        <w:name w:val="0E4E34CFDB5E45CFB04C81DF71A75A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0CE65D-72CA-449E-8314-34851BEDE024}"/>
      </w:docPartPr>
      <w:docPartBody>
        <w:p w:rsidR="00075E65" w:rsidRDefault="007A25AF" w:rsidP="007A25AF">
          <w:pPr>
            <w:pStyle w:val="0E4E34CFDB5E45CFB04C81DF71A75AD3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39F2F98422049F68AB11C0951004B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3081BB-6FC0-4977-9AAF-1970489DD4C3}"/>
      </w:docPartPr>
      <w:docPartBody>
        <w:p w:rsidR="00A90DA7" w:rsidRDefault="00A90DA7" w:rsidP="00A90DA7">
          <w:pPr>
            <w:pStyle w:val="239F2F98422049F68AB11C0951004B46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F777A1E92CE4FCFB9496BFFC78436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DEF1E3-405E-41BF-A5D1-E3949E21332D}"/>
      </w:docPartPr>
      <w:docPartBody>
        <w:p w:rsidR="00A90DA7" w:rsidRDefault="00A90DA7" w:rsidP="00A90DA7">
          <w:pPr>
            <w:pStyle w:val="CF777A1E92CE4FCFB9496BFFC7843669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CE9C5F298BF46D2BC8753E84FC6FC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389BC7-740B-4FD6-AC54-85F6E5E18550}"/>
      </w:docPartPr>
      <w:docPartBody>
        <w:p w:rsidR="00A90DA7" w:rsidRDefault="00A90DA7" w:rsidP="00A90DA7">
          <w:pPr>
            <w:pStyle w:val="ACE9C5F298BF46D2BC8753E84FC6FC27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F87028A2C3B4CA4A2FF4F72AB145F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06C5F4-6F8E-40CE-8700-69766B752B44}"/>
      </w:docPartPr>
      <w:docPartBody>
        <w:p w:rsidR="00A90DA7" w:rsidRDefault="00A90DA7" w:rsidP="00A90DA7">
          <w:pPr>
            <w:pStyle w:val="1F87028A2C3B4CA4A2FF4F72AB145F52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DBAA088B0C64103AC6351231FAEA4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EA9F55-3E86-4C91-9D03-294BB833B653}"/>
      </w:docPartPr>
      <w:docPartBody>
        <w:p w:rsidR="00A90DA7" w:rsidRDefault="00A90DA7" w:rsidP="00A90DA7">
          <w:pPr>
            <w:pStyle w:val="5DBAA088B0C64103AC6351231FAEA4BB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777797A82BA481689AB107235884E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4931C4-099C-4673-925B-28DF2D0A2197}"/>
      </w:docPartPr>
      <w:docPartBody>
        <w:p w:rsidR="00A90DA7" w:rsidRDefault="00A90DA7" w:rsidP="00A90DA7">
          <w:pPr>
            <w:pStyle w:val="9777797A82BA481689AB107235884E8C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7584E1CC63E4A279439899D02A870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12A23A-811F-46D3-9379-A1C9976622C9}"/>
      </w:docPartPr>
      <w:docPartBody>
        <w:p w:rsidR="00A90DA7" w:rsidRDefault="00A90DA7" w:rsidP="00A90DA7">
          <w:pPr>
            <w:pStyle w:val="A7584E1CC63E4A279439899D02A870CA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5AF"/>
    <w:rsid w:val="00016646"/>
    <w:rsid w:val="00075E65"/>
    <w:rsid w:val="003B342E"/>
    <w:rsid w:val="00532962"/>
    <w:rsid w:val="00656833"/>
    <w:rsid w:val="006D2956"/>
    <w:rsid w:val="007A25AF"/>
    <w:rsid w:val="00A90DA7"/>
    <w:rsid w:val="00CC5E53"/>
    <w:rsid w:val="00DA2178"/>
    <w:rsid w:val="00E0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90DA7"/>
    <w:rPr>
      <w:color w:val="808080"/>
    </w:rPr>
  </w:style>
  <w:style w:type="paragraph" w:customStyle="1" w:styleId="5218059E7FB841E8810CDAA6B3E5ED34">
    <w:name w:val="5218059E7FB841E8810CDAA6B3E5ED34"/>
    <w:rsid w:val="007A25AF"/>
  </w:style>
  <w:style w:type="paragraph" w:customStyle="1" w:styleId="5CA152F261A44BED8FA460E274FA4C1B">
    <w:name w:val="5CA152F261A44BED8FA460E274FA4C1B"/>
    <w:rsid w:val="007A25AF"/>
  </w:style>
  <w:style w:type="paragraph" w:customStyle="1" w:styleId="CBCBD9CAB6194E6E8D0B89908509B675">
    <w:name w:val="CBCBD9CAB6194E6E8D0B89908509B675"/>
    <w:rsid w:val="007A25AF"/>
  </w:style>
  <w:style w:type="paragraph" w:customStyle="1" w:styleId="18EADD01B1354E098FFA050211DD889A">
    <w:name w:val="18EADD01B1354E098FFA050211DD889A"/>
    <w:rsid w:val="007A25AF"/>
  </w:style>
  <w:style w:type="paragraph" w:customStyle="1" w:styleId="E42BD17C47D7401691E4E1DD843D2ED4">
    <w:name w:val="E42BD17C47D7401691E4E1DD843D2ED4"/>
    <w:rsid w:val="007A25AF"/>
  </w:style>
  <w:style w:type="paragraph" w:customStyle="1" w:styleId="8C24F4B79118436783401816A1DB1542">
    <w:name w:val="8C24F4B79118436783401816A1DB1542"/>
    <w:rsid w:val="007A25AF"/>
  </w:style>
  <w:style w:type="paragraph" w:customStyle="1" w:styleId="FB9F4CC256BA4529AC940255AC9441C6">
    <w:name w:val="FB9F4CC256BA4529AC940255AC9441C6"/>
    <w:rsid w:val="007A25AF"/>
  </w:style>
  <w:style w:type="paragraph" w:customStyle="1" w:styleId="1BBAABD4003842F1A9EA94BC2B7B50B1">
    <w:name w:val="1BBAABD4003842F1A9EA94BC2B7B50B1"/>
    <w:rsid w:val="007A25AF"/>
  </w:style>
  <w:style w:type="paragraph" w:customStyle="1" w:styleId="BD5B5427F78A4CB8BEC772AB45784FC0">
    <w:name w:val="BD5B5427F78A4CB8BEC772AB45784FC0"/>
    <w:rsid w:val="007A25AF"/>
  </w:style>
  <w:style w:type="paragraph" w:customStyle="1" w:styleId="0E4E34CFDB5E45CFB04C81DF71A75AD3">
    <w:name w:val="0E4E34CFDB5E45CFB04C81DF71A75AD3"/>
    <w:rsid w:val="007A25AF"/>
  </w:style>
  <w:style w:type="paragraph" w:customStyle="1" w:styleId="239F2F98422049F68AB11C0951004B46">
    <w:name w:val="239F2F98422049F68AB11C0951004B46"/>
    <w:rsid w:val="00A90DA7"/>
    <w:rPr>
      <w:kern w:val="2"/>
      <w14:ligatures w14:val="standardContextual"/>
    </w:rPr>
  </w:style>
  <w:style w:type="paragraph" w:customStyle="1" w:styleId="CF777A1E92CE4FCFB9496BFFC7843669">
    <w:name w:val="CF777A1E92CE4FCFB9496BFFC7843669"/>
    <w:rsid w:val="00A90DA7"/>
    <w:rPr>
      <w:kern w:val="2"/>
      <w14:ligatures w14:val="standardContextual"/>
    </w:rPr>
  </w:style>
  <w:style w:type="paragraph" w:customStyle="1" w:styleId="ACE9C5F298BF46D2BC8753E84FC6FC27">
    <w:name w:val="ACE9C5F298BF46D2BC8753E84FC6FC27"/>
    <w:rsid w:val="00A90DA7"/>
    <w:rPr>
      <w:kern w:val="2"/>
      <w14:ligatures w14:val="standardContextual"/>
    </w:rPr>
  </w:style>
  <w:style w:type="paragraph" w:customStyle="1" w:styleId="1F87028A2C3B4CA4A2FF4F72AB145F52">
    <w:name w:val="1F87028A2C3B4CA4A2FF4F72AB145F52"/>
    <w:rsid w:val="00A90DA7"/>
    <w:rPr>
      <w:kern w:val="2"/>
      <w14:ligatures w14:val="standardContextual"/>
    </w:rPr>
  </w:style>
  <w:style w:type="paragraph" w:customStyle="1" w:styleId="5DBAA088B0C64103AC6351231FAEA4BB">
    <w:name w:val="5DBAA088B0C64103AC6351231FAEA4BB"/>
    <w:rsid w:val="00A90DA7"/>
    <w:rPr>
      <w:kern w:val="2"/>
      <w14:ligatures w14:val="standardContextual"/>
    </w:rPr>
  </w:style>
  <w:style w:type="paragraph" w:customStyle="1" w:styleId="9777797A82BA481689AB107235884E8C">
    <w:name w:val="9777797A82BA481689AB107235884E8C"/>
    <w:rsid w:val="00A90DA7"/>
    <w:rPr>
      <w:kern w:val="2"/>
      <w14:ligatures w14:val="standardContextual"/>
    </w:rPr>
  </w:style>
  <w:style w:type="paragraph" w:customStyle="1" w:styleId="A7584E1CC63E4A279439899D02A870CA">
    <w:name w:val="A7584E1CC63E4A279439899D02A870CA"/>
    <w:rsid w:val="00A90DA7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9C1302-9739-4741-A51F-06959AF5E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3</Pages>
  <Words>194</Words>
  <Characters>1225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Arbeitsmappe Kompetenzwerkstatt Band 2</vt:lpstr>
      <vt:lpstr>Arbeitsmappe Kompetenzwerkstatt Band 2</vt:lpstr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22</cp:revision>
  <cp:lastPrinted>2023-12-08T08:49:00Z</cp:lastPrinted>
  <dcterms:created xsi:type="dcterms:W3CDTF">2023-12-06T14:31:00Z</dcterms:created>
  <dcterms:modified xsi:type="dcterms:W3CDTF">2024-04-27T20:34:00Z</dcterms:modified>
</cp:coreProperties>
</file>