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BFB68" w14:textId="59478CEA" w:rsidR="007E1109" w:rsidRPr="006A72B2" w:rsidRDefault="006B7888" w:rsidP="007E1109">
      <w:pPr>
        <w:pStyle w:val="Textkrper"/>
        <w:ind w:left="-1134" w:right="-1134"/>
        <w:jc w:val="center"/>
        <w:rPr>
          <w:color w:val="056336"/>
        </w:rPr>
      </w:pPr>
      <w:r w:rsidRPr="006A72B2">
        <w:rPr>
          <w:noProof/>
          <w:color w:val="056336"/>
        </w:rPr>
        <w:drawing>
          <wp:anchor distT="0" distB="0" distL="114300" distR="114300" simplePos="0" relativeHeight="251685888" behindDoc="1" locked="0" layoutInCell="1" allowOverlap="1" wp14:anchorId="74C6B78F" wp14:editId="0A7A746D">
            <wp:simplePos x="0" y="0"/>
            <wp:positionH relativeFrom="column">
              <wp:posOffset>-710565</wp:posOffset>
            </wp:positionH>
            <wp:positionV relativeFrom="paragraph">
              <wp:posOffset>-1250950</wp:posOffset>
            </wp:positionV>
            <wp:extent cx="7617566" cy="10684302"/>
            <wp:effectExtent l="0" t="0" r="2540" b="3175"/>
            <wp:wrapNone/>
            <wp:docPr id="19752716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271616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566" cy="10684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8B001" w14:textId="77777777" w:rsidR="007E1109" w:rsidRPr="006A72B2" w:rsidRDefault="007E1109" w:rsidP="007E1109">
      <w:pPr>
        <w:pStyle w:val="Textkrper"/>
        <w:rPr>
          <w:color w:val="056336"/>
        </w:rPr>
      </w:pPr>
    </w:p>
    <w:p w14:paraId="17A4ED6F" w14:textId="0E1425DC" w:rsidR="00CC1ED0" w:rsidRPr="006A72B2" w:rsidRDefault="00CC1ED0" w:rsidP="007E1109">
      <w:pPr>
        <w:pStyle w:val="Textkrper"/>
        <w:rPr>
          <w:color w:val="056336"/>
        </w:rPr>
      </w:pPr>
    </w:p>
    <w:p w14:paraId="1B0F1D2C" w14:textId="77777777" w:rsidR="006B7888" w:rsidRPr="006A72B2" w:rsidRDefault="006B7888" w:rsidP="007E1109">
      <w:pPr>
        <w:pStyle w:val="Textkrper"/>
        <w:rPr>
          <w:color w:val="056336"/>
        </w:rPr>
      </w:pPr>
    </w:p>
    <w:p w14:paraId="013E8E13" w14:textId="77777777" w:rsidR="006B7888" w:rsidRPr="006A72B2" w:rsidRDefault="006B7888" w:rsidP="007E1109">
      <w:pPr>
        <w:pStyle w:val="Textkrper"/>
        <w:rPr>
          <w:color w:val="056336"/>
        </w:rPr>
      </w:pPr>
    </w:p>
    <w:p w14:paraId="5BD29A03" w14:textId="77777777" w:rsidR="006B7888" w:rsidRPr="006A72B2" w:rsidRDefault="006B7888" w:rsidP="007E1109">
      <w:pPr>
        <w:pStyle w:val="Textkrper"/>
        <w:rPr>
          <w:color w:val="056336"/>
        </w:rPr>
      </w:pPr>
    </w:p>
    <w:p w14:paraId="6206A5E2" w14:textId="77777777" w:rsidR="006B7888" w:rsidRPr="006A72B2" w:rsidRDefault="006B7888" w:rsidP="007E1109">
      <w:pPr>
        <w:pStyle w:val="Textkrper"/>
        <w:rPr>
          <w:color w:val="056336"/>
        </w:rPr>
      </w:pPr>
    </w:p>
    <w:p w14:paraId="64F4505E" w14:textId="77777777" w:rsidR="006B7888" w:rsidRPr="006A72B2" w:rsidRDefault="006B7888" w:rsidP="007E1109">
      <w:pPr>
        <w:pStyle w:val="Textkrper"/>
        <w:rPr>
          <w:color w:val="056336"/>
        </w:rPr>
      </w:pPr>
    </w:p>
    <w:p w14:paraId="480A6B0E" w14:textId="77777777" w:rsidR="006B7888" w:rsidRPr="006A72B2" w:rsidRDefault="006B7888" w:rsidP="007E1109">
      <w:pPr>
        <w:pStyle w:val="Textkrper"/>
        <w:rPr>
          <w:color w:val="056336"/>
        </w:rPr>
      </w:pPr>
    </w:p>
    <w:p w14:paraId="3C613229" w14:textId="77777777" w:rsidR="006B7888" w:rsidRPr="006A72B2" w:rsidRDefault="006B7888" w:rsidP="007E1109">
      <w:pPr>
        <w:pStyle w:val="Textkrper"/>
        <w:rPr>
          <w:color w:val="056336"/>
        </w:rPr>
      </w:pPr>
    </w:p>
    <w:p w14:paraId="39AD351A" w14:textId="77777777" w:rsidR="006B7888" w:rsidRPr="006A72B2" w:rsidRDefault="006B7888" w:rsidP="007E1109">
      <w:pPr>
        <w:pStyle w:val="Textkrper"/>
        <w:rPr>
          <w:color w:val="056336"/>
        </w:rPr>
      </w:pPr>
    </w:p>
    <w:p w14:paraId="1E1D1F6C" w14:textId="77777777" w:rsidR="006B7888" w:rsidRPr="006A72B2" w:rsidRDefault="006B7888" w:rsidP="007E1109">
      <w:pPr>
        <w:pStyle w:val="Textkrper"/>
        <w:rPr>
          <w:color w:val="056336"/>
        </w:rPr>
      </w:pPr>
    </w:p>
    <w:p w14:paraId="05797734" w14:textId="77777777" w:rsidR="006B7888" w:rsidRPr="006A72B2" w:rsidRDefault="006B7888" w:rsidP="007E1109">
      <w:pPr>
        <w:pStyle w:val="Textkrper"/>
        <w:rPr>
          <w:color w:val="056336"/>
        </w:rPr>
      </w:pPr>
    </w:p>
    <w:p w14:paraId="40A7C3BB" w14:textId="77777777" w:rsidR="006B7888" w:rsidRPr="006A72B2" w:rsidRDefault="006B7888" w:rsidP="007E1109">
      <w:pPr>
        <w:pStyle w:val="Textkrper"/>
        <w:rPr>
          <w:color w:val="056336"/>
        </w:rPr>
      </w:pPr>
    </w:p>
    <w:p w14:paraId="26A711C6" w14:textId="77777777" w:rsidR="006B7888" w:rsidRPr="006A72B2" w:rsidRDefault="006B7888" w:rsidP="007E1109">
      <w:pPr>
        <w:pStyle w:val="Textkrper"/>
        <w:rPr>
          <w:color w:val="056336"/>
        </w:rPr>
      </w:pPr>
    </w:p>
    <w:p w14:paraId="28170C9F" w14:textId="77777777" w:rsidR="006B7888" w:rsidRPr="006A72B2" w:rsidRDefault="006B7888" w:rsidP="007E1109">
      <w:pPr>
        <w:pStyle w:val="Textkrper"/>
        <w:rPr>
          <w:color w:val="056336"/>
        </w:rPr>
      </w:pPr>
    </w:p>
    <w:p w14:paraId="57E8CF58" w14:textId="77777777" w:rsidR="006B7888" w:rsidRPr="006A72B2" w:rsidRDefault="006B7888" w:rsidP="007E1109">
      <w:pPr>
        <w:pStyle w:val="Textkrper"/>
        <w:rPr>
          <w:color w:val="056336"/>
        </w:rPr>
      </w:pPr>
    </w:p>
    <w:p w14:paraId="2B6EC206" w14:textId="77777777" w:rsidR="006B7888" w:rsidRPr="006A72B2" w:rsidRDefault="006B7888" w:rsidP="007E1109">
      <w:pPr>
        <w:pStyle w:val="Textkrper"/>
        <w:rPr>
          <w:color w:val="056336"/>
        </w:rPr>
      </w:pPr>
    </w:p>
    <w:p w14:paraId="1507B726" w14:textId="77777777" w:rsidR="006B7888" w:rsidRPr="006A72B2" w:rsidRDefault="006B7888" w:rsidP="007E1109">
      <w:pPr>
        <w:pStyle w:val="Textkrper"/>
        <w:rPr>
          <w:color w:val="056336"/>
        </w:rPr>
      </w:pPr>
    </w:p>
    <w:p w14:paraId="6BBFA6E0" w14:textId="77777777" w:rsidR="006B7888" w:rsidRPr="006A72B2" w:rsidRDefault="006B7888" w:rsidP="007E1109">
      <w:pPr>
        <w:pStyle w:val="Textkrper"/>
        <w:rPr>
          <w:color w:val="056336"/>
        </w:rPr>
      </w:pPr>
    </w:p>
    <w:p w14:paraId="53399DEE" w14:textId="77777777" w:rsidR="006B7888" w:rsidRPr="006A72B2" w:rsidRDefault="006B7888" w:rsidP="007E1109">
      <w:pPr>
        <w:pStyle w:val="Textkrper"/>
        <w:rPr>
          <w:color w:val="056336"/>
        </w:rPr>
      </w:pPr>
    </w:p>
    <w:p w14:paraId="33223865" w14:textId="77777777" w:rsidR="006B7888" w:rsidRPr="006A72B2" w:rsidRDefault="006B7888" w:rsidP="007E1109">
      <w:pPr>
        <w:pStyle w:val="Textkrper"/>
        <w:rPr>
          <w:color w:val="056336"/>
        </w:rPr>
      </w:pPr>
    </w:p>
    <w:p w14:paraId="4D821039" w14:textId="77777777" w:rsidR="006B7888" w:rsidRPr="006A72B2" w:rsidRDefault="006B7888" w:rsidP="007E1109">
      <w:pPr>
        <w:pStyle w:val="Textkrper"/>
        <w:rPr>
          <w:color w:val="056336"/>
        </w:rPr>
      </w:pPr>
    </w:p>
    <w:p w14:paraId="715FBD00" w14:textId="77777777" w:rsidR="006B7888" w:rsidRPr="006A72B2" w:rsidRDefault="006B7888" w:rsidP="007E1109">
      <w:pPr>
        <w:pStyle w:val="Textkrper"/>
        <w:rPr>
          <w:color w:val="056336"/>
        </w:rPr>
      </w:pPr>
    </w:p>
    <w:p w14:paraId="112BF0F5" w14:textId="77777777" w:rsidR="006B7888" w:rsidRPr="006A72B2" w:rsidRDefault="006B7888" w:rsidP="007E1109">
      <w:pPr>
        <w:pStyle w:val="Textkrper"/>
        <w:rPr>
          <w:color w:val="056336"/>
        </w:rPr>
      </w:pPr>
    </w:p>
    <w:p w14:paraId="4C2DECFD" w14:textId="77777777" w:rsidR="006B7888" w:rsidRPr="006A72B2" w:rsidRDefault="006B7888" w:rsidP="007E1109">
      <w:pPr>
        <w:pStyle w:val="Textkrper"/>
        <w:rPr>
          <w:color w:val="056336"/>
        </w:rPr>
      </w:pPr>
    </w:p>
    <w:p w14:paraId="507D9E6E" w14:textId="77777777" w:rsidR="006B7888" w:rsidRPr="006A72B2" w:rsidRDefault="006B7888" w:rsidP="007E1109">
      <w:pPr>
        <w:pStyle w:val="Textkrper"/>
        <w:rPr>
          <w:color w:val="056336"/>
        </w:rPr>
      </w:pPr>
    </w:p>
    <w:p w14:paraId="32FE3027" w14:textId="3D8B6BC0" w:rsidR="00CC1ED0" w:rsidRPr="006A72B2" w:rsidRDefault="00CC1ED0" w:rsidP="00CC1ED0">
      <w:pPr>
        <w:tabs>
          <w:tab w:val="left" w:pos="2780"/>
        </w:tabs>
        <w:rPr>
          <w:color w:val="056336"/>
        </w:rPr>
      </w:pPr>
    </w:p>
    <w:p w14:paraId="163E3097" w14:textId="77777777" w:rsidR="00BD1BCE" w:rsidRDefault="00BD1BCE" w:rsidP="006A72B2">
      <w:pPr>
        <w:rPr>
          <w:rFonts w:ascii="Reef" w:hAnsi="Reef" w:cs="Reef"/>
          <w:color w:val="056336"/>
          <w:sz w:val="26"/>
          <w:szCs w:val="26"/>
        </w:rPr>
      </w:pPr>
    </w:p>
    <w:p w14:paraId="51D4E77F" w14:textId="193EB8A4" w:rsidR="006A72B2" w:rsidRPr="00063036" w:rsidRDefault="006A72B2" w:rsidP="006A72B2">
      <w:pPr>
        <w:rPr>
          <w:rFonts w:ascii="Reef" w:hAnsi="Reef" w:cs="Reef"/>
          <w:color w:val="056336"/>
          <w:sz w:val="26"/>
          <w:szCs w:val="26"/>
        </w:rPr>
      </w:pPr>
      <w:r>
        <w:rPr>
          <w:rFonts w:ascii="Reef" w:hAnsi="Reef" w:cs="Reef"/>
          <w:color w:val="056336"/>
          <w:sz w:val="26"/>
          <w:szCs w:val="26"/>
        </w:rPr>
        <w:t>Editierbares Arbeitsblatt</w:t>
      </w:r>
      <w:r w:rsidRPr="00063036">
        <w:rPr>
          <w:rFonts w:ascii="Reef" w:hAnsi="Reef" w:cs="Reef"/>
          <w:color w:val="056336"/>
          <w:sz w:val="26"/>
          <w:szCs w:val="26"/>
        </w:rPr>
        <w:t xml:space="preserve"> - Falk Howe, Sönke Knutzen &amp; Melanie Schall</w:t>
      </w:r>
    </w:p>
    <w:p w14:paraId="6FC1DCA2" w14:textId="77777777" w:rsidR="006A72B2" w:rsidRDefault="006A72B2" w:rsidP="006A72B2">
      <w:pPr>
        <w:rPr>
          <w:rFonts w:ascii="Reef" w:hAnsi="Reef" w:cs="Reef"/>
          <w:color w:val="056336"/>
          <w:sz w:val="28"/>
          <w:szCs w:val="28"/>
        </w:rPr>
      </w:pPr>
    </w:p>
    <w:p w14:paraId="7B3A2976" w14:textId="77777777" w:rsidR="006A72B2" w:rsidRDefault="006A72B2" w:rsidP="006A72B2">
      <w:pPr>
        <w:rPr>
          <w:rFonts w:ascii="Reef" w:hAnsi="Reef" w:cs="Reef"/>
          <w:color w:val="056336"/>
          <w:sz w:val="72"/>
          <w:szCs w:val="72"/>
        </w:rPr>
      </w:pPr>
      <w:r w:rsidRPr="004E64C9">
        <w:rPr>
          <w:rFonts w:ascii="Reef" w:hAnsi="Reef" w:cs="Reef"/>
          <w:color w:val="056336"/>
          <w:sz w:val="72"/>
          <w:szCs w:val="72"/>
        </w:rPr>
        <w:t>Arbeitsprozess</w:t>
      </w:r>
      <w:r>
        <w:rPr>
          <w:rFonts w:ascii="Reef" w:hAnsi="Reef" w:cs="Reef"/>
          <w:color w:val="056336"/>
          <w:sz w:val="72"/>
          <w:szCs w:val="72"/>
        </w:rPr>
        <w:t xml:space="preserve">e analysieren </w:t>
      </w:r>
      <w:r>
        <w:rPr>
          <w:rFonts w:ascii="Reef" w:hAnsi="Reef" w:cs="Reef"/>
          <w:color w:val="056336"/>
          <w:sz w:val="72"/>
          <w:szCs w:val="72"/>
        </w:rPr>
        <w:br/>
        <w:t>und beschreiben</w:t>
      </w:r>
    </w:p>
    <w:p w14:paraId="01558264" w14:textId="77777777" w:rsidR="006A72B2" w:rsidRDefault="006A72B2" w:rsidP="006A72B2">
      <w:pPr>
        <w:rPr>
          <w:rFonts w:ascii="Reef" w:hAnsi="Reef" w:cs="Reef"/>
          <w:color w:val="056336"/>
          <w:sz w:val="48"/>
          <w:szCs w:val="48"/>
        </w:rPr>
      </w:pPr>
    </w:p>
    <w:p w14:paraId="4877E6CE" w14:textId="3FFF2F71" w:rsidR="006A72B2" w:rsidRPr="004E64C9" w:rsidRDefault="00347D70" w:rsidP="006A72B2">
      <w:pPr>
        <w:rPr>
          <w:rFonts w:ascii="Reef" w:hAnsi="Reef" w:cs="Reef"/>
          <w:color w:val="056336"/>
          <w:sz w:val="48"/>
          <w:szCs w:val="48"/>
        </w:rPr>
      </w:pPr>
      <w:r>
        <w:rPr>
          <w:rFonts w:ascii="Reef" w:hAnsi="Reef" w:cs="Reef"/>
          <w:color w:val="056336"/>
          <w:sz w:val="48"/>
          <w:szCs w:val="48"/>
        </w:rPr>
        <w:t>Betriebsprofil</w:t>
      </w:r>
    </w:p>
    <w:p w14:paraId="0571E468" w14:textId="77777777" w:rsidR="006B7888" w:rsidRPr="006A72B2" w:rsidRDefault="006B7888" w:rsidP="00CC1ED0">
      <w:pPr>
        <w:tabs>
          <w:tab w:val="left" w:pos="2780"/>
        </w:tabs>
        <w:rPr>
          <w:color w:val="056336"/>
        </w:rPr>
      </w:pPr>
    </w:p>
    <w:p w14:paraId="1EB9C13D" w14:textId="71976D43" w:rsidR="006B7888" w:rsidRPr="006A72B2" w:rsidRDefault="006B7888" w:rsidP="00CC1ED0">
      <w:pPr>
        <w:tabs>
          <w:tab w:val="left" w:pos="2780"/>
        </w:tabs>
        <w:rPr>
          <w:color w:val="056336"/>
        </w:rPr>
      </w:pPr>
    </w:p>
    <w:p w14:paraId="7322D993" w14:textId="77777777" w:rsidR="006B7888" w:rsidRPr="006A72B2" w:rsidRDefault="006B7888" w:rsidP="00CC1ED0">
      <w:pPr>
        <w:tabs>
          <w:tab w:val="left" w:pos="2780"/>
        </w:tabs>
        <w:rPr>
          <w:color w:val="056336"/>
        </w:rPr>
      </w:pPr>
    </w:p>
    <w:p w14:paraId="2D2EE976" w14:textId="406955A4" w:rsidR="006B7888" w:rsidRPr="006A72B2" w:rsidRDefault="006B7888" w:rsidP="00CC1ED0">
      <w:pPr>
        <w:tabs>
          <w:tab w:val="left" w:pos="2780"/>
        </w:tabs>
        <w:rPr>
          <w:color w:val="056336"/>
        </w:rPr>
      </w:pPr>
    </w:p>
    <w:p w14:paraId="34330279" w14:textId="23F2B593" w:rsidR="007E1109" w:rsidRPr="00CC1ED0" w:rsidRDefault="00CC1ED0" w:rsidP="00CC1ED0">
      <w:pPr>
        <w:tabs>
          <w:tab w:val="left" w:pos="2780"/>
        </w:tabs>
        <w:sectPr w:rsidR="007E1109" w:rsidRPr="00CC1ED0" w:rsidSect="004F3633">
          <w:headerReference w:type="default" r:id="rId9"/>
          <w:footerReference w:type="default" r:id="rId10"/>
          <w:pgSz w:w="11906" w:h="16838" w:code="9"/>
          <w:pgMar w:top="1985" w:right="1134" w:bottom="426" w:left="1134" w:header="709" w:footer="0" w:gutter="0"/>
          <w:cols w:space="708"/>
          <w:docGrid w:linePitch="360"/>
        </w:sectPr>
      </w:pPr>
      <w:r>
        <w:tab/>
      </w:r>
    </w:p>
    <w:p w14:paraId="2BBFFF59" w14:textId="77777777" w:rsidR="00AB4414" w:rsidRPr="006A72B2" w:rsidRDefault="00AB4414" w:rsidP="006A72B2">
      <w:pPr>
        <w:rPr>
          <w:rFonts w:ascii="Reef" w:hAnsi="Reef" w:cs="Reef"/>
          <w:color w:val="056336"/>
          <w:sz w:val="32"/>
          <w:szCs w:val="32"/>
        </w:rPr>
      </w:pPr>
      <w:r w:rsidRPr="006A72B2">
        <w:rPr>
          <w:rFonts w:ascii="Reef" w:hAnsi="Reef" w:cs="Reef"/>
          <w:color w:val="056336"/>
          <w:sz w:val="32"/>
          <w:szCs w:val="32"/>
        </w:rPr>
        <w:lastRenderedPageBreak/>
        <w:t>Arbeitsprozessanalyse</w:t>
      </w:r>
      <w:r w:rsidRPr="006A72B2">
        <w:rPr>
          <w:rFonts w:ascii="Reef" w:hAnsi="Reef" w:cs="Reef"/>
          <w:color w:val="056336"/>
          <w:sz w:val="32"/>
          <w:szCs w:val="32"/>
        </w:rPr>
        <w:tab/>
        <w:t xml:space="preserve"> </w:t>
      </w:r>
    </w:p>
    <w:p w14:paraId="7FB3D1F8" w14:textId="77777777" w:rsidR="00AB4414" w:rsidRPr="00053E0D" w:rsidRDefault="00AB4414" w:rsidP="006A72B2">
      <w:pPr>
        <w:rPr>
          <w:rFonts w:ascii="Reef" w:hAnsi="Reef" w:cs="Reef"/>
          <w:color w:val="056336"/>
          <w:sz w:val="22"/>
          <w:szCs w:val="22"/>
        </w:rPr>
      </w:pPr>
      <w:r w:rsidRPr="00053E0D">
        <w:rPr>
          <w:rFonts w:ascii="Reef" w:hAnsi="Reef" w:cs="Reef"/>
          <w:color w:val="056336"/>
          <w:sz w:val="22"/>
          <w:szCs w:val="22"/>
        </w:rPr>
        <w:t xml:space="preserve">Arbeitsprozess: </w:t>
      </w:r>
      <w:sdt>
        <w:sdtPr>
          <w:rPr>
            <w:rFonts w:ascii="Reef" w:hAnsi="Reef" w:cs="Reef"/>
            <w:color w:val="056336"/>
            <w:sz w:val="22"/>
            <w:szCs w:val="22"/>
          </w:rPr>
          <w:id w:val="776998053"/>
          <w:lock w:val="sdtLocked"/>
          <w:placeholder>
            <w:docPart w:val="EDCCC175C82A457A8B6DFB8A142F173F"/>
          </w:placeholder>
          <w:showingPlcHdr/>
        </w:sdtPr>
        <w:sdtEndPr/>
        <w:sdtContent>
          <w:r w:rsidRPr="00053E0D">
            <w:rPr>
              <w:rFonts w:ascii="Reef" w:hAnsi="Reef" w:cs="Reef"/>
              <w:color w:val="056336"/>
              <w:sz w:val="22"/>
              <w:szCs w:val="22"/>
            </w:rPr>
            <w:t>Klicken oder tippen Sie hier, um Text einzugeben.</w:t>
          </w:r>
        </w:sdtContent>
      </w:sdt>
    </w:p>
    <w:p w14:paraId="6356FD86" w14:textId="77777777" w:rsidR="00F6206A" w:rsidRPr="006A72B2" w:rsidRDefault="00F6206A">
      <w:pPr>
        <w:rPr>
          <w:color w:val="056336"/>
        </w:rPr>
      </w:pPr>
    </w:p>
    <w:p w14:paraId="4B4B4B58" w14:textId="34442B87" w:rsidR="00347D70" w:rsidRPr="00053E0D" w:rsidRDefault="00347D70" w:rsidP="00347D70">
      <w:pPr>
        <w:jc w:val="center"/>
        <w:rPr>
          <w:rFonts w:ascii="Reef" w:hAnsi="Reef" w:cs="Reef"/>
          <w:color w:val="056336"/>
        </w:rPr>
      </w:pPr>
      <w:r>
        <w:rPr>
          <w:rFonts w:ascii="Reef" w:hAnsi="Reef" w:cs="Reef"/>
          <w:color w:val="056336"/>
          <w:sz w:val="40"/>
          <w:szCs w:val="40"/>
        </w:rPr>
        <w:t>Betriebsprofil</w:t>
      </w:r>
      <w:r w:rsidR="00053E0D">
        <w:rPr>
          <w:rFonts w:ascii="Reef" w:hAnsi="Reef" w:cs="Reef"/>
          <w:color w:val="056336"/>
          <w:sz w:val="40"/>
          <w:szCs w:val="40"/>
        </w:rPr>
        <w:br/>
      </w:r>
      <w:r w:rsidR="00053E0D" w:rsidRPr="00053E0D">
        <w:rPr>
          <w:rFonts w:ascii="Reef" w:hAnsi="Reef" w:cs="Reef"/>
          <w:color w:val="056336"/>
        </w:rPr>
        <w:t xml:space="preserve"> </w:t>
      </w:r>
    </w:p>
    <w:tbl>
      <w:tblPr>
        <w:tblStyle w:val="Tabellenraster"/>
        <w:tblW w:w="9639" w:type="dxa"/>
        <w:tblLayout w:type="fixed"/>
        <w:tblLook w:val="04A0" w:firstRow="1" w:lastRow="0" w:firstColumn="1" w:lastColumn="0" w:noHBand="0" w:noVBand="1"/>
      </w:tblPr>
      <w:tblGrid>
        <w:gridCol w:w="2258"/>
        <w:gridCol w:w="1230"/>
        <w:gridCol w:w="1230"/>
        <w:gridCol w:w="1230"/>
        <w:gridCol w:w="1230"/>
        <w:gridCol w:w="924"/>
        <w:gridCol w:w="306"/>
        <w:gridCol w:w="438"/>
        <w:gridCol w:w="793"/>
      </w:tblGrid>
      <w:tr w:rsidR="00347D70" w:rsidRPr="002D6BF7" w14:paraId="36F5E7B1" w14:textId="77777777" w:rsidTr="00234A0A">
        <w:trPr>
          <w:trHeight w:val="680"/>
        </w:trPr>
        <w:tc>
          <w:tcPr>
            <w:tcW w:w="2258" w:type="dxa"/>
            <w:vMerge w:val="restart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95C11F"/>
          </w:tcPr>
          <w:p w14:paraId="2A6689CA" w14:textId="77777777" w:rsidR="00347D70" w:rsidRPr="002D6BF7" w:rsidRDefault="00347D70" w:rsidP="00234A0A">
            <w:pPr>
              <w:pStyle w:val="Textkrper"/>
              <w:jc w:val="left"/>
              <w:rPr>
                <w:rFonts w:ascii="Reef" w:hAnsi="Reef" w:cs="Reef"/>
                <w:sz w:val="28"/>
                <w:szCs w:val="28"/>
              </w:rPr>
            </w:pPr>
            <w:r w:rsidRPr="002D6BF7">
              <w:rPr>
                <w:rFonts w:ascii="Reef" w:hAnsi="Reef" w:cs="Reef"/>
                <w:sz w:val="28"/>
                <w:szCs w:val="28"/>
              </w:rPr>
              <w:t xml:space="preserve">Anzahl der </w:t>
            </w:r>
            <w:r w:rsidRPr="002D6BF7">
              <w:rPr>
                <w:rFonts w:ascii="Reef" w:hAnsi="Reef" w:cs="Reef"/>
                <w:sz w:val="28"/>
                <w:szCs w:val="28"/>
              </w:rPr>
              <w:br/>
              <w:t>Mitarbeiter</w:t>
            </w:r>
          </w:p>
        </w:tc>
        <w:tc>
          <w:tcPr>
            <w:tcW w:w="1230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ECECEC"/>
            <w:vAlign w:val="center"/>
          </w:tcPr>
          <w:p w14:paraId="3AC0DD7B" w14:textId="77777777" w:rsidR="00347D70" w:rsidRPr="002D6BF7" w:rsidRDefault="00347D70" w:rsidP="00234A0A">
            <w:pPr>
              <w:pStyle w:val="Textfeld"/>
              <w:jc w:val="center"/>
              <w:rPr>
                <w:rFonts w:ascii="Reef" w:hAnsi="Reef" w:cs="Reef"/>
                <w:color w:val="056336"/>
                <w:sz w:val="22"/>
                <w:szCs w:val="22"/>
              </w:rPr>
            </w:pPr>
            <w:r w:rsidRPr="002D6BF7">
              <w:rPr>
                <w:rFonts w:ascii="Reef" w:hAnsi="Reef" w:cs="Reef"/>
                <w:color w:val="056336"/>
                <w:sz w:val="22"/>
                <w:szCs w:val="22"/>
              </w:rPr>
              <w:t>Meister</w:t>
            </w:r>
          </w:p>
        </w:tc>
        <w:tc>
          <w:tcPr>
            <w:tcW w:w="1230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ECECEC"/>
            <w:vAlign w:val="center"/>
          </w:tcPr>
          <w:p w14:paraId="13FD7C05" w14:textId="77777777" w:rsidR="00347D70" w:rsidRPr="002D6BF7" w:rsidRDefault="00347D70" w:rsidP="00234A0A">
            <w:pPr>
              <w:jc w:val="center"/>
              <w:rPr>
                <w:rFonts w:ascii="Reef" w:hAnsi="Reef" w:cs="Reef"/>
                <w:color w:val="056336"/>
              </w:rPr>
            </w:pPr>
            <w:r w:rsidRPr="002D6BF7">
              <w:rPr>
                <w:rFonts w:ascii="Reef" w:hAnsi="Reef" w:cs="Reef"/>
                <w:color w:val="056336"/>
              </w:rPr>
              <w:t>Gesellen</w:t>
            </w:r>
          </w:p>
        </w:tc>
        <w:tc>
          <w:tcPr>
            <w:tcW w:w="1230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ECECEC"/>
            <w:vAlign w:val="center"/>
          </w:tcPr>
          <w:p w14:paraId="7E8B9877" w14:textId="77777777" w:rsidR="00347D70" w:rsidRPr="002D6BF7" w:rsidRDefault="00347D70" w:rsidP="00234A0A">
            <w:pPr>
              <w:jc w:val="center"/>
              <w:rPr>
                <w:rFonts w:ascii="Reef" w:hAnsi="Reef" w:cs="Reef"/>
                <w:color w:val="056336"/>
              </w:rPr>
            </w:pPr>
            <w:r w:rsidRPr="002D6BF7">
              <w:rPr>
                <w:rFonts w:ascii="Reef" w:hAnsi="Reef" w:cs="Reef"/>
                <w:color w:val="056336"/>
              </w:rPr>
              <w:t>Azubis</w:t>
            </w:r>
          </w:p>
        </w:tc>
        <w:tc>
          <w:tcPr>
            <w:tcW w:w="1230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ECECEC"/>
            <w:vAlign w:val="center"/>
          </w:tcPr>
          <w:p w14:paraId="4C650677" w14:textId="77777777" w:rsidR="00347D70" w:rsidRPr="002D6BF7" w:rsidRDefault="00347D70" w:rsidP="00234A0A">
            <w:pPr>
              <w:jc w:val="center"/>
              <w:rPr>
                <w:rFonts w:ascii="Reef" w:hAnsi="Reef" w:cs="Reef"/>
                <w:color w:val="056336"/>
              </w:rPr>
            </w:pPr>
            <w:r w:rsidRPr="002D6BF7">
              <w:rPr>
                <w:rFonts w:ascii="Reef" w:hAnsi="Reef" w:cs="Reef"/>
                <w:color w:val="056336"/>
              </w:rPr>
              <w:t>Büro</w:t>
            </w:r>
          </w:p>
        </w:tc>
        <w:tc>
          <w:tcPr>
            <w:tcW w:w="1230" w:type="dxa"/>
            <w:gridSpan w:val="2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ECECEC"/>
            <w:vAlign w:val="center"/>
          </w:tcPr>
          <w:p w14:paraId="5AB5D92C" w14:textId="77777777" w:rsidR="00347D70" w:rsidRPr="002D6BF7" w:rsidRDefault="00347D70" w:rsidP="00234A0A">
            <w:pPr>
              <w:jc w:val="center"/>
              <w:rPr>
                <w:rFonts w:ascii="Reef" w:hAnsi="Reef" w:cs="Reef"/>
                <w:color w:val="056336"/>
              </w:rPr>
            </w:pPr>
            <w:r w:rsidRPr="002D6BF7">
              <w:rPr>
                <w:rFonts w:ascii="Reef" w:hAnsi="Reef" w:cs="Reef"/>
                <w:color w:val="056336"/>
              </w:rPr>
              <w:t>Lager</w:t>
            </w:r>
          </w:p>
        </w:tc>
        <w:tc>
          <w:tcPr>
            <w:tcW w:w="1231" w:type="dxa"/>
            <w:gridSpan w:val="2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ECECEC"/>
            <w:vAlign w:val="center"/>
          </w:tcPr>
          <w:p w14:paraId="0D5953F0" w14:textId="77777777" w:rsidR="00347D70" w:rsidRPr="002D6BF7" w:rsidRDefault="00347D70" w:rsidP="00234A0A">
            <w:pPr>
              <w:jc w:val="center"/>
              <w:rPr>
                <w:rFonts w:ascii="Reef" w:hAnsi="Reef" w:cs="Reef"/>
                <w:color w:val="056336"/>
              </w:rPr>
            </w:pPr>
            <w:r w:rsidRPr="002D6BF7">
              <w:rPr>
                <w:rFonts w:ascii="Reef" w:hAnsi="Reef" w:cs="Reef"/>
                <w:color w:val="056336"/>
              </w:rPr>
              <w:t>Sonstige</w:t>
            </w:r>
          </w:p>
        </w:tc>
      </w:tr>
      <w:tr w:rsidR="00347D70" w:rsidRPr="002D6BF7" w14:paraId="5C54F8E7" w14:textId="77777777" w:rsidTr="00234A0A">
        <w:trPr>
          <w:trHeight w:val="624"/>
        </w:trPr>
        <w:tc>
          <w:tcPr>
            <w:tcW w:w="2258" w:type="dxa"/>
            <w:vMerge/>
            <w:tcBorders>
              <w:top w:val="single" w:sz="8" w:space="0" w:color="056336"/>
              <w:left w:val="single" w:sz="8" w:space="0" w:color="056336"/>
              <w:bottom w:val="single" w:sz="8" w:space="0" w:color="F0A73A"/>
              <w:right w:val="single" w:sz="8" w:space="0" w:color="056336"/>
            </w:tcBorders>
            <w:shd w:val="clear" w:color="auto" w:fill="95C11F"/>
          </w:tcPr>
          <w:p w14:paraId="12C65269" w14:textId="77777777" w:rsidR="00347D70" w:rsidRPr="002D6BF7" w:rsidRDefault="00347D70" w:rsidP="00234A0A">
            <w:pPr>
              <w:pStyle w:val="Textkrper"/>
              <w:jc w:val="left"/>
              <w:rPr>
                <w:sz w:val="28"/>
                <w:szCs w:val="28"/>
              </w:rPr>
            </w:pPr>
          </w:p>
        </w:tc>
        <w:sdt>
          <w:sdtPr>
            <w:id w:val="208071840"/>
            <w:placeholder>
              <w:docPart w:val="D6F874255B2A4FFFABE14119F9DB5462"/>
            </w:placeholder>
            <w:comboBox>
              <w:listItem w:value="Wählen Sie ein Element aus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Zahl eingeben" w:value="Zahl eingeben"/>
            </w:comboBox>
          </w:sdtPr>
          <w:sdtEndPr/>
          <w:sdtContent>
            <w:tc>
              <w:tcPr>
                <w:tcW w:w="1230" w:type="dxa"/>
                <w:tcBorders>
                  <w:top w:val="single" w:sz="8" w:space="0" w:color="056336"/>
                  <w:left w:val="single" w:sz="8" w:space="0" w:color="056336"/>
                  <w:bottom w:val="single" w:sz="8" w:space="0" w:color="F0A73A"/>
                  <w:right w:val="single" w:sz="8" w:space="0" w:color="056336"/>
                </w:tcBorders>
                <w:vAlign w:val="center"/>
              </w:tcPr>
              <w:p w14:paraId="5D544934" w14:textId="77777777" w:rsidR="00347D70" w:rsidRPr="002D6BF7" w:rsidRDefault="00347D70" w:rsidP="00234A0A">
                <w:pPr>
                  <w:pStyle w:val="Textfeld-1"/>
                </w:pPr>
                <w:r>
                  <w:t>Zahl eingeben</w:t>
                </w:r>
              </w:p>
            </w:tc>
          </w:sdtContent>
        </w:sdt>
        <w:sdt>
          <w:sdtPr>
            <w:id w:val="-1982228215"/>
            <w:placeholder>
              <w:docPart w:val="D287793C4B2A4C3D9DE2D53DC3BBE8DC"/>
            </w:placeholder>
            <w:comboBox>
              <w:listItem w:value="Wählen Sie ein Element aus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Zahl eingeben" w:value="Zahl eingeben"/>
            </w:comboBox>
          </w:sdtPr>
          <w:sdtEndPr/>
          <w:sdtContent>
            <w:tc>
              <w:tcPr>
                <w:tcW w:w="1230" w:type="dxa"/>
                <w:tcBorders>
                  <w:top w:val="single" w:sz="8" w:space="0" w:color="056336"/>
                  <w:left w:val="single" w:sz="8" w:space="0" w:color="056336"/>
                  <w:bottom w:val="single" w:sz="8" w:space="0" w:color="F0A73A"/>
                  <w:right w:val="single" w:sz="8" w:space="0" w:color="056336"/>
                </w:tcBorders>
                <w:vAlign w:val="center"/>
              </w:tcPr>
              <w:p w14:paraId="05893F8A" w14:textId="77777777" w:rsidR="00347D70" w:rsidRPr="002D6BF7" w:rsidRDefault="00347D70" w:rsidP="00234A0A">
                <w:pPr>
                  <w:pStyle w:val="Textfeld-1"/>
                </w:pPr>
                <w:r>
                  <w:t>Zahl eingeben</w:t>
                </w:r>
              </w:p>
            </w:tc>
          </w:sdtContent>
        </w:sdt>
        <w:sdt>
          <w:sdtPr>
            <w:id w:val="1918285622"/>
            <w:placeholder>
              <w:docPart w:val="36A1FF83B0AD4AC798C7B7DB8D291D4A"/>
            </w:placeholder>
            <w:comboBox>
              <w:listItem w:value="Wählen Sie ein Element aus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Zahl eingeben" w:value="Zahl eingeben"/>
            </w:comboBox>
          </w:sdtPr>
          <w:sdtEndPr/>
          <w:sdtContent>
            <w:tc>
              <w:tcPr>
                <w:tcW w:w="1230" w:type="dxa"/>
                <w:tcBorders>
                  <w:top w:val="single" w:sz="8" w:space="0" w:color="056336"/>
                  <w:left w:val="single" w:sz="8" w:space="0" w:color="056336"/>
                  <w:bottom w:val="single" w:sz="8" w:space="0" w:color="F0A73A"/>
                  <w:right w:val="single" w:sz="8" w:space="0" w:color="056336"/>
                </w:tcBorders>
                <w:vAlign w:val="center"/>
              </w:tcPr>
              <w:p w14:paraId="7D5736F8" w14:textId="77777777" w:rsidR="00347D70" w:rsidRPr="002D6BF7" w:rsidRDefault="00347D70" w:rsidP="00234A0A">
                <w:pPr>
                  <w:pStyle w:val="Textfeld-1"/>
                </w:pPr>
                <w:r>
                  <w:t>Zahl eingeben</w:t>
                </w:r>
              </w:p>
            </w:tc>
          </w:sdtContent>
        </w:sdt>
        <w:sdt>
          <w:sdtPr>
            <w:id w:val="13126581"/>
            <w:placeholder>
              <w:docPart w:val="EF0970D02DBA40A48E3EA35C140BE221"/>
            </w:placeholder>
            <w:comboBox>
              <w:listItem w:value="Wählen Sie ein Element aus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Zahl eingeben" w:value="Zahl eingeben"/>
            </w:comboBox>
          </w:sdtPr>
          <w:sdtEndPr/>
          <w:sdtContent>
            <w:tc>
              <w:tcPr>
                <w:tcW w:w="1230" w:type="dxa"/>
                <w:tcBorders>
                  <w:top w:val="single" w:sz="8" w:space="0" w:color="056336"/>
                  <w:left w:val="single" w:sz="8" w:space="0" w:color="056336"/>
                  <w:bottom w:val="single" w:sz="8" w:space="0" w:color="F0A73A"/>
                  <w:right w:val="single" w:sz="8" w:space="0" w:color="056336"/>
                </w:tcBorders>
                <w:vAlign w:val="center"/>
              </w:tcPr>
              <w:p w14:paraId="15E4BDE2" w14:textId="77777777" w:rsidR="00347D70" w:rsidRPr="002D6BF7" w:rsidRDefault="00347D70" w:rsidP="00234A0A">
                <w:pPr>
                  <w:pStyle w:val="Textfeld-1"/>
                </w:pPr>
                <w:r>
                  <w:t>Zahl eingeben</w:t>
                </w:r>
              </w:p>
            </w:tc>
          </w:sdtContent>
        </w:sdt>
        <w:sdt>
          <w:sdtPr>
            <w:id w:val="861635385"/>
            <w:placeholder>
              <w:docPart w:val="15D848275C42445EB061E6F8B1F9D355"/>
            </w:placeholder>
            <w:comboBox>
              <w:listItem w:value="Wählen Sie ein Element aus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Zahl eingeben" w:value="Zahl eingeben"/>
            </w:comboBox>
          </w:sdtPr>
          <w:sdtEndPr/>
          <w:sdtContent>
            <w:tc>
              <w:tcPr>
                <w:tcW w:w="1230" w:type="dxa"/>
                <w:gridSpan w:val="2"/>
                <w:tcBorders>
                  <w:top w:val="single" w:sz="8" w:space="0" w:color="056336"/>
                  <w:left w:val="single" w:sz="8" w:space="0" w:color="056336"/>
                  <w:bottom w:val="single" w:sz="8" w:space="0" w:color="F0A73A"/>
                  <w:right w:val="single" w:sz="8" w:space="0" w:color="056336"/>
                </w:tcBorders>
                <w:vAlign w:val="center"/>
              </w:tcPr>
              <w:p w14:paraId="03554F43" w14:textId="77777777" w:rsidR="00347D70" w:rsidRPr="002D6BF7" w:rsidRDefault="00347D70" w:rsidP="00234A0A">
                <w:pPr>
                  <w:pStyle w:val="Textfeld-1"/>
                </w:pPr>
                <w:r>
                  <w:t>Zahl eingeben</w:t>
                </w:r>
              </w:p>
            </w:tc>
          </w:sdtContent>
        </w:sdt>
        <w:sdt>
          <w:sdtPr>
            <w:id w:val="520744803"/>
            <w:placeholder>
              <w:docPart w:val="80F07FA111E64088BB909BF72E13FF99"/>
            </w:placeholder>
            <w:comboBox>
              <w:listItem w:value="Wählen Sie ein Element aus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Zahl eingeben" w:value="Zahl eingeben"/>
            </w:comboBox>
          </w:sdtPr>
          <w:sdtEndPr/>
          <w:sdtContent>
            <w:tc>
              <w:tcPr>
                <w:tcW w:w="1231" w:type="dxa"/>
                <w:gridSpan w:val="2"/>
                <w:tcBorders>
                  <w:top w:val="single" w:sz="8" w:space="0" w:color="056336"/>
                  <w:left w:val="single" w:sz="8" w:space="0" w:color="056336"/>
                  <w:bottom w:val="single" w:sz="8" w:space="0" w:color="F0A73A"/>
                  <w:right w:val="single" w:sz="8" w:space="0" w:color="056336"/>
                </w:tcBorders>
                <w:vAlign w:val="center"/>
              </w:tcPr>
              <w:p w14:paraId="7ACE6DBE" w14:textId="77777777" w:rsidR="00347D70" w:rsidRPr="002D6BF7" w:rsidRDefault="00347D70" w:rsidP="00234A0A">
                <w:pPr>
                  <w:pStyle w:val="Textfeld-1"/>
                </w:pPr>
                <w:r>
                  <w:t>Zahl eingeben</w:t>
                </w:r>
              </w:p>
            </w:tc>
          </w:sdtContent>
        </w:sdt>
      </w:tr>
      <w:tr w:rsidR="00347D70" w:rsidRPr="002D6BF7" w14:paraId="4ACA5C9B" w14:textId="77777777" w:rsidTr="00234A0A">
        <w:trPr>
          <w:trHeight w:val="680"/>
        </w:trPr>
        <w:tc>
          <w:tcPr>
            <w:tcW w:w="2258" w:type="dxa"/>
            <w:vMerge w:val="restart"/>
            <w:tcBorders>
              <w:top w:val="single" w:sz="8" w:space="0" w:color="F0A73A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95C11F"/>
          </w:tcPr>
          <w:p w14:paraId="42DD8F75" w14:textId="77777777" w:rsidR="00347D70" w:rsidRPr="002D6BF7" w:rsidRDefault="00347D70" w:rsidP="00234A0A">
            <w:pPr>
              <w:pStyle w:val="Textkrper"/>
              <w:jc w:val="left"/>
              <w:rPr>
                <w:rFonts w:ascii="Reef" w:hAnsi="Reef" w:cs="Reef"/>
                <w:sz w:val="28"/>
                <w:szCs w:val="28"/>
              </w:rPr>
            </w:pPr>
            <w:r w:rsidRPr="002D6BF7">
              <w:rPr>
                <w:rFonts w:ascii="Reef" w:hAnsi="Reef" w:cs="Reef"/>
                <w:sz w:val="28"/>
                <w:szCs w:val="28"/>
              </w:rPr>
              <w:t>Aufgaben-</w:t>
            </w:r>
            <w:r w:rsidRPr="002D6BF7">
              <w:rPr>
                <w:rFonts w:ascii="Reef" w:hAnsi="Reef" w:cs="Reef"/>
                <w:sz w:val="28"/>
                <w:szCs w:val="28"/>
              </w:rPr>
              <w:br/>
            </w:r>
            <w:proofErr w:type="spellStart"/>
            <w:r w:rsidRPr="002D6BF7">
              <w:rPr>
                <w:rFonts w:ascii="Reef" w:hAnsi="Reef" w:cs="Reef"/>
                <w:sz w:val="28"/>
                <w:szCs w:val="28"/>
              </w:rPr>
              <w:t>spektrum</w:t>
            </w:r>
            <w:proofErr w:type="spellEnd"/>
          </w:p>
        </w:tc>
        <w:tc>
          <w:tcPr>
            <w:tcW w:w="5844" w:type="dxa"/>
            <w:gridSpan w:val="5"/>
            <w:tcBorders>
              <w:top w:val="single" w:sz="8" w:space="0" w:color="F0A73A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vAlign w:val="center"/>
          </w:tcPr>
          <w:p w14:paraId="48D557AA" w14:textId="77777777" w:rsidR="00347D70" w:rsidRPr="002D6BF7" w:rsidRDefault="00347D70" w:rsidP="00234A0A">
            <w:pPr>
              <w:pStyle w:val="Textfeld"/>
              <w:jc w:val="left"/>
              <w:rPr>
                <w:sz w:val="22"/>
                <w:szCs w:val="22"/>
              </w:rPr>
            </w:pPr>
            <w:r w:rsidRPr="002D6BF7">
              <w:rPr>
                <w:sz w:val="22"/>
                <w:szCs w:val="22"/>
              </w:rPr>
              <w:t>Curriculares Element (</w:t>
            </w:r>
            <w:r w:rsidRPr="002D6BF7">
              <w:rPr>
                <w:i/>
                <w:iCs/>
                <w:sz w:val="22"/>
                <w:szCs w:val="22"/>
              </w:rPr>
              <w:t>z. B. Ausbildungsrahmenplan, ÜLUs</w:t>
            </w:r>
          </w:p>
          <w:sdt>
            <w:sdtPr>
              <w:rPr>
                <w:sz w:val="24"/>
                <w:szCs w:val="24"/>
              </w:rPr>
              <w:id w:val="-720668696"/>
              <w:placeholder>
                <w:docPart w:val="BD723D980849418F83043BD04C37269B"/>
              </w:placeholder>
              <w:showingPlcHdr/>
            </w:sdtPr>
            <w:sdtEndPr/>
            <w:sdtContent>
              <w:p w14:paraId="3B90FEA2" w14:textId="77777777" w:rsidR="00347D70" w:rsidRPr="002D6BF7" w:rsidRDefault="00347D70" w:rsidP="00234A0A">
                <w:pPr>
                  <w:pStyle w:val="Textfeld"/>
                  <w:rPr>
                    <w:sz w:val="24"/>
                    <w:szCs w:val="24"/>
                  </w:rPr>
                </w:pPr>
                <w:r w:rsidRPr="002D6BF7">
                  <w:rPr>
                    <w:rStyle w:val="Platzhaltertext"/>
                    <w:vanish/>
                    <w:color w:val="auto"/>
                  </w:rPr>
                  <w:t>Klicken oder tippen Sie hier, um Text einzugeben.</w:t>
                </w:r>
              </w:p>
            </w:sdtContent>
          </w:sdt>
        </w:tc>
        <w:tc>
          <w:tcPr>
            <w:tcW w:w="1537" w:type="dxa"/>
            <w:gridSpan w:val="3"/>
            <w:tcBorders>
              <w:top w:val="single" w:sz="8" w:space="0" w:color="F0A73A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vAlign w:val="center"/>
          </w:tcPr>
          <w:p w14:paraId="44855994" w14:textId="77777777" w:rsidR="00347D70" w:rsidRPr="002D6BF7" w:rsidRDefault="00347D70" w:rsidP="00234A0A">
            <w:pPr>
              <w:jc w:val="center"/>
            </w:pPr>
            <w:r w:rsidRPr="002D6BF7">
              <w:t>Vorhanden?</w:t>
            </w:r>
            <w:r w:rsidRPr="002D6BF7">
              <w:br/>
              <w:t>ja</w:t>
            </w:r>
            <w:r w:rsidRPr="002D6BF7">
              <w:tab/>
              <w:t>nein</w:t>
            </w:r>
          </w:p>
        </w:tc>
      </w:tr>
      <w:tr w:rsidR="00347D70" w:rsidRPr="002D6BF7" w14:paraId="030F8494" w14:textId="77777777" w:rsidTr="00234A0A">
        <w:trPr>
          <w:trHeight w:val="510"/>
        </w:trPr>
        <w:tc>
          <w:tcPr>
            <w:tcW w:w="2258" w:type="dxa"/>
            <w:vMerge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95C11F"/>
          </w:tcPr>
          <w:p w14:paraId="504F77FB" w14:textId="77777777" w:rsidR="00347D70" w:rsidRPr="002D6BF7" w:rsidRDefault="00347D70" w:rsidP="00234A0A">
            <w:pPr>
              <w:pStyle w:val="Textkrper"/>
              <w:jc w:val="left"/>
              <w:rPr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vAlign w:val="center"/>
          </w:tcPr>
          <w:p w14:paraId="13BAB193" w14:textId="77777777" w:rsidR="00347D70" w:rsidRPr="002D6BF7" w:rsidRDefault="00053E0D" w:rsidP="00234A0A">
            <w:pPr>
              <w:pStyle w:val="Textfeld"/>
              <w:jc w:val="left"/>
            </w:pPr>
            <w:sdt>
              <w:sdtPr>
                <w:rPr>
                  <w:sz w:val="24"/>
                  <w:szCs w:val="24"/>
                </w:rPr>
                <w:id w:val="552898652"/>
                <w:placeholder>
                  <w:docPart w:val="20E6B20418E840CABEC560ABD2F0FE4E"/>
                </w:placeholder>
              </w:sdtPr>
              <w:sdtEndPr/>
              <w:sdtContent>
                <w:r w:rsidR="00347D70" w:rsidRPr="002D6BF7">
                  <w:rPr>
                    <w:i/>
                    <w:iCs/>
                    <w:sz w:val="24"/>
                    <w:szCs w:val="24"/>
                  </w:rPr>
                  <w:t>z. B. G-ETEM1/03: Bearbeiten, Montieren und Installieren</w:t>
                </w:r>
              </w:sdtContent>
            </w:sdt>
          </w:p>
        </w:tc>
        <w:tc>
          <w:tcPr>
            <w:tcW w:w="744" w:type="dxa"/>
            <w:gridSpan w:val="2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vAlign w:val="center"/>
          </w:tcPr>
          <w:p w14:paraId="7C3B22A0" w14:textId="77777777" w:rsidR="00347D70" w:rsidRPr="002D6BF7" w:rsidRDefault="00053E0D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-549851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93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vAlign w:val="center"/>
          </w:tcPr>
          <w:p w14:paraId="03AC463F" w14:textId="77777777" w:rsidR="00347D70" w:rsidRPr="002D6BF7" w:rsidRDefault="00053E0D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-700864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347D70" w:rsidRPr="002D6BF7" w14:paraId="61A2A56F" w14:textId="77777777" w:rsidTr="00234A0A">
        <w:trPr>
          <w:trHeight w:val="510"/>
        </w:trPr>
        <w:tc>
          <w:tcPr>
            <w:tcW w:w="2258" w:type="dxa"/>
            <w:vMerge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95C11F"/>
          </w:tcPr>
          <w:p w14:paraId="055DE342" w14:textId="77777777" w:rsidR="00347D70" w:rsidRPr="002D6BF7" w:rsidRDefault="00347D70" w:rsidP="00234A0A">
            <w:pPr>
              <w:pStyle w:val="Textkrper"/>
              <w:jc w:val="left"/>
              <w:rPr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vAlign w:val="center"/>
          </w:tcPr>
          <w:sdt>
            <w:sdtPr>
              <w:rPr>
                <w:sz w:val="24"/>
                <w:szCs w:val="24"/>
              </w:rPr>
              <w:id w:val="-1183127825"/>
              <w:placeholder>
                <w:docPart w:val="D45019BBB987436D896EB8967DB2B133"/>
              </w:placeholder>
              <w:showingPlcHdr/>
            </w:sdtPr>
            <w:sdtEndPr/>
            <w:sdtContent>
              <w:p w14:paraId="7DE40503" w14:textId="77777777" w:rsidR="00347D70" w:rsidRPr="002D6BF7" w:rsidRDefault="00347D70" w:rsidP="00234A0A">
                <w:pPr>
                  <w:pStyle w:val="Textfeld"/>
                  <w:jc w:val="left"/>
                  <w:rPr>
                    <w:sz w:val="24"/>
                    <w:szCs w:val="24"/>
                  </w:rPr>
                </w:pPr>
                <w:r w:rsidRPr="002F6EF6">
                  <w:rPr>
                    <w:rStyle w:val="Platzhaltertext"/>
                    <w:color w:val="auto"/>
                    <w:sz w:val="22"/>
                    <w:szCs w:val="22"/>
                  </w:rPr>
                  <w:t>Klicken oder tippen Sie hier, um Text einzugeben.</w:t>
                </w:r>
              </w:p>
            </w:sdtContent>
          </w:sdt>
        </w:tc>
        <w:tc>
          <w:tcPr>
            <w:tcW w:w="744" w:type="dxa"/>
            <w:gridSpan w:val="2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2FA1311A" w14:textId="77777777" w:rsidR="00347D70" w:rsidRPr="002D6BF7" w:rsidRDefault="00053E0D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-1122067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93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55E58816" w14:textId="77777777" w:rsidR="00347D70" w:rsidRPr="002D6BF7" w:rsidRDefault="00053E0D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-1678270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347D70" w:rsidRPr="002D6BF7" w14:paraId="329C02BA" w14:textId="77777777" w:rsidTr="00234A0A">
        <w:trPr>
          <w:trHeight w:val="510"/>
        </w:trPr>
        <w:tc>
          <w:tcPr>
            <w:tcW w:w="2258" w:type="dxa"/>
            <w:vMerge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95C11F"/>
          </w:tcPr>
          <w:p w14:paraId="37B16D50" w14:textId="77777777" w:rsidR="00347D70" w:rsidRPr="002D6BF7" w:rsidRDefault="00347D70" w:rsidP="00234A0A">
            <w:pPr>
              <w:pStyle w:val="Textkrper"/>
              <w:jc w:val="left"/>
              <w:rPr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vAlign w:val="center"/>
          </w:tcPr>
          <w:sdt>
            <w:sdtPr>
              <w:rPr>
                <w:sz w:val="22"/>
                <w:szCs w:val="22"/>
              </w:rPr>
              <w:id w:val="-692071304"/>
              <w:placeholder>
                <w:docPart w:val="F3396E4208C343A595C460F02D6D0BC8"/>
              </w:placeholder>
            </w:sdtPr>
            <w:sdtEndPr/>
            <w:sdtContent>
              <w:sdt>
                <w:sdtPr>
                  <w:rPr>
                    <w:sz w:val="22"/>
                    <w:szCs w:val="22"/>
                  </w:rPr>
                  <w:id w:val="-1874150376"/>
                  <w:placeholder>
                    <w:docPart w:val="0447C604DE3B4A3FA69D79C15332785A"/>
                  </w:placeholder>
                </w:sdtPr>
                <w:sdtEndPr/>
                <w:sdtContent>
                  <w:sdt>
                    <w:sdtPr>
                      <w:rPr>
                        <w:sz w:val="22"/>
                        <w:szCs w:val="22"/>
                      </w:rPr>
                      <w:id w:val="1033997404"/>
                      <w:placeholder>
                        <w:docPart w:val="EDED92CE6B52404CBF34B35B35C56D37"/>
                      </w:placeholder>
                    </w:sdtPr>
                    <w:sdtEndPr/>
                    <w:sdtContent>
                      <w:p w14:paraId="2CBB75AC" w14:textId="77777777" w:rsidR="00347D70" w:rsidRPr="002F6EF6" w:rsidRDefault="00347D70" w:rsidP="00234A0A">
                        <w:pPr>
                          <w:pStyle w:val="Textfeld"/>
                          <w:rPr>
                            <w:sz w:val="22"/>
                            <w:szCs w:val="22"/>
                          </w:rPr>
                        </w:pPr>
                        <w:r w:rsidRPr="002F6EF6">
                          <w:rPr>
                            <w:sz w:val="22"/>
                            <w:szCs w:val="22"/>
                          </w:rPr>
                          <w:t>Klicken oder tippen Sie hier, um Text einzugeben.</w:t>
                        </w:r>
                      </w:p>
                    </w:sdtContent>
                  </w:sdt>
                </w:sdtContent>
              </w:sdt>
            </w:sdtContent>
          </w:sdt>
        </w:tc>
        <w:tc>
          <w:tcPr>
            <w:tcW w:w="744" w:type="dxa"/>
            <w:gridSpan w:val="2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2E9E18A2" w14:textId="77777777" w:rsidR="00347D70" w:rsidRPr="002D6BF7" w:rsidRDefault="00053E0D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-1490556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93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0223CDD5" w14:textId="77777777" w:rsidR="00347D70" w:rsidRPr="002D6BF7" w:rsidRDefault="00053E0D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-2038421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347D70" w:rsidRPr="002D6BF7" w14:paraId="5F1B5962" w14:textId="77777777" w:rsidTr="00234A0A">
        <w:trPr>
          <w:trHeight w:val="510"/>
        </w:trPr>
        <w:tc>
          <w:tcPr>
            <w:tcW w:w="2258" w:type="dxa"/>
            <w:vMerge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95C11F"/>
          </w:tcPr>
          <w:p w14:paraId="262162B4" w14:textId="77777777" w:rsidR="00347D70" w:rsidRPr="002D6BF7" w:rsidRDefault="00347D70" w:rsidP="00234A0A">
            <w:pPr>
              <w:pStyle w:val="Textkrper"/>
              <w:jc w:val="left"/>
              <w:rPr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vAlign w:val="center"/>
          </w:tcPr>
          <w:sdt>
            <w:sdtPr>
              <w:rPr>
                <w:sz w:val="22"/>
                <w:szCs w:val="22"/>
              </w:rPr>
              <w:id w:val="-167558034"/>
              <w:placeholder>
                <w:docPart w:val="BBF47ADAE219488AA15B78B189982343"/>
              </w:placeholder>
            </w:sdtPr>
            <w:sdtEndPr/>
            <w:sdtContent>
              <w:sdt>
                <w:sdtPr>
                  <w:rPr>
                    <w:sz w:val="22"/>
                    <w:szCs w:val="22"/>
                  </w:rPr>
                  <w:id w:val="-1714880679"/>
                  <w:placeholder>
                    <w:docPart w:val="E0A8664D658C4E32966C4B156632D972"/>
                  </w:placeholder>
                </w:sdtPr>
                <w:sdtEndPr/>
                <w:sdtContent>
                  <w:sdt>
                    <w:sdtPr>
                      <w:rPr>
                        <w:sz w:val="22"/>
                        <w:szCs w:val="22"/>
                      </w:rPr>
                      <w:id w:val="1590579070"/>
                      <w:placeholder>
                        <w:docPart w:val="A3885198D0F348F39B5B52BACE28DB32"/>
                      </w:placeholder>
                    </w:sdtPr>
                    <w:sdtEndPr/>
                    <w:sdtContent>
                      <w:p w14:paraId="69D468A8" w14:textId="77777777" w:rsidR="00347D70" w:rsidRPr="002F6EF6" w:rsidRDefault="00347D70" w:rsidP="00234A0A">
                        <w:pPr>
                          <w:pStyle w:val="Textfeld"/>
                          <w:rPr>
                            <w:sz w:val="22"/>
                            <w:szCs w:val="22"/>
                          </w:rPr>
                        </w:pPr>
                        <w:r w:rsidRPr="002F6EF6">
                          <w:rPr>
                            <w:sz w:val="22"/>
                            <w:szCs w:val="22"/>
                          </w:rPr>
                          <w:t>Klicken oder tippen Sie hier, um Text einzugeben.</w:t>
                        </w:r>
                      </w:p>
                    </w:sdtContent>
                  </w:sdt>
                </w:sdtContent>
              </w:sdt>
            </w:sdtContent>
          </w:sdt>
        </w:tc>
        <w:tc>
          <w:tcPr>
            <w:tcW w:w="744" w:type="dxa"/>
            <w:gridSpan w:val="2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14BFE9FF" w14:textId="77777777" w:rsidR="00347D70" w:rsidRPr="002D6BF7" w:rsidRDefault="00053E0D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-192910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93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2180A3DF" w14:textId="77777777" w:rsidR="00347D70" w:rsidRPr="002D6BF7" w:rsidRDefault="00053E0D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872963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347D70" w:rsidRPr="002D6BF7" w14:paraId="092D7CDE" w14:textId="77777777" w:rsidTr="00234A0A">
        <w:trPr>
          <w:trHeight w:val="510"/>
        </w:trPr>
        <w:tc>
          <w:tcPr>
            <w:tcW w:w="2258" w:type="dxa"/>
            <w:vMerge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95C11F"/>
          </w:tcPr>
          <w:p w14:paraId="3740E75C" w14:textId="77777777" w:rsidR="00347D70" w:rsidRPr="002D6BF7" w:rsidRDefault="00347D70" w:rsidP="00234A0A">
            <w:pPr>
              <w:pStyle w:val="Textkrper"/>
              <w:jc w:val="left"/>
              <w:rPr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vAlign w:val="center"/>
          </w:tcPr>
          <w:sdt>
            <w:sdtPr>
              <w:rPr>
                <w:sz w:val="22"/>
                <w:szCs w:val="22"/>
              </w:rPr>
              <w:id w:val="1159580248"/>
              <w:placeholder>
                <w:docPart w:val="C6BED6C9233949F0BEABBFB68F543EDE"/>
              </w:placeholder>
            </w:sdtPr>
            <w:sdtEndPr/>
            <w:sdtContent>
              <w:sdt>
                <w:sdtPr>
                  <w:rPr>
                    <w:sz w:val="22"/>
                    <w:szCs w:val="22"/>
                  </w:rPr>
                  <w:id w:val="-910464061"/>
                  <w:placeholder>
                    <w:docPart w:val="B58802CA3DD64818AD3E080D15E0E0B5"/>
                  </w:placeholder>
                </w:sdtPr>
                <w:sdtEndPr/>
                <w:sdtContent>
                  <w:sdt>
                    <w:sdtPr>
                      <w:rPr>
                        <w:sz w:val="22"/>
                        <w:szCs w:val="22"/>
                      </w:rPr>
                      <w:id w:val="2020196124"/>
                      <w:placeholder>
                        <w:docPart w:val="4B2CDA0240A8426F89EC22E412D4FCC9"/>
                      </w:placeholder>
                    </w:sdtPr>
                    <w:sdtEndPr/>
                    <w:sdtContent>
                      <w:p w14:paraId="4FF87755" w14:textId="77777777" w:rsidR="00347D70" w:rsidRPr="002F6EF6" w:rsidRDefault="00347D70" w:rsidP="00234A0A">
                        <w:pPr>
                          <w:pStyle w:val="Textfeld"/>
                          <w:rPr>
                            <w:sz w:val="22"/>
                            <w:szCs w:val="22"/>
                          </w:rPr>
                        </w:pPr>
                        <w:r w:rsidRPr="002F6EF6">
                          <w:rPr>
                            <w:sz w:val="22"/>
                            <w:szCs w:val="22"/>
                          </w:rPr>
                          <w:t>Klicken oder tippen Sie hier, um Text einzugeben.</w:t>
                        </w:r>
                      </w:p>
                    </w:sdtContent>
                  </w:sdt>
                </w:sdtContent>
              </w:sdt>
            </w:sdtContent>
          </w:sdt>
        </w:tc>
        <w:tc>
          <w:tcPr>
            <w:tcW w:w="744" w:type="dxa"/>
            <w:gridSpan w:val="2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0A06D997" w14:textId="77777777" w:rsidR="00347D70" w:rsidRPr="002D6BF7" w:rsidRDefault="00053E0D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-1811633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93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43D623F0" w14:textId="77777777" w:rsidR="00347D70" w:rsidRPr="002D6BF7" w:rsidRDefault="00053E0D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-1681573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347D70" w:rsidRPr="002D6BF7" w14:paraId="64A5166C" w14:textId="77777777" w:rsidTr="00234A0A">
        <w:trPr>
          <w:trHeight w:val="510"/>
        </w:trPr>
        <w:tc>
          <w:tcPr>
            <w:tcW w:w="2258" w:type="dxa"/>
            <w:vMerge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95C11F"/>
          </w:tcPr>
          <w:p w14:paraId="311BF97C" w14:textId="77777777" w:rsidR="00347D70" w:rsidRPr="002D6BF7" w:rsidRDefault="00347D70" w:rsidP="00234A0A">
            <w:pPr>
              <w:pStyle w:val="Textkrper"/>
              <w:jc w:val="left"/>
              <w:rPr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vAlign w:val="center"/>
          </w:tcPr>
          <w:sdt>
            <w:sdtPr>
              <w:rPr>
                <w:sz w:val="22"/>
                <w:szCs w:val="22"/>
              </w:rPr>
              <w:id w:val="309146932"/>
              <w:placeholder>
                <w:docPart w:val="6DBCAED65AD24F729AAC14AE41F55C77"/>
              </w:placeholder>
            </w:sdtPr>
            <w:sdtEndPr/>
            <w:sdtContent>
              <w:sdt>
                <w:sdtPr>
                  <w:rPr>
                    <w:sz w:val="22"/>
                    <w:szCs w:val="22"/>
                  </w:rPr>
                  <w:id w:val="981743816"/>
                  <w:placeholder>
                    <w:docPart w:val="2B387F8EE5C447ADA40DAD1BFE3F6AEA"/>
                  </w:placeholder>
                </w:sdtPr>
                <w:sdtEndPr/>
                <w:sdtContent>
                  <w:sdt>
                    <w:sdtPr>
                      <w:rPr>
                        <w:sz w:val="22"/>
                        <w:szCs w:val="22"/>
                      </w:rPr>
                      <w:id w:val="-1697687717"/>
                      <w:placeholder>
                        <w:docPart w:val="F823739DA86745FEAFEDFB4AA13DE7E4"/>
                      </w:placeholder>
                    </w:sdtPr>
                    <w:sdtEndPr/>
                    <w:sdtContent>
                      <w:p w14:paraId="193EE3AA" w14:textId="77777777" w:rsidR="00347D70" w:rsidRPr="002F6EF6" w:rsidRDefault="00347D70" w:rsidP="00234A0A">
                        <w:pPr>
                          <w:pStyle w:val="Textfeld"/>
                          <w:rPr>
                            <w:sz w:val="22"/>
                            <w:szCs w:val="22"/>
                          </w:rPr>
                        </w:pPr>
                        <w:r w:rsidRPr="002F6EF6">
                          <w:rPr>
                            <w:sz w:val="22"/>
                            <w:szCs w:val="22"/>
                          </w:rPr>
                          <w:t>Klicken oder tippen Sie hier, um Text einzugeben.</w:t>
                        </w:r>
                      </w:p>
                    </w:sdtContent>
                  </w:sdt>
                </w:sdtContent>
              </w:sdt>
            </w:sdtContent>
          </w:sdt>
        </w:tc>
        <w:tc>
          <w:tcPr>
            <w:tcW w:w="744" w:type="dxa"/>
            <w:gridSpan w:val="2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1CB0AD87" w14:textId="77777777" w:rsidR="00347D70" w:rsidRPr="002D6BF7" w:rsidRDefault="00053E0D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-574053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93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40FDD36F" w14:textId="77777777" w:rsidR="00347D70" w:rsidRPr="002D6BF7" w:rsidRDefault="00053E0D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-2098003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347D70" w:rsidRPr="002D6BF7" w14:paraId="4CB3ECCB" w14:textId="77777777" w:rsidTr="00234A0A">
        <w:trPr>
          <w:trHeight w:val="510"/>
        </w:trPr>
        <w:tc>
          <w:tcPr>
            <w:tcW w:w="2258" w:type="dxa"/>
            <w:vMerge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95C11F"/>
          </w:tcPr>
          <w:p w14:paraId="2C5A29EB" w14:textId="77777777" w:rsidR="00347D70" w:rsidRPr="002D6BF7" w:rsidRDefault="00347D70" w:rsidP="00234A0A">
            <w:pPr>
              <w:pStyle w:val="Textkrper"/>
              <w:jc w:val="left"/>
              <w:rPr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vAlign w:val="center"/>
          </w:tcPr>
          <w:sdt>
            <w:sdtPr>
              <w:rPr>
                <w:sz w:val="22"/>
                <w:szCs w:val="22"/>
              </w:rPr>
              <w:id w:val="1249387771"/>
              <w:placeholder>
                <w:docPart w:val="DF2AC227CC424738BB1E46482BC874D6"/>
              </w:placeholder>
            </w:sdtPr>
            <w:sdtEndPr/>
            <w:sdtContent>
              <w:sdt>
                <w:sdtPr>
                  <w:rPr>
                    <w:sz w:val="22"/>
                    <w:szCs w:val="22"/>
                  </w:rPr>
                  <w:id w:val="906888522"/>
                  <w:placeholder>
                    <w:docPart w:val="6758DE6431254DEC81C9DDFF700CBB13"/>
                  </w:placeholder>
                </w:sdtPr>
                <w:sdtEndPr/>
                <w:sdtContent>
                  <w:sdt>
                    <w:sdtPr>
                      <w:rPr>
                        <w:sz w:val="22"/>
                        <w:szCs w:val="22"/>
                      </w:rPr>
                      <w:id w:val="661191947"/>
                      <w:placeholder>
                        <w:docPart w:val="D8D317EB61A64AAFA18F333B356EA38D"/>
                      </w:placeholder>
                    </w:sdtPr>
                    <w:sdtEndPr/>
                    <w:sdtContent>
                      <w:p w14:paraId="1A06D971" w14:textId="77777777" w:rsidR="00347D70" w:rsidRPr="002F6EF6" w:rsidRDefault="00347D70" w:rsidP="00234A0A">
                        <w:pPr>
                          <w:pStyle w:val="Textfeld"/>
                          <w:rPr>
                            <w:sz w:val="22"/>
                            <w:szCs w:val="22"/>
                          </w:rPr>
                        </w:pPr>
                        <w:r w:rsidRPr="002F6EF6">
                          <w:rPr>
                            <w:sz w:val="22"/>
                            <w:szCs w:val="22"/>
                          </w:rPr>
                          <w:t>Klicken oder tippen Sie hier, um Text einzugeben.</w:t>
                        </w:r>
                      </w:p>
                    </w:sdtContent>
                  </w:sdt>
                </w:sdtContent>
              </w:sdt>
            </w:sdtContent>
          </w:sdt>
        </w:tc>
        <w:tc>
          <w:tcPr>
            <w:tcW w:w="744" w:type="dxa"/>
            <w:gridSpan w:val="2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13D078F4" w14:textId="77777777" w:rsidR="00347D70" w:rsidRPr="002D6BF7" w:rsidRDefault="00053E0D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1343509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93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3FBCE542" w14:textId="77777777" w:rsidR="00347D70" w:rsidRPr="002D6BF7" w:rsidRDefault="00053E0D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122818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347D70" w:rsidRPr="002D6BF7" w14:paraId="43967A05" w14:textId="77777777" w:rsidTr="00234A0A">
        <w:trPr>
          <w:trHeight w:val="510"/>
        </w:trPr>
        <w:tc>
          <w:tcPr>
            <w:tcW w:w="2258" w:type="dxa"/>
            <w:vMerge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95C11F"/>
          </w:tcPr>
          <w:p w14:paraId="2D8FFD17" w14:textId="77777777" w:rsidR="00347D70" w:rsidRPr="002D6BF7" w:rsidRDefault="00347D70" w:rsidP="00234A0A">
            <w:pPr>
              <w:pStyle w:val="Textkrper"/>
              <w:jc w:val="left"/>
              <w:rPr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vAlign w:val="center"/>
          </w:tcPr>
          <w:sdt>
            <w:sdtPr>
              <w:rPr>
                <w:sz w:val="22"/>
                <w:szCs w:val="22"/>
              </w:rPr>
              <w:id w:val="-1700543539"/>
              <w:placeholder>
                <w:docPart w:val="26B3CA1DE9A2481D9878BCBD14EC1A20"/>
              </w:placeholder>
            </w:sdtPr>
            <w:sdtEndPr/>
            <w:sdtContent>
              <w:sdt>
                <w:sdtPr>
                  <w:rPr>
                    <w:sz w:val="22"/>
                    <w:szCs w:val="22"/>
                  </w:rPr>
                  <w:id w:val="104552738"/>
                  <w:placeholder>
                    <w:docPart w:val="33E10E3767BD475D9113A5370B36A555"/>
                  </w:placeholder>
                </w:sdtPr>
                <w:sdtEndPr/>
                <w:sdtContent>
                  <w:sdt>
                    <w:sdtPr>
                      <w:rPr>
                        <w:sz w:val="22"/>
                        <w:szCs w:val="22"/>
                      </w:rPr>
                      <w:id w:val="-733621032"/>
                      <w:placeholder>
                        <w:docPart w:val="6991F012D9254A5DBB421C4773A5CC94"/>
                      </w:placeholder>
                    </w:sdtPr>
                    <w:sdtEndPr/>
                    <w:sdtContent>
                      <w:p w14:paraId="07ED30ED" w14:textId="77777777" w:rsidR="00347D70" w:rsidRPr="002F6EF6" w:rsidRDefault="00347D70" w:rsidP="00234A0A">
                        <w:pPr>
                          <w:pStyle w:val="Textfeld"/>
                          <w:rPr>
                            <w:sz w:val="22"/>
                            <w:szCs w:val="22"/>
                          </w:rPr>
                        </w:pPr>
                        <w:r w:rsidRPr="002F6EF6">
                          <w:rPr>
                            <w:sz w:val="22"/>
                            <w:szCs w:val="22"/>
                          </w:rPr>
                          <w:t>Klicken oder tippen Sie hier, um Text einzugeben.</w:t>
                        </w:r>
                      </w:p>
                    </w:sdtContent>
                  </w:sdt>
                </w:sdtContent>
              </w:sdt>
            </w:sdtContent>
          </w:sdt>
        </w:tc>
        <w:tc>
          <w:tcPr>
            <w:tcW w:w="744" w:type="dxa"/>
            <w:gridSpan w:val="2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317AB835" w14:textId="77777777" w:rsidR="00347D70" w:rsidRPr="002D6BF7" w:rsidRDefault="00053E0D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-1484006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93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4BF9A75D" w14:textId="77777777" w:rsidR="00347D70" w:rsidRPr="002D6BF7" w:rsidRDefault="00053E0D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513038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347D70" w:rsidRPr="002D6BF7" w14:paraId="1D14A849" w14:textId="77777777" w:rsidTr="00234A0A">
        <w:trPr>
          <w:trHeight w:val="510"/>
        </w:trPr>
        <w:tc>
          <w:tcPr>
            <w:tcW w:w="2258" w:type="dxa"/>
            <w:vMerge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95C11F"/>
          </w:tcPr>
          <w:p w14:paraId="7ED3E67B" w14:textId="77777777" w:rsidR="00347D70" w:rsidRPr="002D6BF7" w:rsidRDefault="00347D70" w:rsidP="00234A0A">
            <w:pPr>
              <w:pStyle w:val="Textkrper"/>
              <w:jc w:val="left"/>
              <w:rPr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vAlign w:val="center"/>
          </w:tcPr>
          <w:sdt>
            <w:sdtPr>
              <w:rPr>
                <w:sz w:val="22"/>
                <w:szCs w:val="22"/>
              </w:rPr>
              <w:id w:val="-226293482"/>
              <w:placeholder>
                <w:docPart w:val="18B251C02A144FA0969ECD4361CC0035"/>
              </w:placeholder>
            </w:sdtPr>
            <w:sdtEndPr/>
            <w:sdtContent>
              <w:sdt>
                <w:sdtPr>
                  <w:rPr>
                    <w:sz w:val="22"/>
                    <w:szCs w:val="22"/>
                  </w:rPr>
                  <w:id w:val="-1278637554"/>
                  <w:placeholder>
                    <w:docPart w:val="CA8AA8F184034357B316F3ABEBA885B4"/>
                  </w:placeholder>
                </w:sdtPr>
                <w:sdtEndPr/>
                <w:sdtContent>
                  <w:sdt>
                    <w:sdtPr>
                      <w:rPr>
                        <w:sz w:val="22"/>
                        <w:szCs w:val="22"/>
                      </w:rPr>
                      <w:id w:val="-1666308405"/>
                      <w:placeholder>
                        <w:docPart w:val="AFAACB037D0745FB8D9817A9033EDA14"/>
                      </w:placeholder>
                    </w:sdtPr>
                    <w:sdtEndPr/>
                    <w:sdtContent>
                      <w:p w14:paraId="223E06A1" w14:textId="77777777" w:rsidR="00347D70" w:rsidRPr="002F6EF6" w:rsidRDefault="00347D70" w:rsidP="00234A0A">
                        <w:pPr>
                          <w:pStyle w:val="Textfeld"/>
                          <w:rPr>
                            <w:sz w:val="22"/>
                            <w:szCs w:val="22"/>
                          </w:rPr>
                        </w:pPr>
                        <w:r w:rsidRPr="002F6EF6">
                          <w:rPr>
                            <w:sz w:val="22"/>
                            <w:szCs w:val="22"/>
                          </w:rPr>
                          <w:t>Klicken oder tippen Sie hier, um Text einzugeben.</w:t>
                        </w:r>
                      </w:p>
                    </w:sdtContent>
                  </w:sdt>
                </w:sdtContent>
              </w:sdt>
            </w:sdtContent>
          </w:sdt>
        </w:tc>
        <w:tc>
          <w:tcPr>
            <w:tcW w:w="744" w:type="dxa"/>
            <w:gridSpan w:val="2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40911166" w14:textId="77777777" w:rsidR="00347D70" w:rsidRPr="002D6BF7" w:rsidRDefault="00053E0D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-1855725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93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185557C4" w14:textId="77777777" w:rsidR="00347D70" w:rsidRPr="002D6BF7" w:rsidRDefault="00053E0D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-460881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347D70" w:rsidRPr="002D6BF7" w14:paraId="568DB5E7" w14:textId="77777777" w:rsidTr="00234A0A">
        <w:trPr>
          <w:trHeight w:val="510"/>
        </w:trPr>
        <w:tc>
          <w:tcPr>
            <w:tcW w:w="2258" w:type="dxa"/>
            <w:vMerge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95C11F"/>
          </w:tcPr>
          <w:p w14:paraId="3C88C732" w14:textId="77777777" w:rsidR="00347D70" w:rsidRPr="002D6BF7" w:rsidRDefault="00347D70" w:rsidP="00234A0A">
            <w:pPr>
              <w:pStyle w:val="Textkrper"/>
              <w:jc w:val="left"/>
              <w:rPr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vAlign w:val="center"/>
          </w:tcPr>
          <w:sdt>
            <w:sdtPr>
              <w:rPr>
                <w:sz w:val="22"/>
                <w:szCs w:val="22"/>
              </w:rPr>
              <w:id w:val="392862548"/>
              <w:placeholder>
                <w:docPart w:val="83A50E3DCA934EBDA32E2A171173FE4C"/>
              </w:placeholder>
            </w:sdtPr>
            <w:sdtEndPr/>
            <w:sdtContent>
              <w:sdt>
                <w:sdtPr>
                  <w:rPr>
                    <w:sz w:val="22"/>
                    <w:szCs w:val="22"/>
                  </w:rPr>
                  <w:id w:val="1918041135"/>
                  <w:placeholder>
                    <w:docPart w:val="01B79D98785F420B96711ED19BBA8A6D"/>
                  </w:placeholder>
                </w:sdtPr>
                <w:sdtEndPr/>
                <w:sdtContent>
                  <w:sdt>
                    <w:sdtPr>
                      <w:rPr>
                        <w:sz w:val="22"/>
                        <w:szCs w:val="22"/>
                      </w:rPr>
                      <w:id w:val="37562248"/>
                      <w:placeholder>
                        <w:docPart w:val="FC0059DAFC6E459C8CFA1952FDB3B344"/>
                      </w:placeholder>
                    </w:sdtPr>
                    <w:sdtEndPr/>
                    <w:sdtContent>
                      <w:p w14:paraId="664E985C" w14:textId="77777777" w:rsidR="00347D70" w:rsidRPr="002F6EF6" w:rsidRDefault="00347D70" w:rsidP="00234A0A">
                        <w:pPr>
                          <w:pStyle w:val="Textfeld"/>
                          <w:rPr>
                            <w:sz w:val="22"/>
                            <w:szCs w:val="22"/>
                          </w:rPr>
                        </w:pPr>
                        <w:r w:rsidRPr="002F6EF6">
                          <w:rPr>
                            <w:sz w:val="22"/>
                            <w:szCs w:val="22"/>
                          </w:rPr>
                          <w:t>Klicken oder tippen Sie hier, um Text einzugeben.</w:t>
                        </w:r>
                      </w:p>
                    </w:sdtContent>
                  </w:sdt>
                </w:sdtContent>
              </w:sdt>
            </w:sdtContent>
          </w:sdt>
        </w:tc>
        <w:tc>
          <w:tcPr>
            <w:tcW w:w="744" w:type="dxa"/>
            <w:gridSpan w:val="2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70380166" w14:textId="77777777" w:rsidR="00347D70" w:rsidRPr="002D6BF7" w:rsidRDefault="00053E0D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1164907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93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2F9A8930" w14:textId="77777777" w:rsidR="00347D70" w:rsidRPr="002D6BF7" w:rsidRDefault="00053E0D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107245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347D70" w:rsidRPr="002D6BF7" w14:paraId="2E3FEBAB" w14:textId="77777777" w:rsidTr="00234A0A">
        <w:trPr>
          <w:trHeight w:val="510"/>
        </w:trPr>
        <w:tc>
          <w:tcPr>
            <w:tcW w:w="2258" w:type="dxa"/>
            <w:vMerge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95C11F"/>
          </w:tcPr>
          <w:p w14:paraId="158832FE" w14:textId="77777777" w:rsidR="00347D70" w:rsidRPr="002D6BF7" w:rsidRDefault="00347D70" w:rsidP="00234A0A">
            <w:pPr>
              <w:pStyle w:val="Textkrper"/>
              <w:jc w:val="left"/>
              <w:rPr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vAlign w:val="center"/>
          </w:tcPr>
          <w:sdt>
            <w:sdtPr>
              <w:rPr>
                <w:sz w:val="22"/>
                <w:szCs w:val="22"/>
              </w:rPr>
              <w:id w:val="1440255080"/>
              <w:placeholder>
                <w:docPart w:val="B3750336354643A59EFDE570369BCDD2"/>
              </w:placeholder>
            </w:sdtPr>
            <w:sdtEndPr/>
            <w:sdtContent>
              <w:sdt>
                <w:sdtPr>
                  <w:rPr>
                    <w:sz w:val="22"/>
                    <w:szCs w:val="22"/>
                  </w:rPr>
                  <w:id w:val="-1986544442"/>
                  <w:placeholder>
                    <w:docPart w:val="5F00D3CA9B9048C1BB5DAD00E53AB1F4"/>
                  </w:placeholder>
                </w:sdtPr>
                <w:sdtEndPr/>
                <w:sdtContent>
                  <w:sdt>
                    <w:sdtPr>
                      <w:rPr>
                        <w:sz w:val="22"/>
                        <w:szCs w:val="22"/>
                      </w:rPr>
                      <w:id w:val="1880278384"/>
                      <w:placeholder>
                        <w:docPart w:val="4F1CD60FE4744D09851A1B8B2874D1DD"/>
                      </w:placeholder>
                    </w:sdtPr>
                    <w:sdtEndPr/>
                    <w:sdtContent>
                      <w:sdt>
                        <w:sdtPr>
                          <w:rPr>
                            <w:sz w:val="22"/>
                            <w:szCs w:val="22"/>
                          </w:rPr>
                          <w:id w:val="487438588"/>
                          <w:placeholder>
                            <w:docPart w:val="50F7833B99E848D59DF6B844CF1EE16D"/>
                          </w:placeholder>
                        </w:sdtPr>
                        <w:sdtEndPr/>
                        <w:sdtContent>
                          <w:sdt>
                            <w:sdtPr>
                              <w:rPr>
                                <w:sz w:val="22"/>
                                <w:szCs w:val="22"/>
                              </w:rPr>
                              <w:id w:val="-69971075"/>
                              <w:placeholder>
                                <w:docPart w:val="E350DD94D3CB4EAFBB3864858FFB5D94"/>
                              </w:placeholder>
                            </w:sdtPr>
                            <w:sdtEndPr/>
                            <w:sdtContent>
                              <w:p w14:paraId="2518E61C" w14:textId="77777777" w:rsidR="00347D70" w:rsidRPr="002F6EF6" w:rsidRDefault="00347D70" w:rsidP="00234A0A">
                                <w:pPr>
                                  <w:pStyle w:val="Textfeld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2F6EF6">
                                  <w:rPr>
                                    <w:sz w:val="22"/>
                                    <w:szCs w:val="22"/>
                                  </w:rPr>
                                  <w:t>Klicken oder tippen Sie hier, um Text einzugeben.</w:t>
                                </w:r>
                              </w:p>
                            </w:sdtContent>
                          </w:sdt>
                        </w:sdtContent>
                      </w:sdt>
                    </w:sdtContent>
                  </w:sdt>
                </w:sdtContent>
              </w:sdt>
            </w:sdtContent>
          </w:sdt>
        </w:tc>
        <w:tc>
          <w:tcPr>
            <w:tcW w:w="744" w:type="dxa"/>
            <w:gridSpan w:val="2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47407D9D" w14:textId="77777777" w:rsidR="00347D70" w:rsidRPr="002D6BF7" w:rsidRDefault="00053E0D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1114635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93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101FC7C8" w14:textId="77777777" w:rsidR="00347D70" w:rsidRPr="002D6BF7" w:rsidRDefault="00053E0D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1128196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347D70" w:rsidRPr="002D6BF7" w14:paraId="7E0EBACB" w14:textId="77777777" w:rsidTr="00234A0A">
        <w:trPr>
          <w:trHeight w:val="510"/>
        </w:trPr>
        <w:tc>
          <w:tcPr>
            <w:tcW w:w="2258" w:type="dxa"/>
            <w:vMerge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95C11F"/>
          </w:tcPr>
          <w:p w14:paraId="6540D8CF" w14:textId="77777777" w:rsidR="00347D70" w:rsidRPr="002D6BF7" w:rsidRDefault="00347D70" w:rsidP="00234A0A">
            <w:pPr>
              <w:pStyle w:val="Textkrper"/>
              <w:jc w:val="left"/>
              <w:rPr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vAlign w:val="center"/>
          </w:tcPr>
          <w:sdt>
            <w:sdtPr>
              <w:rPr>
                <w:sz w:val="22"/>
                <w:szCs w:val="22"/>
              </w:rPr>
              <w:id w:val="1270581138"/>
              <w:placeholder>
                <w:docPart w:val="A565971F48C54FC6901D3B8FFD495EB7"/>
              </w:placeholder>
            </w:sdtPr>
            <w:sdtEndPr/>
            <w:sdtContent>
              <w:sdt>
                <w:sdtPr>
                  <w:rPr>
                    <w:sz w:val="22"/>
                    <w:szCs w:val="22"/>
                  </w:rPr>
                  <w:id w:val="-1857332316"/>
                  <w:placeholder>
                    <w:docPart w:val="756465901E1048BF81DF212CB956D63E"/>
                  </w:placeholder>
                </w:sdtPr>
                <w:sdtEndPr/>
                <w:sdtContent>
                  <w:sdt>
                    <w:sdtPr>
                      <w:rPr>
                        <w:sz w:val="22"/>
                        <w:szCs w:val="22"/>
                      </w:rPr>
                      <w:id w:val="101854147"/>
                      <w:placeholder>
                        <w:docPart w:val="80E92BC1604542079D30ECF4679D7DB5"/>
                      </w:placeholder>
                    </w:sdtPr>
                    <w:sdtEndPr/>
                    <w:sdtContent>
                      <w:sdt>
                        <w:sdtPr>
                          <w:rPr>
                            <w:sz w:val="22"/>
                            <w:szCs w:val="22"/>
                          </w:rPr>
                          <w:id w:val="1751696687"/>
                          <w:placeholder>
                            <w:docPart w:val="A5FB6150888547CF919F95E0FFEAC15B"/>
                          </w:placeholder>
                        </w:sdtPr>
                        <w:sdtEndPr/>
                        <w:sdtContent>
                          <w:sdt>
                            <w:sdtPr>
                              <w:rPr>
                                <w:sz w:val="22"/>
                                <w:szCs w:val="22"/>
                              </w:rPr>
                              <w:id w:val="-97795534"/>
                              <w:placeholder>
                                <w:docPart w:val="3E364D7971424BF99E706F3B1DF34AD9"/>
                              </w:placeholder>
                            </w:sdtPr>
                            <w:sdtEndPr/>
                            <w:sdtContent>
                              <w:p w14:paraId="03CA674D" w14:textId="77777777" w:rsidR="00347D70" w:rsidRPr="002F6EF6" w:rsidRDefault="00347D70" w:rsidP="00234A0A">
                                <w:pPr>
                                  <w:pStyle w:val="Textfeld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2F6EF6">
                                  <w:rPr>
                                    <w:sz w:val="22"/>
                                    <w:szCs w:val="22"/>
                                  </w:rPr>
                                  <w:t>Klicken oder tippen Sie hier, um Text einzugeben.</w:t>
                                </w:r>
                              </w:p>
                            </w:sdtContent>
                          </w:sdt>
                        </w:sdtContent>
                      </w:sdt>
                    </w:sdtContent>
                  </w:sdt>
                </w:sdtContent>
              </w:sdt>
            </w:sdtContent>
          </w:sdt>
        </w:tc>
        <w:tc>
          <w:tcPr>
            <w:tcW w:w="744" w:type="dxa"/>
            <w:gridSpan w:val="2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06E9B03F" w14:textId="77777777" w:rsidR="00347D70" w:rsidRPr="002D6BF7" w:rsidRDefault="00053E0D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-1715182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93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4E1B0800" w14:textId="77777777" w:rsidR="00347D70" w:rsidRPr="002D6BF7" w:rsidRDefault="00053E0D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2146074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347D70" w:rsidRPr="002D6BF7" w14:paraId="28F4BBEB" w14:textId="77777777" w:rsidTr="00234A0A">
        <w:trPr>
          <w:trHeight w:val="510"/>
        </w:trPr>
        <w:tc>
          <w:tcPr>
            <w:tcW w:w="2258" w:type="dxa"/>
            <w:vMerge/>
            <w:tcBorders>
              <w:top w:val="single" w:sz="8" w:space="0" w:color="056336"/>
              <w:left w:val="single" w:sz="8" w:space="0" w:color="056336"/>
              <w:bottom w:val="single" w:sz="8" w:space="0" w:color="F0A73A"/>
              <w:right w:val="single" w:sz="8" w:space="0" w:color="056336"/>
            </w:tcBorders>
            <w:shd w:val="clear" w:color="auto" w:fill="95C11F"/>
          </w:tcPr>
          <w:p w14:paraId="1620F2F0" w14:textId="77777777" w:rsidR="00347D70" w:rsidRPr="002D6BF7" w:rsidRDefault="00347D70" w:rsidP="00234A0A">
            <w:pPr>
              <w:pStyle w:val="Textkrper"/>
              <w:jc w:val="left"/>
              <w:rPr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8" w:space="0" w:color="056336"/>
              <w:left w:val="single" w:sz="8" w:space="0" w:color="056336"/>
              <w:bottom w:val="single" w:sz="8" w:space="0" w:color="F0A73A"/>
              <w:right w:val="single" w:sz="8" w:space="0" w:color="056336"/>
            </w:tcBorders>
            <w:vAlign w:val="center"/>
          </w:tcPr>
          <w:sdt>
            <w:sdtPr>
              <w:rPr>
                <w:sz w:val="22"/>
                <w:szCs w:val="22"/>
              </w:rPr>
              <w:id w:val="1041555234"/>
              <w:placeholder>
                <w:docPart w:val="D85DFB0B034B4C7F8E23597E35F6A4A3"/>
              </w:placeholder>
            </w:sdtPr>
            <w:sdtEndPr/>
            <w:sdtContent>
              <w:sdt>
                <w:sdtPr>
                  <w:rPr>
                    <w:sz w:val="22"/>
                    <w:szCs w:val="22"/>
                  </w:rPr>
                  <w:id w:val="1918128333"/>
                  <w:placeholder>
                    <w:docPart w:val="6A4DC57053544E55BF245DDB5A26F82D"/>
                  </w:placeholder>
                </w:sdtPr>
                <w:sdtEndPr/>
                <w:sdtContent>
                  <w:sdt>
                    <w:sdtPr>
                      <w:rPr>
                        <w:sz w:val="22"/>
                        <w:szCs w:val="22"/>
                      </w:rPr>
                      <w:id w:val="691352967"/>
                      <w:placeholder>
                        <w:docPart w:val="90E430E115104F30AE78144761AF83BB"/>
                      </w:placeholder>
                    </w:sdtPr>
                    <w:sdtEndPr/>
                    <w:sdtContent>
                      <w:p w14:paraId="091497F7" w14:textId="77777777" w:rsidR="00347D70" w:rsidRPr="002F6EF6" w:rsidRDefault="00347D70" w:rsidP="00234A0A">
                        <w:pPr>
                          <w:pStyle w:val="Textfeld"/>
                          <w:rPr>
                            <w:sz w:val="22"/>
                            <w:szCs w:val="22"/>
                          </w:rPr>
                        </w:pPr>
                        <w:r w:rsidRPr="002F6EF6">
                          <w:rPr>
                            <w:sz w:val="22"/>
                            <w:szCs w:val="22"/>
                          </w:rPr>
                          <w:t>Klicken oder tippen Sie hier, um Text einzugeben.</w:t>
                        </w:r>
                      </w:p>
                    </w:sdtContent>
                  </w:sdt>
                </w:sdtContent>
              </w:sdt>
            </w:sdtContent>
          </w:sdt>
        </w:tc>
        <w:tc>
          <w:tcPr>
            <w:tcW w:w="744" w:type="dxa"/>
            <w:gridSpan w:val="2"/>
            <w:tcBorders>
              <w:top w:val="single" w:sz="8" w:space="0" w:color="056336"/>
              <w:left w:val="single" w:sz="8" w:space="0" w:color="056336"/>
              <w:bottom w:val="single" w:sz="8" w:space="0" w:color="F0A73A"/>
              <w:right w:val="single" w:sz="8" w:space="0" w:color="056336"/>
            </w:tcBorders>
          </w:tcPr>
          <w:p w14:paraId="761689BD" w14:textId="77777777" w:rsidR="00347D70" w:rsidRPr="002D6BF7" w:rsidRDefault="00053E0D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-2001883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93" w:type="dxa"/>
            <w:tcBorders>
              <w:top w:val="single" w:sz="8" w:space="0" w:color="056336"/>
              <w:left w:val="single" w:sz="8" w:space="0" w:color="056336"/>
              <w:bottom w:val="single" w:sz="8" w:space="0" w:color="F0A73A"/>
              <w:right w:val="single" w:sz="8" w:space="0" w:color="056336"/>
            </w:tcBorders>
          </w:tcPr>
          <w:p w14:paraId="59AEFB8A" w14:textId="77777777" w:rsidR="00347D70" w:rsidRPr="002D6BF7" w:rsidRDefault="00053E0D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714009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347D70" w:rsidRPr="002D6BF7" w14:paraId="3EE93517" w14:textId="77777777" w:rsidTr="00234A0A">
        <w:tc>
          <w:tcPr>
            <w:tcW w:w="2258" w:type="dxa"/>
            <w:tcBorders>
              <w:top w:val="single" w:sz="8" w:space="0" w:color="F0A73A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95C11F"/>
          </w:tcPr>
          <w:p w14:paraId="4FD9F798" w14:textId="77777777" w:rsidR="00347D70" w:rsidRPr="002D6BF7" w:rsidRDefault="00347D70" w:rsidP="00234A0A">
            <w:pPr>
              <w:pStyle w:val="Textkrper"/>
              <w:jc w:val="left"/>
              <w:rPr>
                <w:rFonts w:ascii="Reef" w:hAnsi="Reef" w:cs="Reef"/>
                <w:sz w:val="28"/>
                <w:szCs w:val="28"/>
              </w:rPr>
            </w:pPr>
            <w:r w:rsidRPr="002D6BF7">
              <w:rPr>
                <w:rFonts w:ascii="Reef" w:hAnsi="Reef" w:cs="Reef"/>
                <w:sz w:val="28"/>
                <w:szCs w:val="28"/>
              </w:rPr>
              <w:t>Bemerkungen</w:t>
            </w:r>
          </w:p>
        </w:tc>
        <w:tc>
          <w:tcPr>
            <w:tcW w:w="7381" w:type="dxa"/>
            <w:gridSpan w:val="8"/>
            <w:tcBorders>
              <w:top w:val="single" w:sz="8" w:space="0" w:color="F0A73A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sdt>
            <w:sdtPr>
              <w:rPr>
                <w:sz w:val="24"/>
                <w:szCs w:val="24"/>
              </w:rPr>
              <w:id w:val="637083094"/>
              <w:placeholder>
                <w:docPart w:val="93A4F656CC204C1DA59845C4C171A52E"/>
              </w:placeholder>
            </w:sdtPr>
            <w:sdtEndPr/>
            <w:sdtContent>
              <w:sdt>
                <w:sdtPr>
                  <w:rPr>
                    <w:sz w:val="24"/>
                    <w:szCs w:val="24"/>
                  </w:rPr>
                  <w:id w:val="-429201040"/>
                  <w:placeholder>
                    <w:docPart w:val="F25F3492DF3F44C6B12845335E014F83"/>
                  </w:placeholder>
                </w:sdtPr>
                <w:sdtEndPr/>
                <w:sdtContent>
                  <w:sdt>
                    <w:sdtPr>
                      <w:rPr>
                        <w:sz w:val="24"/>
                        <w:szCs w:val="24"/>
                      </w:rPr>
                      <w:id w:val="-873309880"/>
                      <w:placeholder>
                        <w:docPart w:val="08CF694ACCDE4D4AAC7334AA5E36378B"/>
                      </w:placeholder>
                    </w:sdtPr>
                    <w:sdtEndPr/>
                    <w:sdtContent>
                      <w:sdt>
                        <w:sdtPr>
                          <w:rPr>
                            <w:sz w:val="24"/>
                            <w:szCs w:val="24"/>
                          </w:rPr>
                          <w:id w:val="-1461267352"/>
                          <w:placeholder>
                            <w:docPart w:val="D2086ED9B9B14E969B38F9FE5FA0BACE"/>
                          </w:placeholder>
                        </w:sdtPr>
                        <w:sdtEndPr/>
                        <w:sdtContent>
                          <w:sdt>
                            <w:sdtPr>
                              <w:rPr>
                                <w:sz w:val="24"/>
                                <w:szCs w:val="24"/>
                              </w:rPr>
                              <w:id w:val="216637693"/>
                              <w:placeholder>
                                <w:docPart w:val="0B27BEF02E5A4B3489C167FB4C114B9B"/>
                              </w:placeholder>
                            </w:sdtPr>
                            <w:sdtEndPr/>
                            <w:sdtContent>
                              <w:p w14:paraId="77FC5829" w14:textId="77777777" w:rsidR="00347D70" w:rsidRDefault="00347D70" w:rsidP="00234A0A">
                                <w:pPr>
                                  <w:pStyle w:val="Textfeld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2F6EF6">
                                  <w:rPr>
                                    <w:sz w:val="22"/>
                                    <w:szCs w:val="22"/>
                                  </w:rPr>
                                  <w:t>Klicken oder tippen Sie hier, um Text einzugeben.</w:t>
                                </w:r>
                              </w:p>
                            </w:sdtContent>
                          </w:sdt>
                        </w:sdtContent>
                      </w:sdt>
                      <w:p w14:paraId="26CF03D9" w14:textId="77777777" w:rsidR="00347D70" w:rsidRPr="002D6BF7" w:rsidRDefault="00053E0D" w:rsidP="00234A0A">
                        <w:pPr>
                          <w:pStyle w:val="Textfeld"/>
                          <w:rPr>
                            <w:sz w:val="24"/>
                            <w:szCs w:val="24"/>
                          </w:rPr>
                        </w:pPr>
                      </w:p>
                    </w:sdtContent>
                  </w:sdt>
                </w:sdtContent>
              </w:sdt>
            </w:sdtContent>
          </w:sdt>
          <w:p w14:paraId="6ED3657C" w14:textId="77777777" w:rsidR="00347D70" w:rsidRPr="002D6BF7" w:rsidRDefault="00347D70" w:rsidP="00234A0A">
            <w:pPr>
              <w:pStyle w:val="Textfeld"/>
            </w:pPr>
          </w:p>
        </w:tc>
      </w:tr>
    </w:tbl>
    <w:p w14:paraId="29BC32DC" w14:textId="47655124" w:rsidR="00347D70" w:rsidRDefault="00347D70" w:rsidP="00347D70"/>
    <w:p w14:paraId="70D402BD" w14:textId="77777777" w:rsidR="00347D70" w:rsidRDefault="00347D70" w:rsidP="00347D70"/>
    <w:p w14:paraId="32E807A8" w14:textId="77777777" w:rsidR="00347D70" w:rsidRPr="00347D70" w:rsidRDefault="00347D70" w:rsidP="00347D70">
      <w:pPr>
        <w:rPr>
          <w:rFonts w:ascii="Reef" w:hAnsi="Reef" w:cs="Reef"/>
          <w:color w:val="056336"/>
          <w:sz w:val="40"/>
          <w:szCs w:val="40"/>
        </w:rPr>
      </w:pPr>
    </w:p>
    <w:p w14:paraId="027BE763" w14:textId="021873BD" w:rsidR="00AB4414" w:rsidRPr="006A72B2" w:rsidRDefault="00AB4414">
      <w:pPr>
        <w:spacing w:line="276" w:lineRule="auto"/>
        <w:rPr>
          <w:color w:val="056336"/>
        </w:rPr>
      </w:pPr>
    </w:p>
    <w:p w14:paraId="79A710A2" w14:textId="37AB0B22" w:rsidR="006D5F54" w:rsidRPr="006A72B2" w:rsidRDefault="00AE3C58" w:rsidP="002C7595">
      <w:pPr>
        <w:spacing w:line="276" w:lineRule="auto"/>
        <w:jc w:val="center"/>
        <w:rPr>
          <w:color w:val="056336"/>
        </w:rPr>
      </w:pPr>
      <w:r w:rsidRPr="00CC1ED0">
        <w:rPr>
          <w:noProof/>
        </w:rPr>
        <w:drawing>
          <wp:anchor distT="0" distB="0" distL="114300" distR="114300" simplePos="0" relativeHeight="251684864" behindDoc="1" locked="0" layoutInCell="1" allowOverlap="1" wp14:anchorId="1E6D5FE8" wp14:editId="618D8F99">
            <wp:simplePos x="0" y="0"/>
            <wp:positionH relativeFrom="column">
              <wp:posOffset>-748665</wp:posOffset>
            </wp:positionH>
            <wp:positionV relativeFrom="paragraph">
              <wp:posOffset>-605999</wp:posOffset>
            </wp:positionV>
            <wp:extent cx="7657106" cy="10739758"/>
            <wp:effectExtent l="0" t="0" r="1270" b="444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106" cy="10739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7E4AA" w14:textId="18C1BD33" w:rsidR="00CC1ED0" w:rsidRPr="006A72B2" w:rsidRDefault="00CC1ED0">
      <w:pPr>
        <w:spacing w:line="276" w:lineRule="auto"/>
        <w:rPr>
          <w:color w:val="056336"/>
        </w:rPr>
      </w:pPr>
    </w:p>
    <w:p w14:paraId="049C89D9" w14:textId="19219057" w:rsidR="0020142E" w:rsidRPr="006A72B2" w:rsidRDefault="0020142E" w:rsidP="0020142E">
      <w:pPr>
        <w:pStyle w:val="Textkrper"/>
        <w:rPr>
          <w:color w:val="056336"/>
        </w:rPr>
      </w:pPr>
    </w:p>
    <w:sectPr w:rsidR="0020142E" w:rsidRPr="006A72B2" w:rsidSect="00C71868">
      <w:headerReference w:type="default" r:id="rId12"/>
      <w:footerReference w:type="default" r:id="rId13"/>
      <w:pgSz w:w="11906" w:h="16838" w:code="9"/>
      <w:pgMar w:top="0" w:right="1134" w:bottom="426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98F66" w14:textId="77777777" w:rsidR="0030353A" w:rsidRDefault="0030353A" w:rsidP="003A5E89">
      <w:r>
        <w:separator/>
      </w:r>
    </w:p>
  </w:endnote>
  <w:endnote w:type="continuationSeparator" w:id="0">
    <w:p w14:paraId="7B2DDA9F" w14:textId="77777777" w:rsidR="0030353A" w:rsidRDefault="0030353A" w:rsidP="003A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6F74C" w14:textId="77777777" w:rsidR="000165F3" w:rsidRPr="00416DD6" w:rsidRDefault="000165F3" w:rsidP="00EF321F">
    <w:pPr>
      <w:pStyle w:val="Fuzeile"/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Sarabun Light" w:hAnsi="Sarabun Light"/>
        <w:color w:val="056336"/>
        <w:sz w:val="16"/>
        <w:szCs w:val="16"/>
      </w:rPr>
      <w:id w:val="-1669402168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0"/>
        <w:szCs w:val="20"/>
      </w:rPr>
    </w:sdtEndPr>
    <w:sdtContent>
      <w:p w14:paraId="04466AE8" w14:textId="77777777" w:rsidR="006A72B2" w:rsidRDefault="006A72B2" w:rsidP="006A72B2">
        <w:pPr>
          <w:pStyle w:val="Fuzeile"/>
          <w:tabs>
            <w:tab w:val="center" w:pos="4536"/>
            <w:tab w:val="right" w:pos="9072"/>
          </w:tabs>
          <w:spacing w:line="264" w:lineRule="auto"/>
          <w:jc w:val="center"/>
          <w:rPr>
            <w:rFonts w:eastAsia="Calibri"/>
            <w:color w:val="056336"/>
            <w:sz w:val="22"/>
            <w:szCs w:val="22"/>
            <w:lang w:eastAsia="en-US"/>
          </w:rPr>
        </w:pPr>
        <w:r w:rsidRPr="00595256">
          <w:rPr>
            <w:rFonts w:ascii="Sarabun Light" w:hAnsi="Sarabun Light"/>
            <w:color w:val="056336"/>
            <w:sz w:val="16"/>
            <w:szCs w:val="16"/>
          </w:rPr>
          <w:t xml:space="preserve">Seite </w:t>
        </w:r>
        <w:r w:rsidRPr="00595256">
          <w:rPr>
            <w:rFonts w:ascii="Sarabun Light" w:hAnsi="Sarabun Light"/>
            <w:color w:val="056336"/>
            <w:sz w:val="16"/>
            <w:szCs w:val="16"/>
          </w:rPr>
          <w:fldChar w:fldCharType="begin"/>
        </w:r>
        <w:r w:rsidRPr="00595256">
          <w:rPr>
            <w:rFonts w:ascii="Sarabun Light" w:hAnsi="Sarabun Light"/>
            <w:color w:val="056336"/>
            <w:sz w:val="16"/>
            <w:szCs w:val="16"/>
          </w:rPr>
          <w:instrText>PAGE   \* MERGEFORMAT</w:instrText>
        </w:r>
        <w:r w:rsidRPr="00595256">
          <w:rPr>
            <w:rFonts w:ascii="Sarabun Light" w:hAnsi="Sarabun Light"/>
            <w:color w:val="056336"/>
            <w:sz w:val="16"/>
            <w:szCs w:val="16"/>
          </w:rPr>
          <w:fldChar w:fldCharType="separate"/>
        </w:r>
        <w:r>
          <w:rPr>
            <w:rFonts w:ascii="Sarabun Light" w:hAnsi="Sarabun Light"/>
            <w:color w:val="056336"/>
            <w:sz w:val="16"/>
            <w:szCs w:val="16"/>
          </w:rPr>
          <w:t>2</w:t>
        </w:r>
        <w:r w:rsidRPr="00595256">
          <w:rPr>
            <w:rFonts w:ascii="Sarabun Light" w:hAnsi="Sarabun Light"/>
            <w:color w:val="056336"/>
            <w:sz w:val="16"/>
            <w:szCs w:val="16"/>
          </w:rPr>
          <w:fldChar w:fldCharType="end"/>
        </w:r>
      </w:p>
    </w:sdtContent>
  </w:sdt>
  <w:p w14:paraId="032EA6F5" w14:textId="77777777" w:rsidR="000165F3" w:rsidRPr="006A72B2" w:rsidRDefault="000165F3" w:rsidP="00EF321F">
    <w:pPr>
      <w:pStyle w:val="Fuzeile"/>
      <w:spacing w:after="0" w:line="240" w:lineRule="auto"/>
      <w:rPr>
        <w:color w:val="0563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79430" w14:textId="77777777" w:rsidR="0030353A" w:rsidRDefault="0030353A" w:rsidP="003A5E89">
      <w:r>
        <w:separator/>
      </w:r>
    </w:p>
  </w:footnote>
  <w:footnote w:type="continuationSeparator" w:id="0">
    <w:p w14:paraId="4F731EA3" w14:textId="77777777" w:rsidR="0030353A" w:rsidRDefault="0030353A" w:rsidP="003A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4E40A" w14:textId="77777777" w:rsidR="000165F3" w:rsidRDefault="000165F3" w:rsidP="00AB4414">
    <w:pPr>
      <w:pStyle w:val="Kopfzeile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A1D76" w14:textId="442F33E8" w:rsidR="000165F3" w:rsidRPr="00C71868" w:rsidRDefault="000165F3" w:rsidP="00C71868">
    <w:pPr>
      <w:pStyle w:val="Kopfzeile"/>
      <w:pBdr>
        <w:bottom w:val="none" w:sz="0" w:space="0" w:color="auto"/>
      </w:pBdr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05E4B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9253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5C4E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F27B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EC76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1094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A6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BC935A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18442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F2D086"/>
    <w:lvl w:ilvl="0">
      <w:start w:val="1"/>
      <w:numFmt w:val="bullet"/>
      <w:pStyle w:val="Aufzhlungszeichen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177E8"/>
    <w:multiLevelType w:val="hybridMultilevel"/>
    <w:tmpl w:val="9612A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D0A0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CB138F"/>
    <w:multiLevelType w:val="hybridMultilevel"/>
    <w:tmpl w:val="97CE3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B36D4E"/>
    <w:multiLevelType w:val="hybridMultilevel"/>
    <w:tmpl w:val="12DE3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A54EF"/>
    <w:multiLevelType w:val="hybridMultilevel"/>
    <w:tmpl w:val="502C036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3916FF"/>
    <w:multiLevelType w:val="multilevel"/>
    <w:tmpl w:val="F2E629D0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3FA26A70"/>
    <w:multiLevelType w:val="hybridMultilevel"/>
    <w:tmpl w:val="4BE05D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66E38"/>
    <w:multiLevelType w:val="hybridMultilevel"/>
    <w:tmpl w:val="6D00F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7D6ED5"/>
    <w:multiLevelType w:val="multilevel"/>
    <w:tmpl w:val="7D6E7B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488D16E6"/>
    <w:multiLevelType w:val="hybridMultilevel"/>
    <w:tmpl w:val="6C88F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11A52"/>
    <w:multiLevelType w:val="hybridMultilevel"/>
    <w:tmpl w:val="BE8A4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2E10AA"/>
    <w:multiLevelType w:val="hybridMultilevel"/>
    <w:tmpl w:val="146E29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96005"/>
    <w:multiLevelType w:val="hybridMultilevel"/>
    <w:tmpl w:val="F54C1DA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E33C36"/>
    <w:multiLevelType w:val="hybridMultilevel"/>
    <w:tmpl w:val="3E629C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E04D39"/>
    <w:multiLevelType w:val="hybridMultilevel"/>
    <w:tmpl w:val="9DE28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53F1B"/>
    <w:multiLevelType w:val="hybridMultilevel"/>
    <w:tmpl w:val="5218C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FC4ACF"/>
    <w:multiLevelType w:val="multilevel"/>
    <w:tmpl w:val="6A08500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F6D67D4"/>
    <w:multiLevelType w:val="multilevel"/>
    <w:tmpl w:val="BBC05CF8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7636AE3"/>
    <w:multiLevelType w:val="hybridMultilevel"/>
    <w:tmpl w:val="6A884EA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145C7E"/>
    <w:multiLevelType w:val="hybridMultilevel"/>
    <w:tmpl w:val="4AC498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FA948E5"/>
    <w:multiLevelType w:val="hybridMultilevel"/>
    <w:tmpl w:val="2E085068"/>
    <w:lvl w:ilvl="0" w:tplc="68A62956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9827673">
    <w:abstractNumId w:val="14"/>
  </w:num>
  <w:num w:numId="2" w16cid:durableId="172036519">
    <w:abstractNumId w:val="12"/>
  </w:num>
  <w:num w:numId="3" w16cid:durableId="289021695">
    <w:abstractNumId w:val="24"/>
  </w:num>
  <w:num w:numId="4" w16cid:durableId="1640762917">
    <w:abstractNumId w:val="17"/>
  </w:num>
  <w:num w:numId="5" w16cid:durableId="1642151269">
    <w:abstractNumId w:val="19"/>
  </w:num>
  <w:num w:numId="6" w16cid:durableId="1692756955">
    <w:abstractNumId w:val="20"/>
  </w:num>
  <w:num w:numId="7" w16cid:durableId="1090202364">
    <w:abstractNumId w:val="25"/>
  </w:num>
  <w:num w:numId="8" w16cid:durableId="1291981546">
    <w:abstractNumId w:val="16"/>
  </w:num>
  <w:num w:numId="9" w16cid:durableId="1909336588">
    <w:abstractNumId w:val="21"/>
  </w:num>
  <w:num w:numId="10" w16cid:durableId="140123985">
    <w:abstractNumId w:val="18"/>
  </w:num>
  <w:num w:numId="11" w16cid:durableId="866868891">
    <w:abstractNumId w:val="9"/>
  </w:num>
  <w:num w:numId="12" w16cid:durableId="994989069">
    <w:abstractNumId w:val="7"/>
  </w:num>
  <w:num w:numId="13" w16cid:durableId="724909801">
    <w:abstractNumId w:val="6"/>
  </w:num>
  <w:num w:numId="14" w16cid:durableId="1212963043">
    <w:abstractNumId w:val="5"/>
  </w:num>
  <w:num w:numId="15" w16cid:durableId="1537935804">
    <w:abstractNumId w:val="4"/>
  </w:num>
  <w:num w:numId="16" w16cid:durableId="57289133">
    <w:abstractNumId w:val="8"/>
  </w:num>
  <w:num w:numId="17" w16cid:durableId="953174850">
    <w:abstractNumId w:val="3"/>
  </w:num>
  <w:num w:numId="18" w16cid:durableId="1129905">
    <w:abstractNumId w:val="2"/>
  </w:num>
  <w:num w:numId="19" w16cid:durableId="1810171316">
    <w:abstractNumId w:val="1"/>
  </w:num>
  <w:num w:numId="20" w16cid:durableId="67969537">
    <w:abstractNumId w:val="0"/>
  </w:num>
  <w:num w:numId="21" w16cid:durableId="1228109457">
    <w:abstractNumId w:val="10"/>
  </w:num>
  <w:num w:numId="22" w16cid:durableId="1058745596">
    <w:abstractNumId w:val="27"/>
  </w:num>
  <w:num w:numId="23" w16cid:durableId="2047220531">
    <w:abstractNumId w:val="26"/>
  </w:num>
  <w:num w:numId="24" w16cid:durableId="407700014">
    <w:abstractNumId w:val="15"/>
  </w:num>
  <w:num w:numId="25" w16cid:durableId="1442384870">
    <w:abstractNumId w:val="29"/>
  </w:num>
  <w:num w:numId="26" w16cid:durableId="555749600">
    <w:abstractNumId w:val="13"/>
  </w:num>
  <w:num w:numId="27" w16cid:durableId="1394113047">
    <w:abstractNumId w:val="11"/>
  </w:num>
  <w:num w:numId="28" w16cid:durableId="2040813865">
    <w:abstractNumId w:val="8"/>
    <w:lvlOverride w:ilvl="0">
      <w:startOverride w:val="1"/>
    </w:lvlOverride>
  </w:num>
  <w:num w:numId="29" w16cid:durableId="694354823">
    <w:abstractNumId w:val="8"/>
    <w:lvlOverride w:ilvl="0">
      <w:startOverride w:val="1"/>
    </w:lvlOverride>
  </w:num>
  <w:num w:numId="30" w16cid:durableId="741027025">
    <w:abstractNumId w:val="22"/>
  </w:num>
  <w:num w:numId="31" w16cid:durableId="181283708">
    <w:abstractNumId w:val="23"/>
  </w:num>
  <w:num w:numId="32" w16cid:durableId="286015038">
    <w:abstractNumId w:val="30"/>
  </w:num>
  <w:num w:numId="33" w16cid:durableId="36544399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0UhcZ5UwTL/4t3cmi40QLOuTCgK1xY01yKa6SUD8NgnR/AZO808fPy64TXYPfeA1ttUpIBK+JCRvBUSr+iFj6Q==" w:salt="Lyyc59UNx69gkBMdaWSDQg==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8F0"/>
    <w:rsid w:val="000008A1"/>
    <w:rsid w:val="00003E0B"/>
    <w:rsid w:val="00007E85"/>
    <w:rsid w:val="00016095"/>
    <w:rsid w:val="000165F3"/>
    <w:rsid w:val="00021DE3"/>
    <w:rsid w:val="00024B6A"/>
    <w:rsid w:val="00024EDB"/>
    <w:rsid w:val="00027732"/>
    <w:rsid w:val="000315B0"/>
    <w:rsid w:val="00034B0B"/>
    <w:rsid w:val="00034FD6"/>
    <w:rsid w:val="00037C5D"/>
    <w:rsid w:val="00045D40"/>
    <w:rsid w:val="000475C8"/>
    <w:rsid w:val="0005214D"/>
    <w:rsid w:val="0005306D"/>
    <w:rsid w:val="00053E0D"/>
    <w:rsid w:val="0006270D"/>
    <w:rsid w:val="00065AD8"/>
    <w:rsid w:val="00070D0F"/>
    <w:rsid w:val="00071831"/>
    <w:rsid w:val="00073DEB"/>
    <w:rsid w:val="00073FCE"/>
    <w:rsid w:val="0007415A"/>
    <w:rsid w:val="00074782"/>
    <w:rsid w:val="000756D8"/>
    <w:rsid w:val="0007573A"/>
    <w:rsid w:val="000858DF"/>
    <w:rsid w:val="000863A0"/>
    <w:rsid w:val="000A00EC"/>
    <w:rsid w:val="000A45E4"/>
    <w:rsid w:val="000A476B"/>
    <w:rsid w:val="000B188A"/>
    <w:rsid w:val="000B62A1"/>
    <w:rsid w:val="000B79EC"/>
    <w:rsid w:val="000C2291"/>
    <w:rsid w:val="000C2A67"/>
    <w:rsid w:val="000C308C"/>
    <w:rsid w:val="000C5FBF"/>
    <w:rsid w:val="000D18ED"/>
    <w:rsid w:val="000D306C"/>
    <w:rsid w:val="000D40A9"/>
    <w:rsid w:val="000D4DD6"/>
    <w:rsid w:val="000E5741"/>
    <w:rsid w:val="000F48C6"/>
    <w:rsid w:val="000F4C18"/>
    <w:rsid w:val="000F7EF8"/>
    <w:rsid w:val="0010514A"/>
    <w:rsid w:val="001060BF"/>
    <w:rsid w:val="001077DC"/>
    <w:rsid w:val="001116CD"/>
    <w:rsid w:val="00114441"/>
    <w:rsid w:val="00123EF9"/>
    <w:rsid w:val="001240E1"/>
    <w:rsid w:val="0013098D"/>
    <w:rsid w:val="001319D4"/>
    <w:rsid w:val="00131B5A"/>
    <w:rsid w:val="00146F4F"/>
    <w:rsid w:val="0015177F"/>
    <w:rsid w:val="0015477F"/>
    <w:rsid w:val="001654B5"/>
    <w:rsid w:val="001744C2"/>
    <w:rsid w:val="00175364"/>
    <w:rsid w:val="00180CCD"/>
    <w:rsid w:val="00183E60"/>
    <w:rsid w:val="001907C9"/>
    <w:rsid w:val="0019680C"/>
    <w:rsid w:val="001A098F"/>
    <w:rsid w:val="001A45B1"/>
    <w:rsid w:val="001B089B"/>
    <w:rsid w:val="001B60B9"/>
    <w:rsid w:val="001B6A7D"/>
    <w:rsid w:val="001D52DF"/>
    <w:rsid w:val="001F312B"/>
    <w:rsid w:val="0020142E"/>
    <w:rsid w:val="00205C5D"/>
    <w:rsid w:val="00206CFD"/>
    <w:rsid w:val="00207021"/>
    <w:rsid w:val="002114F0"/>
    <w:rsid w:val="002121DF"/>
    <w:rsid w:val="00216849"/>
    <w:rsid w:val="00221BF6"/>
    <w:rsid w:val="002235D5"/>
    <w:rsid w:val="00223ECF"/>
    <w:rsid w:val="00227EB8"/>
    <w:rsid w:val="002302DC"/>
    <w:rsid w:val="0023116D"/>
    <w:rsid w:val="00247FCF"/>
    <w:rsid w:val="0025020E"/>
    <w:rsid w:val="002520B1"/>
    <w:rsid w:val="002539EA"/>
    <w:rsid w:val="0025501D"/>
    <w:rsid w:val="00256BDF"/>
    <w:rsid w:val="00256FB5"/>
    <w:rsid w:val="00261A4C"/>
    <w:rsid w:val="002626F3"/>
    <w:rsid w:val="00262DB9"/>
    <w:rsid w:val="002747E6"/>
    <w:rsid w:val="002777F5"/>
    <w:rsid w:val="002811C9"/>
    <w:rsid w:val="0028311D"/>
    <w:rsid w:val="00285087"/>
    <w:rsid w:val="00285F4D"/>
    <w:rsid w:val="00296CFD"/>
    <w:rsid w:val="002977EA"/>
    <w:rsid w:val="002A57D0"/>
    <w:rsid w:val="002A6B55"/>
    <w:rsid w:val="002B75E2"/>
    <w:rsid w:val="002C26EC"/>
    <w:rsid w:val="002C6286"/>
    <w:rsid w:val="002C7595"/>
    <w:rsid w:val="002D14F7"/>
    <w:rsid w:val="002D3AA7"/>
    <w:rsid w:val="002D7611"/>
    <w:rsid w:val="002D7E12"/>
    <w:rsid w:val="002E561D"/>
    <w:rsid w:val="002E64BB"/>
    <w:rsid w:val="002E7D0C"/>
    <w:rsid w:val="002F01C8"/>
    <w:rsid w:val="002F3435"/>
    <w:rsid w:val="002F6F9D"/>
    <w:rsid w:val="00303425"/>
    <w:rsid w:val="0030353A"/>
    <w:rsid w:val="00304651"/>
    <w:rsid w:val="00304EC2"/>
    <w:rsid w:val="00310179"/>
    <w:rsid w:val="00312D08"/>
    <w:rsid w:val="00315BF0"/>
    <w:rsid w:val="00315D5B"/>
    <w:rsid w:val="00323003"/>
    <w:rsid w:val="00323F78"/>
    <w:rsid w:val="00324AE4"/>
    <w:rsid w:val="00325485"/>
    <w:rsid w:val="0032780A"/>
    <w:rsid w:val="00327D1C"/>
    <w:rsid w:val="00347D70"/>
    <w:rsid w:val="003503C9"/>
    <w:rsid w:val="00362D53"/>
    <w:rsid w:val="00366876"/>
    <w:rsid w:val="003742C1"/>
    <w:rsid w:val="00374C26"/>
    <w:rsid w:val="003777F2"/>
    <w:rsid w:val="00382DCD"/>
    <w:rsid w:val="00383484"/>
    <w:rsid w:val="00385271"/>
    <w:rsid w:val="00387B50"/>
    <w:rsid w:val="00394361"/>
    <w:rsid w:val="00394C84"/>
    <w:rsid w:val="0039791C"/>
    <w:rsid w:val="003A06F1"/>
    <w:rsid w:val="003A5E89"/>
    <w:rsid w:val="003B2006"/>
    <w:rsid w:val="003B7527"/>
    <w:rsid w:val="003B7960"/>
    <w:rsid w:val="003C6E8B"/>
    <w:rsid w:val="003D0BFF"/>
    <w:rsid w:val="003D171C"/>
    <w:rsid w:val="003D291F"/>
    <w:rsid w:val="003D718D"/>
    <w:rsid w:val="003E186B"/>
    <w:rsid w:val="003E46CC"/>
    <w:rsid w:val="003E5A0D"/>
    <w:rsid w:val="003F5316"/>
    <w:rsid w:val="004015CB"/>
    <w:rsid w:val="004026AB"/>
    <w:rsid w:val="00403CFE"/>
    <w:rsid w:val="00410513"/>
    <w:rsid w:val="00416DD6"/>
    <w:rsid w:val="00421F99"/>
    <w:rsid w:val="00425A8E"/>
    <w:rsid w:val="00427D15"/>
    <w:rsid w:val="004302F1"/>
    <w:rsid w:val="00430B03"/>
    <w:rsid w:val="00430B54"/>
    <w:rsid w:val="0043508F"/>
    <w:rsid w:val="004377A0"/>
    <w:rsid w:val="0044063D"/>
    <w:rsid w:val="00447A9F"/>
    <w:rsid w:val="00450CF4"/>
    <w:rsid w:val="004562C5"/>
    <w:rsid w:val="00457DEB"/>
    <w:rsid w:val="00463CD2"/>
    <w:rsid w:val="00464ECE"/>
    <w:rsid w:val="00466720"/>
    <w:rsid w:val="004679B8"/>
    <w:rsid w:val="00470384"/>
    <w:rsid w:val="00474E13"/>
    <w:rsid w:val="004750D1"/>
    <w:rsid w:val="004764E0"/>
    <w:rsid w:val="00481A30"/>
    <w:rsid w:val="00481B9E"/>
    <w:rsid w:val="00481BDB"/>
    <w:rsid w:val="00481FB5"/>
    <w:rsid w:val="00487E03"/>
    <w:rsid w:val="00493F2B"/>
    <w:rsid w:val="004940BD"/>
    <w:rsid w:val="004941CE"/>
    <w:rsid w:val="004954C7"/>
    <w:rsid w:val="00496751"/>
    <w:rsid w:val="004A2AF4"/>
    <w:rsid w:val="004A30FA"/>
    <w:rsid w:val="004B175E"/>
    <w:rsid w:val="004B3BBD"/>
    <w:rsid w:val="004B746C"/>
    <w:rsid w:val="004C2063"/>
    <w:rsid w:val="004C2443"/>
    <w:rsid w:val="004C6B04"/>
    <w:rsid w:val="004C7633"/>
    <w:rsid w:val="004D1494"/>
    <w:rsid w:val="004D7B71"/>
    <w:rsid w:val="004E0FB6"/>
    <w:rsid w:val="004E0FC9"/>
    <w:rsid w:val="004E37F7"/>
    <w:rsid w:val="004E679F"/>
    <w:rsid w:val="004E7DFE"/>
    <w:rsid w:val="004F04DD"/>
    <w:rsid w:val="004F3633"/>
    <w:rsid w:val="004F37E8"/>
    <w:rsid w:val="004F3C30"/>
    <w:rsid w:val="004F445D"/>
    <w:rsid w:val="004F7B0C"/>
    <w:rsid w:val="005000A1"/>
    <w:rsid w:val="00502054"/>
    <w:rsid w:val="00502BBA"/>
    <w:rsid w:val="00505486"/>
    <w:rsid w:val="00510B09"/>
    <w:rsid w:val="00510BD0"/>
    <w:rsid w:val="00514796"/>
    <w:rsid w:val="0051658D"/>
    <w:rsid w:val="0052533E"/>
    <w:rsid w:val="00527992"/>
    <w:rsid w:val="00531F82"/>
    <w:rsid w:val="005329B8"/>
    <w:rsid w:val="00533CA9"/>
    <w:rsid w:val="00535CD1"/>
    <w:rsid w:val="00543812"/>
    <w:rsid w:val="00544639"/>
    <w:rsid w:val="00551A80"/>
    <w:rsid w:val="005551BF"/>
    <w:rsid w:val="00560EE7"/>
    <w:rsid w:val="0056260C"/>
    <w:rsid w:val="00573B21"/>
    <w:rsid w:val="00577D06"/>
    <w:rsid w:val="00580F58"/>
    <w:rsid w:val="005835FB"/>
    <w:rsid w:val="00583FF5"/>
    <w:rsid w:val="005904B1"/>
    <w:rsid w:val="00591C18"/>
    <w:rsid w:val="005933A6"/>
    <w:rsid w:val="00593D99"/>
    <w:rsid w:val="00595AC0"/>
    <w:rsid w:val="005A677B"/>
    <w:rsid w:val="005B2447"/>
    <w:rsid w:val="005B6E63"/>
    <w:rsid w:val="005C0439"/>
    <w:rsid w:val="005C3759"/>
    <w:rsid w:val="005C456D"/>
    <w:rsid w:val="005C5907"/>
    <w:rsid w:val="005C646D"/>
    <w:rsid w:val="005D3D12"/>
    <w:rsid w:val="005D7020"/>
    <w:rsid w:val="005E0AD7"/>
    <w:rsid w:val="005E3031"/>
    <w:rsid w:val="005F2ABF"/>
    <w:rsid w:val="005F483F"/>
    <w:rsid w:val="00611A13"/>
    <w:rsid w:val="006168DD"/>
    <w:rsid w:val="00617C3E"/>
    <w:rsid w:val="00620A40"/>
    <w:rsid w:val="006336A7"/>
    <w:rsid w:val="006369D2"/>
    <w:rsid w:val="0063766D"/>
    <w:rsid w:val="00637E5F"/>
    <w:rsid w:val="006426D1"/>
    <w:rsid w:val="00647107"/>
    <w:rsid w:val="006509A2"/>
    <w:rsid w:val="006523CA"/>
    <w:rsid w:val="00653E04"/>
    <w:rsid w:val="00654175"/>
    <w:rsid w:val="006557F1"/>
    <w:rsid w:val="0065712E"/>
    <w:rsid w:val="00663318"/>
    <w:rsid w:val="00663F10"/>
    <w:rsid w:val="00665E40"/>
    <w:rsid w:val="00666715"/>
    <w:rsid w:val="00670A34"/>
    <w:rsid w:val="006740D7"/>
    <w:rsid w:val="00676971"/>
    <w:rsid w:val="006773D5"/>
    <w:rsid w:val="00681DFD"/>
    <w:rsid w:val="0068408E"/>
    <w:rsid w:val="00684EB4"/>
    <w:rsid w:val="00694026"/>
    <w:rsid w:val="006947FE"/>
    <w:rsid w:val="00696797"/>
    <w:rsid w:val="00697641"/>
    <w:rsid w:val="006A44D1"/>
    <w:rsid w:val="006A72B2"/>
    <w:rsid w:val="006B68BB"/>
    <w:rsid w:val="006B750B"/>
    <w:rsid w:val="006B7888"/>
    <w:rsid w:val="006C3D4D"/>
    <w:rsid w:val="006C42E3"/>
    <w:rsid w:val="006C4A77"/>
    <w:rsid w:val="006C4FC1"/>
    <w:rsid w:val="006C64DC"/>
    <w:rsid w:val="006D06A7"/>
    <w:rsid w:val="006D5671"/>
    <w:rsid w:val="006D5B82"/>
    <w:rsid w:val="006D5F54"/>
    <w:rsid w:val="006D74E5"/>
    <w:rsid w:val="006D7679"/>
    <w:rsid w:val="006E2478"/>
    <w:rsid w:val="006E3A7B"/>
    <w:rsid w:val="006E740E"/>
    <w:rsid w:val="006F2599"/>
    <w:rsid w:val="006F2F90"/>
    <w:rsid w:val="006F49DC"/>
    <w:rsid w:val="006F6F28"/>
    <w:rsid w:val="00706290"/>
    <w:rsid w:val="00710D70"/>
    <w:rsid w:val="00712B8B"/>
    <w:rsid w:val="0071473D"/>
    <w:rsid w:val="00720231"/>
    <w:rsid w:val="007205C6"/>
    <w:rsid w:val="0072180D"/>
    <w:rsid w:val="007238B0"/>
    <w:rsid w:val="00730DDF"/>
    <w:rsid w:val="007378EC"/>
    <w:rsid w:val="00741031"/>
    <w:rsid w:val="00746C7C"/>
    <w:rsid w:val="007511A3"/>
    <w:rsid w:val="00751B0B"/>
    <w:rsid w:val="0075596E"/>
    <w:rsid w:val="00757B03"/>
    <w:rsid w:val="00761C08"/>
    <w:rsid w:val="007668B7"/>
    <w:rsid w:val="007671CE"/>
    <w:rsid w:val="007735D3"/>
    <w:rsid w:val="0077727A"/>
    <w:rsid w:val="00781806"/>
    <w:rsid w:val="00782C20"/>
    <w:rsid w:val="007832A2"/>
    <w:rsid w:val="00785FBD"/>
    <w:rsid w:val="00794923"/>
    <w:rsid w:val="00797F49"/>
    <w:rsid w:val="007A0180"/>
    <w:rsid w:val="007A0ECD"/>
    <w:rsid w:val="007A4F80"/>
    <w:rsid w:val="007B143E"/>
    <w:rsid w:val="007B3982"/>
    <w:rsid w:val="007B547A"/>
    <w:rsid w:val="007C150C"/>
    <w:rsid w:val="007C208D"/>
    <w:rsid w:val="007C721A"/>
    <w:rsid w:val="007D0A4E"/>
    <w:rsid w:val="007D5201"/>
    <w:rsid w:val="007D5AFA"/>
    <w:rsid w:val="007D68F6"/>
    <w:rsid w:val="007D7ECC"/>
    <w:rsid w:val="007E1109"/>
    <w:rsid w:val="007E20D3"/>
    <w:rsid w:val="007E515C"/>
    <w:rsid w:val="007F2805"/>
    <w:rsid w:val="007F28A8"/>
    <w:rsid w:val="007F3535"/>
    <w:rsid w:val="00802FDE"/>
    <w:rsid w:val="008048D1"/>
    <w:rsid w:val="008116D0"/>
    <w:rsid w:val="0081197E"/>
    <w:rsid w:val="00812124"/>
    <w:rsid w:val="008133F6"/>
    <w:rsid w:val="00813455"/>
    <w:rsid w:val="00813CF4"/>
    <w:rsid w:val="00820125"/>
    <w:rsid w:val="00823311"/>
    <w:rsid w:val="00830650"/>
    <w:rsid w:val="00840013"/>
    <w:rsid w:val="00845430"/>
    <w:rsid w:val="00845E20"/>
    <w:rsid w:val="00847297"/>
    <w:rsid w:val="00850AD5"/>
    <w:rsid w:val="008548BC"/>
    <w:rsid w:val="0085549A"/>
    <w:rsid w:val="0085599A"/>
    <w:rsid w:val="00856594"/>
    <w:rsid w:val="008636CE"/>
    <w:rsid w:val="00871FE7"/>
    <w:rsid w:val="00873342"/>
    <w:rsid w:val="008749F7"/>
    <w:rsid w:val="00874E51"/>
    <w:rsid w:val="008866EB"/>
    <w:rsid w:val="00890550"/>
    <w:rsid w:val="00891D1D"/>
    <w:rsid w:val="008978F0"/>
    <w:rsid w:val="008A1647"/>
    <w:rsid w:val="008A1E4D"/>
    <w:rsid w:val="008A3E2D"/>
    <w:rsid w:val="008B2A64"/>
    <w:rsid w:val="008B4EDE"/>
    <w:rsid w:val="008B5549"/>
    <w:rsid w:val="008B6634"/>
    <w:rsid w:val="008B77C3"/>
    <w:rsid w:val="008C4E59"/>
    <w:rsid w:val="008C6A50"/>
    <w:rsid w:val="008C6A99"/>
    <w:rsid w:val="008E29B7"/>
    <w:rsid w:val="008E7C7F"/>
    <w:rsid w:val="008F22F6"/>
    <w:rsid w:val="008F368F"/>
    <w:rsid w:val="008F5DAB"/>
    <w:rsid w:val="00903DA6"/>
    <w:rsid w:val="009046BB"/>
    <w:rsid w:val="00913413"/>
    <w:rsid w:val="00923E46"/>
    <w:rsid w:val="00924AB2"/>
    <w:rsid w:val="00927B82"/>
    <w:rsid w:val="00933E2A"/>
    <w:rsid w:val="009341C3"/>
    <w:rsid w:val="00934A58"/>
    <w:rsid w:val="00937C92"/>
    <w:rsid w:val="00941D0D"/>
    <w:rsid w:val="00947450"/>
    <w:rsid w:val="009500E3"/>
    <w:rsid w:val="00954CCE"/>
    <w:rsid w:val="00955B36"/>
    <w:rsid w:val="00964797"/>
    <w:rsid w:val="00965C62"/>
    <w:rsid w:val="00967217"/>
    <w:rsid w:val="00974659"/>
    <w:rsid w:val="00977189"/>
    <w:rsid w:val="00977242"/>
    <w:rsid w:val="00980AED"/>
    <w:rsid w:val="009837C2"/>
    <w:rsid w:val="00983A69"/>
    <w:rsid w:val="00985B75"/>
    <w:rsid w:val="0099278B"/>
    <w:rsid w:val="00994B08"/>
    <w:rsid w:val="0099594A"/>
    <w:rsid w:val="00996379"/>
    <w:rsid w:val="009A2784"/>
    <w:rsid w:val="009A2E14"/>
    <w:rsid w:val="009A4063"/>
    <w:rsid w:val="009A68A6"/>
    <w:rsid w:val="009B04F4"/>
    <w:rsid w:val="009C738E"/>
    <w:rsid w:val="009D1232"/>
    <w:rsid w:val="009D3600"/>
    <w:rsid w:val="009D4F78"/>
    <w:rsid w:val="009D6710"/>
    <w:rsid w:val="009E0890"/>
    <w:rsid w:val="009E38F4"/>
    <w:rsid w:val="009F1021"/>
    <w:rsid w:val="009F4659"/>
    <w:rsid w:val="009F4DD4"/>
    <w:rsid w:val="00A02BA2"/>
    <w:rsid w:val="00A03E83"/>
    <w:rsid w:val="00A12BC3"/>
    <w:rsid w:val="00A13520"/>
    <w:rsid w:val="00A178EA"/>
    <w:rsid w:val="00A23E95"/>
    <w:rsid w:val="00A241ED"/>
    <w:rsid w:val="00A33076"/>
    <w:rsid w:val="00A33118"/>
    <w:rsid w:val="00A35746"/>
    <w:rsid w:val="00A426F0"/>
    <w:rsid w:val="00A47916"/>
    <w:rsid w:val="00A521F2"/>
    <w:rsid w:val="00A523C4"/>
    <w:rsid w:val="00A5619E"/>
    <w:rsid w:val="00A600A3"/>
    <w:rsid w:val="00A62D51"/>
    <w:rsid w:val="00A64EE4"/>
    <w:rsid w:val="00A67350"/>
    <w:rsid w:val="00A72911"/>
    <w:rsid w:val="00A74740"/>
    <w:rsid w:val="00A751F1"/>
    <w:rsid w:val="00A84082"/>
    <w:rsid w:val="00A84273"/>
    <w:rsid w:val="00A84F6F"/>
    <w:rsid w:val="00A90710"/>
    <w:rsid w:val="00A90B62"/>
    <w:rsid w:val="00A9219B"/>
    <w:rsid w:val="00A93AA0"/>
    <w:rsid w:val="00A9603A"/>
    <w:rsid w:val="00AA48B9"/>
    <w:rsid w:val="00AA4D78"/>
    <w:rsid w:val="00AA56C3"/>
    <w:rsid w:val="00AA65B1"/>
    <w:rsid w:val="00AA6798"/>
    <w:rsid w:val="00AA7864"/>
    <w:rsid w:val="00AB4414"/>
    <w:rsid w:val="00AB7D14"/>
    <w:rsid w:val="00AC170D"/>
    <w:rsid w:val="00AC628F"/>
    <w:rsid w:val="00AD1117"/>
    <w:rsid w:val="00AD2E1E"/>
    <w:rsid w:val="00AD56FC"/>
    <w:rsid w:val="00AE1C28"/>
    <w:rsid w:val="00AE3C58"/>
    <w:rsid w:val="00AE435B"/>
    <w:rsid w:val="00AE64B5"/>
    <w:rsid w:val="00AF0603"/>
    <w:rsid w:val="00AF1C3C"/>
    <w:rsid w:val="00AF786C"/>
    <w:rsid w:val="00B02955"/>
    <w:rsid w:val="00B058E0"/>
    <w:rsid w:val="00B06C10"/>
    <w:rsid w:val="00B148C8"/>
    <w:rsid w:val="00B155A5"/>
    <w:rsid w:val="00B15EF5"/>
    <w:rsid w:val="00B23733"/>
    <w:rsid w:val="00B24BAD"/>
    <w:rsid w:val="00B26E0A"/>
    <w:rsid w:val="00B31890"/>
    <w:rsid w:val="00B36CD7"/>
    <w:rsid w:val="00B37F7F"/>
    <w:rsid w:val="00B431B8"/>
    <w:rsid w:val="00B43627"/>
    <w:rsid w:val="00B4736A"/>
    <w:rsid w:val="00B47DD4"/>
    <w:rsid w:val="00B50D00"/>
    <w:rsid w:val="00B5130A"/>
    <w:rsid w:val="00B5357C"/>
    <w:rsid w:val="00B53E7C"/>
    <w:rsid w:val="00B55344"/>
    <w:rsid w:val="00B5736C"/>
    <w:rsid w:val="00B62299"/>
    <w:rsid w:val="00B82E69"/>
    <w:rsid w:val="00B86C27"/>
    <w:rsid w:val="00B919E8"/>
    <w:rsid w:val="00B92EE4"/>
    <w:rsid w:val="00B93337"/>
    <w:rsid w:val="00B968AE"/>
    <w:rsid w:val="00B969EF"/>
    <w:rsid w:val="00BA1082"/>
    <w:rsid w:val="00BA1FC2"/>
    <w:rsid w:val="00BA39B2"/>
    <w:rsid w:val="00BA6939"/>
    <w:rsid w:val="00BB0F23"/>
    <w:rsid w:val="00BB4E42"/>
    <w:rsid w:val="00BC7C0D"/>
    <w:rsid w:val="00BD1BCE"/>
    <w:rsid w:val="00BD2CAF"/>
    <w:rsid w:val="00BD4121"/>
    <w:rsid w:val="00BD7170"/>
    <w:rsid w:val="00BE0ADD"/>
    <w:rsid w:val="00BE32BE"/>
    <w:rsid w:val="00BE3F76"/>
    <w:rsid w:val="00BE5F62"/>
    <w:rsid w:val="00BF6FF6"/>
    <w:rsid w:val="00C00245"/>
    <w:rsid w:val="00C00B51"/>
    <w:rsid w:val="00C0166B"/>
    <w:rsid w:val="00C04051"/>
    <w:rsid w:val="00C04187"/>
    <w:rsid w:val="00C079E8"/>
    <w:rsid w:val="00C222B2"/>
    <w:rsid w:val="00C253E6"/>
    <w:rsid w:val="00C32953"/>
    <w:rsid w:val="00C32C81"/>
    <w:rsid w:val="00C35675"/>
    <w:rsid w:val="00C40931"/>
    <w:rsid w:val="00C40EA2"/>
    <w:rsid w:val="00C429D0"/>
    <w:rsid w:val="00C501D8"/>
    <w:rsid w:val="00C513B0"/>
    <w:rsid w:val="00C522ED"/>
    <w:rsid w:val="00C560E6"/>
    <w:rsid w:val="00C619CE"/>
    <w:rsid w:val="00C6487F"/>
    <w:rsid w:val="00C64EF5"/>
    <w:rsid w:val="00C677C9"/>
    <w:rsid w:val="00C71868"/>
    <w:rsid w:val="00C75AF7"/>
    <w:rsid w:val="00C80223"/>
    <w:rsid w:val="00C95537"/>
    <w:rsid w:val="00C9779C"/>
    <w:rsid w:val="00CA08CE"/>
    <w:rsid w:val="00CA0B61"/>
    <w:rsid w:val="00CA34AB"/>
    <w:rsid w:val="00CB00B8"/>
    <w:rsid w:val="00CB5249"/>
    <w:rsid w:val="00CB70C9"/>
    <w:rsid w:val="00CB71CC"/>
    <w:rsid w:val="00CB7FCE"/>
    <w:rsid w:val="00CC0CB5"/>
    <w:rsid w:val="00CC1B97"/>
    <w:rsid w:val="00CC1ED0"/>
    <w:rsid w:val="00CC329F"/>
    <w:rsid w:val="00CC4367"/>
    <w:rsid w:val="00CD527E"/>
    <w:rsid w:val="00CD617C"/>
    <w:rsid w:val="00CE1270"/>
    <w:rsid w:val="00CE6EFC"/>
    <w:rsid w:val="00CE74FD"/>
    <w:rsid w:val="00CE76ED"/>
    <w:rsid w:val="00CF18B7"/>
    <w:rsid w:val="00CF2F32"/>
    <w:rsid w:val="00D022DF"/>
    <w:rsid w:val="00D05E48"/>
    <w:rsid w:val="00D10F85"/>
    <w:rsid w:val="00D14316"/>
    <w:rsid w:val="00D16816"/>
    <w:rsid w:val="00D16BF1"/>
    <w:rsid w:val="00D204EF"/>
    <w:rsid w:val="00D2376A"/>
    <w:rsid w:val="00D2446E"/>
    <w:rsid w:val="00D27151"/>
    <w:rsid w:val="00D27371"/>
    <w:rsid w:val="00D34602"/>
    <w:rsid w:val="00D40001"/>
    <w:rsid w:val="00D41868"/>
    <w:rsid w:val="00D5730E"/>
    <w:rsid w:val="00D61A42"/>
    <w:rsid w:val="00D64C08"/>
    <w:rsid w:val="00D7117D"/>
    <w:rsid w:val="00D74DBD"/>
    <w:rsid w:val="00D7527D"/>
    <w:rsid w:val="00D7706E"/>
    <w:rsid w:val="00D8070D"/>
    <w:rsid w:val="00D82747"/>
    <w:rsid w:val="00D8508F"/>
    <w:rsid w:val="00D85837"/>
    <w:rsid w:val="00D86C87"/>
    <w:rsid w:val="00D90FFE"/>
    <w:rsid w:val="00D94B7A"/>
    <w:rsid w:val="00D96272"/>
    <w:rsid w:val="00D962C1"/>
    <w:rsid w:val="00D97950"/>
    <w:rsid w:val="00DA1578"/>
    <w:rsid w:val="00DA175F"/>
    <w:rsid w:val="00DB00FF"/>
    <w:rsid w:val="00DB08DE"/>
    <w:rsid w:val="00DC0F59"/>
    <w:rsid w:val="00DC5B6B"/>
    <w:rsid w:val="00DC5DD2"/>
    <w:rsid w:val="00DC636B"/>
    <w:rsid w:val="00DD0393"/>
    <w:rsid w:val="00DD3B08"/>
    <w:rsid w:val="00DE09AD"/>
    <w:rsid w:val="00DE5BE6"/>
    <w:rsid w:val="00DF22BF"/>
    <w:rsid w:val="00DF29AF"/>
    <w:rsid w:val="00DF4BC2"/>
    <w:rsid w:val="00E10F24"/>
    <w:rsid w:val="00E11BB7"/>
    <w:rsid w:val="00E12FB7"/>
    <w:rsid w:val="00E158B2"/>
    <w:rsid w:val="00E15D1A"/>
    <w:rsid w:val="00E165DF"/>
    <w:rsid w:val="00E20E27"/>
    <w:rsid w:val="00E21B32"/>
    <w:rsid w:val="00E26988"/>
    <w:rsid w:val="00E3098E"/>
    <w:rsid w:val="00E368D5"/>
    <w:rsid w:val="00E430B5"/>
    <w:rsid w:val="00E52A91"/>
    <w:rsid w:val="00E5505D"/>
    <w:rsid w:val="00E55500"/>
    <w:rsid w:val="00E60E7D"/>
    <w:rsid w:val="00E63E2B"/>
    <w:rsid w:val="00E70A7C"/>
    <w:rsid w:val="00E75637"/>
    <w:rsid w:val="00E7781C"/>
    <w:rsid w:val="00E779BB"/>
    <w:rsid w:val="00E77DCA"/>
    <w:rsid w:val="00E8140A"/>
    <w:rsid w:val="00E82F9A"/>
    <w:rsid w:val="00E86880"/>
    <w:rsid w:val="00E9315E"/>
    <w:rsid w:val="00E96C61"/>
    <w:rsid w:val="00EA6AB0"/>
    <w:rsid w:val="00EB0D88"/>
    <w:rsid w:val="00EB2ECE"/>
    <w:rsid w:val="00EB6EAD"/>
    <w:rsid w:val="00EC43DB"/>
    <w:rsid w:val="00EC6D8B"/>
    <w:rsid w:val="00EC76FA"/>
    <w:rsid w:val="00EC7C4A"/>
    <w:rsid w:val="00ED0A01"/>
    <w:rsid w:val="00EE528D"/>
    <w:rsid w:val="00EF2057"/>
    <w:rsid w:val="00EF228B"/>
    <w:rsid w:val="00EF321F"/>
    <w:rsid w:val="00EF3264"/>
    <w:rsid w:val="00EF389B"/>
    <w:rsid w:val="00EF4611"/>
    <w:rsid w:val="00EF76F8"/>
    <w:rsid w:val="00F03265"/>
    <w:rsid w:val="00F04CE9"/>
    <w:rsid w:val="00F103AF"/>
    <w:rsid w:val="00F11949"/>
    <w:rsid w:val="00F215AF"/>
    <w:rsid w:val="00F259F7"/>
    <w:rsid w:val="00F26BDD"/>
    <w:rsid w:val="00F26F39"/>
    <w:rsid w:val="00F306C2"/>
    <w:rsid w:val="00F32900"/>
    <w:rsid w:val="00F37D2B"/>
    <w:rsid w:val="00F42417"/>
    <w:rsid w:val="00F43AA9"/>
    <w:rsid w:val="00F44897"/>
    <w:rsid w:val="00F50EB0"/>
    <w:rsid w:val="00F51AD3"/>
    <w:rsid w:val="00F54313"/>
    <w:rsid w:val="00F57338"/>
    <w:rsid w:val="00F6206A"/>
    <w:rsid w:val="00F65EEA"/>
    <w:rsid w:val="00F74213"/>
    <w:rsid w:val="00F74D69"/>
    <w:rsid w:val="00F80431"/>
    <w:rsid w:val="00F8231F"/>
    <w:rsid w:val="00F84905"/>
    <w:rsid w:val="00F873D5"/>
    <w:rsid w:val="00F94EA5"/>
    <w:rsid w:val="00FA00F5"/>
    <w:rsid w:val="00FA1210"/>
    <w:rsid w:val="00FA2A94"/>
    <w:rsid w:val="00FA3539"/>
    <w:rsid w:val="00FA3CE7"/>
    <w:rsid w:val="00FA489A"/>
    <w:rsid w:val="00FA48E5"/>
    <w:rsid w:val="00FA6FC0"/>
    <w:rsid w:val="00FB0CC0"/>
    <w:rsid w:val="00FB0FEC"/>
    <w:rsid w:val="00FB25BC"/>
    <w:rsid w:val="00FB5D65"/>
    <w:rsid w:val="00FC3E41"/>
    <w:rsid w:val="00FC4093"/>
    <w:rsid w:val="00FC432F"/>
    <w:rsid w:val="00FC4BC4"/>
    <w:rsid w:val="00FD2420"/>
    <w:rsid w:val="00FD4283"/>
    <w:rsid w:val="00FE0C46"/>
    <w:rsid w:val="00FE2ABB"/>
    <w:rsid w:val="00FE3C2D"/>
    <w:rsid w:val="00FE6281"/>
    <w:rsid w:val="00FF5D47"/>
    <w:rsid w:val="00FF6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5B3FE1DF"/>
  <w15:chartTrackingRefBased/>
  <w15:docId w15:val="{35BE3C6B-20BB-416C-A2BA-11645BBB2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rabun Light" w:eastAsia="Calibri" w:hAnsi="Sarabun Light" w:cs="Sarabun Light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 w:qFormat="1"/>
    <w:lsdException w:name="List Number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1F312B"/>
    <w:pPr>
      <w:spacing w:line="240" w:lineRule="auto"/>
    </w:pPr>
  </w:style>
  <w:style w:type="paragraph" w:styleId="berschrift1">
    <w:name w:val="heading 1"/>
    <w:basedOn w:val="Standard"/>
    <w:next w:val="Textkrper"/>
    <w:link w:val="berschrift1Zchn"/>
    <w:uiPriority w:val="9"/>
    <w:rsid w:val="00996379"/>
    <w:pPr>
      <w:keepNext/>
      <w:keepLines/>
      <w:numPr>
        <w:numId w:val="22"/>
      </w:numPr>
      <w:spacing w:after="240"/>
      <w:ind w:left="567" w:hanging="567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Textkrper"/>
    <w:link w:val="berschrift2Zchn"/>
    <w:uiPriority w:val="9"/>
    <w:rsid w:val="00996379"/>
    <w:pPr>
      <w:keepNext/>
      <w:keepLines/>
      <w:numPr>
        <w:ilvl w:val="1"/>
        <w:numId w:val="22"/>
      </w:numPr>
      <w:spacing w:before="240" w:after="120"/>
      <w:ind w:left="851" w:hanging="851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Textkrper"/>
    <w:link w:val="berschrift3Zchn"/>
    <w:uiPriority w:val="9"/>
    <w:rsid w:val="00996379"/>
    <w:pPr>
      <w:keepNext/>
      <w:keepLines/>
      <w:numPr>
        <w:ilvl w:val="2"/>
        <w:numId w:val="22"/>
      </w:numPr>
      <w:spacing w:before="180" w:after="60"/>
      <w:ind w:left="1134" w:hanging="1134"/>
      <w:outlineLvl w:val="2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665E40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32C81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32C81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32C81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32C81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32C81"/>
    <w:pPr>
      <w:keepNext/>
      <w:keepLines/>
      <w:numPr>
        <w:ilvl w:val="8"/>
        <w:numId w:val="2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customStyle="1" w:styleId="Grafik">
    <w:name w:val="Grafik"/>
    <w:basedOn w:val="Textkrper"/>
    <w:next w:val="Textkrper"/>
    <w:uiPriority w:val="6"/>
    <w:rsid w:val="00EC76FA"/>
    <w:pPr>
      <w:spacing w:before="240"/>
      <w:jc w:val="center"/>
    </w:pPr>
  </w:style>
  <w:style w:type="paragraph" w:styleId="Beschriftung">
    <w:name w:val="caption"/>
    <w:basedOn w:val="Standard"/>
    <w:next w:val="Standard"/>
    <w:uiPriority w:val="7"/>
    <w:rsid w:val="00EC76FA"/>
    <w:pPr>
      <w:spacing w:after="200"/>
    </w:pPr>
    <w:rPr>
      <w:bCs/>
      <w:i/>
      <w:color w:val="365F91" w:themeColor="accent1" w:themeShade="BF"/>
    </w:rPr>
  </w:style>
  <w:style w:type="paragraph" w:styleId="Aufzhlungszeichen">
    <w:name w:val="List Bullet"/>
    <w:basedOn w:val="Standard"/>
    <w:uiPriority w:val="4"/>
    <w:qFormat/>
    <w:rsid w:val="001116CD"/>
    <w:pPr>
      <w:numPr>
        <w:numId w:val="11"/>
      </w:numPr>
      <w:ind w:left="170" w:hanging="170"/>
      <w:contextualSpacing/>
    </w:pPr>
    <w:rPr>
      <w:lang w:eastAsia="de-DE"/>
    </w:rPr>
  </w:style>
  <w:style w:type="paragraph" w:styleId="Aufzhlungszeichen2">
    <w:name w:val="List Bullet 2"/>
    <w:basedOn w:val="Standard"/>
    <w:uiPriority w:val="99"/>
    <w:unhideWhenUsed/>
    <w:rsid w:val="00F57338"/>
    <w:pPr>
      <w:numPr>
        <w:numId w:val="12"/>
      </w:numPr>
      <w:tabs>
        <w:tab w:val="clear" w:pos="643"/>
        <w:tab w:val="num" w:pos="360"/>
      </w:tabs>
      <w:ind w:left="0" w:firstLine="0"/>
      <w:contextualSpacing/>
    </w:pPr>
  </w:style>
  <w:style w:type="paragraph" w:styleId="Index1">
    <w:name w:val="index 1"/>
    <w:basedOn w:val="Standard"/>
    <w:next w:val="Standard"/>
    <w:autoRedefine/>
    <w:uiPriority w:val="99"/>
    <w:unhideWhenUsed/>
    <w:rsid w:val="00F57338"/>
    <w:pPr>
      <w:ind w:left="240" w:hanging="240"/>
    </w:pPr>
  </w:style>
  <w:style w:type="paragraph" w:styleId="Textkrper">
    <w:name w:val="Body Text"/>
    <w:basedOn w:val="Standard"/>
    <w:link w:val="TextkrperZchn"/>
    <w:qFormat/>
    <w:rsid w:val="001116CD"/>
    <w:pPr>
      <w:jc w:val="both"/>
    </w:pPr>
  </w:style>
  <w:style w:type="character" w:customStyle="1" w:styleId="TextkrperZchn">
    <w:name w:val="Textkörper Zchn"/>
    <w:basedOn w:val="Absatz-Standardschriftart"/>
    <w:link w:val="Textkrper"/>
    <w:rsid w:val="001116CD"/>
    <w:rPr>
      <w:rFonts w:cs="Times New Roman"/>
    </w:rPr>
  </w:style>
  <w:style w:type="paragraph" w:styleId="Listennummer">
    <w:name w:val="List Number"/>
    <w:basedOn w:val="Standard"/>
    <w:link w:val="ListennummerZchn"/>
    <w:uiPriority w:val="4"/>
    <w:qFormat/>
    <w:rsid w:val="00CB71CC"/>
    <w:pPr>
      <w:numPr>
        <w:numId w:val="16"/>
      </w:numPr>
      <w:tabs>
        <w:tab w:val="clear" w:pos="360"/>
      </w:tabs>
      <w:spacing w:before="120"/>
      <w:ind w:left="113" w:hanging="170"/>
      <w:contextualSpacing/>
    </w:pPr>
  </w:style>
  <w:style w:type="paragraph" w:styleId="Kopfzeile">
    <w:name w:val="header"/>
    <w:basedOn w:val="Standard"/>
    <w:link w:val="KopfzeileZchn"/>
    <w:uiPriority w:val="14"/>
    <w:unhideWhenUsed/>
    <w:rsid w:val="00EC43DB"/>
    <w:pPr>
      <w:pBdr>
        <w:bottom w:val="single" w:sz="6" w:space="1" w:color="365F91" w:themeColor="accent1" w:themeShade="BF"/>
      </w:pBdr>
      <w:jc w:val="right"/>
    </w:pPr>
    <w:rPr>
      <w:color w:val="365F91" w:themeColor="accent1" w:themeShade="BF"/>
    </w:rPr>
  </w:style>
  <w:style w:type="character" w:customStyle="1" w:styleId="KopfzeileZchn">
    <w:name w:val="Kopfzeile Zchn"/>
    <w:basedOn w:val="Absatz-Standardschriftart"/>
    <w:link w:val="Kopfzeile"/>
    <w:uiPriority w:val="14"/>
    <w:rsid w:val="002539EA"/>
    <w:rPr>
      <w:rFonts w:ascii="Calibri" w:eastAsia="Calibri" w:hAnsi="Calibri" w:cs="Times New Roman"/>
      <w:color w:val="365F91" w:themeColor="accent1" w:themeShade="BF"/>
      <w:sz w:val="20"/>
      <w:szCs w:val="20"/>
    </w:rPr>
  </w:style>
  <w:style w:type="paragraph" w:styleId="Fuzeile">
    <w:name w:val="footer"/>
    <w:basedOn w:val="Funotentext"/>
    <w:link w:val="FuzeileZchn"/>
    <w:uiPriority w:val="14"/>
    <w:unhideWhenUsed/>
    <w:rsid w:val="00416DD6"/>
    <w:pPr>
      <w:spacing w:line="276" w:lineRule="auto"/>
    </w:pPr>
    <w:rPr>
      <w:rFonts w:asciiTheme="minorHAnsi" w:hAnsiTheme="minorHAnsi"/>
    </w:rPr>
  </w:style>
  <w:style w:type="character" w:customStyle="1" w:styleId="FuzeileZchn">
    <w:name w:val="Fußzeile Zchn"/>
    <w:basedOn w:val="Absatz-Standardschriftart"/>
    <w:link w:val="Fuzeile"/>
    <w:uiPriority w:val="14"/>
    <w:rsid w:val="002539EA"/>
    <w:rPr>
      <w:rFonts w:eastAsia="Times New Roman" w:cs="Times New Roman"/>
      <w:sz w:val="20"/>
      <w:szCs w:val="20"/>
      <w:lang w:eastAsia="de-DE"/>
    </w:rPr>
  </w:style>
  <w:style w:type="paragraph" w:styleId="Funotentext">
    <w:name w:val="footnote text"/>
    <w:basedOn w:val="Standard"/>
    <w:link w:val="FunotentextZchn"/>
    <w:semiHidden/>
    <w:rsid w:val="004E0FB6"/>
    <w:pPr>
      <w:spacing w:after="120" w:line="312" w:lineRule="auto"/>
      <w:jc w:val="both"/>
    </w:pPr>
    <w:rPr>
      <w:rFonts w:ascii="MS Reference Sans Serif" w:eastAsia="Times New Roman" w:hAnsi="MS Reference Sans Serif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4E0FB6"/>
    <w:rPr>
      <w:rFonts w:ascii="MS Reference Sans Serif" w:eastAsia="Times New Roman" w:hAnsi="MS Reference Sans Serif" w:cs="Times New Roman"/>
      <w:sz w:val="20"/>
      <w:szCs w:val="20"/>
      <w:lang w:eastAsia="de-DE"/>
    </w:rPr>
  </w:style>
  <w:style w:type="character" w:styleId="Funotenzeichen">
    <w:name w:val="footnote reference"/>
    <w:basedOn w:val="Absatz-Standardschriftart"/>
    <w:semiHidden/>
    <w:rsid w:val="004E0FB6"/>
    <w:rPr>
      <w:vertAlign w:val="superscript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65E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32C8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32C8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32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Zwischenberschrift">
    <w:name w:val="Zwischenüberschrift"/>
    <w:basedOn w:val="berschrift3"/>
    <w:next w:val="Textkrper"/>
    <w:uiPriority w:val="7"/>
    <w:rsid w:val="00007E85"/>
    <w:pPr>
      <w:numPr>
        <w:ilvl w:val="0"/>
        <w:numId w:val="0"/>
      </w:numPr>
      <w:spacing w:after="120" w:line="276" w:lineRule="auto"/>
    </w:pPr>
    <w:rPr>
      <w:rFonts w:cs="Times New Roman"/>
      <w:sz w:val="23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000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000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rsid w:val="00323F78"/>
    <w:pPr>
      <w:ind w:left="720"/>
      <w:contextualSpacing/>
    </w:pPr>
  </w:style>
  <w:style w:type="paragraph" w:styleId="Titel">
    <w:name w:val="Title"/>
    <w:basedOn w:val="Standard"/>
    <w:next w:val="Textkrper"/>
    <w:link w:val="TitelZchn"/>
    <w:uiPriority w:val="10"/>
    <w:rsid w:val="00996379"/>
    <w:pPr>
      <w:spacing w:after="240"/>
      <w:contextualSpacing/>
      <w:jc w:val="center"/>
    </w:pPr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character" w:customStyle="1" w:styleId="TitelZchn">
    <w:name w:val="Titel Zchn"/>
    <w:basedOn w:val="Absatz-Standardschriftart"/>
    <w:link w:val="Titel"/>
    <w:uiPriority w:val="10"/>
    <w:rsid w:val="00996379"/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table" w:styleId="Tabellenraster">
    <w:name w:val="Table Grid"/>
    <w:basedOn w:val="NormaleTabelle"/>
    <w:uiPriority w:val="59"/>
    <w:rsid w:val="00DE5B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eld">
    <w:name w:val="Textfeld"/>
    <w:basedOn w:val="Textkrper"/>
    <w:uiPriority w:val="1"/>
    <w:qFormat/>
    <w:rsid w:val="001116CD"/>
  </w:style>
  <w:style w:type="paragraph" w:customStyle="1" w:styleId="Handlungsschritte">
    <w:name w:val="Handlungsschritte"/>
    <w:basedOn w:val="Listennummer"/>
    <w:link w:val="HandlungsschritteZchn"/>
    <w:uiPriority w:val="1"/>
    <w:qFormat/>
    <w:rsid w:val="004940BD"/>
    <w:pPr>
      <w:numPr>
        <w:numId w:val="0"/>
      </w:numPr>
      <w:spacing w:before="60"/>
      <w:ind w:left="-40"/>
      <w:contextualSpacing w:val="0"/>
    </w:pPr>
  </w:style>
  <w:style w:type="character" w:customStyle="1" w:styleId="ListennummerZchn">
    <w:name w:val="Listennummer Zchn"/>
    <w:basedOn w:val="Absatz-Standardschriftart"/>
    <w:link w:val="Listennummer"/>
    <w:uiPriority w:val="4"/>
    <w:rsid w:val="004940BD"/>
    <w:rPr>
      <w:rFonts w:cs="Times New Roman"/>
      <w:color w:val="1F497D" w:themeColor="text2"/>
      <w:sz w:val="20"/>
      <w:szCs w:val="20"/>
    </w:rPr>
  </w:style>
  <w:style w:type="character" w:customStyle="1" w:styleId="HandlungsschritteZchn">
    <w:name w:val="Handlungsschritte Zchn"/>
    <w:basedOn w:val="ListennummerZchn"/>
    <w:link w:val="Handlungsschritte"/>
    <w:uiPriority w:val="1"/>
    <w:rsid w:val="004940BD"/>
    <w:rPr>
      <w:rFonts w:cs="Times New Roman"/>
      <w:color w:val="1F497D" w:themeColor="text2"/>
      <w:sz w:val="20"/>
      <w:szCs w:val="20"/>
    </w:rPr>
  </w:style>
  <w:style w:type="paragraph" w:customStyle="1" w:styleId="paragraph">
    <w:name w:val="paragraph"/>
    <w:basedOn w:val="Standard"/>
    <w:rsid w:val="00B5357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Textfeld-blau">
    <w:name w:val="Textfeld-blau"/>
    <w:basedOn w:val="Textkrper"/>
    <w:link w:val="Textfeld-blauZchn"/>
    <w:uiPriority w:val="1"/>
    <w:qFormat/>
    <w:rsid w:val="00B5357C"/>
    <w:pPr>
      <w:spacing w:before="40"/>
    </w:pPr>
  </w:style>
  <w:style w:type="character" w:customStyle="1" w:styleId="Textfeld-blauZchn">
    <w:name w:val="Textfeld-blau Zchn"/>
    <w:basedOn w:val="TextkrperZchn"/>
    <w:link w:val="Textfeld-blau"/>
    <w:uiPriority w:val="1"/>
    <w:rsid w:val="00B5357C"/>
    <w:rPr>
      <w:rFonts w:cs="Times New Roman"/>
      <w:color w:val="1F497D" w:themeColor="text2"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C71868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F6F9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F6F9D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F6F9D"/>
    <w:rPr>
      <w:rFonts w:cs="Times New Roman"/>
      <w:color w:val="1F497D" w:themeColor="text2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F6F9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F6F9D"/>
    <w:rPr>
      <w:rFonts w:cs="Times New Roman"/>
      <w:b/>
      <w:bCs/>
      <w:color w:val="1F497D" w:themeColor="text2"/>
      <w:sz w:val="20"/>
      <w:szCs w:val="20"/>
    </w:rPr>
  </w:style>
  <w:style w:type="paragraph" w:customStyle="1" w:styleId="Textfeld-1">
    <w:name w:val="Textfeld-1"/>
    <w:basedOn w:val="Textfeld"/>
    <w:uiPriority w:val="1"/>
    <w:qFormat/>
    <w:rsid w:val="00347D70"/>
    <w:pPr>
      <w:jc w:val="center"/>
    </w:pPr>
    <w:rPr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6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2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5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0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1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lk%20Howe\!KWST\KWST-Arbeitsbl&#228;tter\KWST02-Arbeitsprozesse\kwst02-arbeitsmapp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DCCC175C82A457A8B6DFB8A142F17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C1FB68-DE81-4BC9-AF3A-2C8E84782B4D}"/>
      </w:docPartPr>
      <w:docPartBody>
        <w:p w:rsidR="00075E65" w:rsidRDefault="007A25AF" w:rsidP="007A25AF">
          <w:pPr>
            <w:pStyle w:val="EDCCC175C82A457A8B6DFB8A142F173F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6F874255B2A4FFFABE14119F9DB54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422351-C93E-4193-9C84-4C915BE86F27}"/>
      </w:docPartPr>
      <w:docPartBody>
        <w:p w:rsidR="009C03B2" w:rsidRDefault="009C03B2" w:rsidP="009C03B2">
          <w:pPr>
            <w:pStyle w:val="D6F874255B2A4FFFABE14119F9DB5462"/>
          </w:pPr>
          <w:r w:rsidRPr="00CC752C">
            <w:rPr>
              <w:rStyle w:val="Platzhaltertext"/>
              <w:szCs w:val="16"/>
            </w:rPr>
            <w:t>Wählen Sie ein Element aus.</w:t>
          </w:r>
        </w:p>
      </w:docPartBody>
    </w:docPart>
    <w:docPart>
      <w:docPartPr>
        <w:name w:val="D287793C4B2A4C3D9DE2D53DC3BBE8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77ABB3-55CF-465E-8593-9F040E51B6A1}"/>
      </w:docPartPr>
      <w:docPartBody>
        <w:p w:rsidR="009C03B2" w:rsidRDefault="009C03B2" w:rsidP="009C03B2">
          <w:pPr>
            <w:pStyle w:val="D287793C4B2A4C3D9DE2D53DC3BBE8DC"/>
          </w:pPr>
          <w:r w:rsidRPr="00D2446E">
            <w:rPr>
              <w:rStyle w:val="Platzhaltertext"/>
              <w:vanish/>
              <w:szCs w:val="16"/>
            </w:rPr>
            <w:t>Wählen Sie ein Element aus.</w:t>
          </w:r>
        </w:p>
      </w:docPartBody>
    </w:docPart>
    <w:docPart>
      <w:docPartPr>
        <w:name w:val="36A1FF83B0AD4AC798C7B7DB8D291D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03989B-A92E-431B-AF98-7987E1B80A79}"/>
      </w:docPartPr>
      <w:docPartBody>
        <w:p w:rsidR="009C03B2" w:rsidRDefault="009C03B2" w:rsidP="009C03B2">
          <w:pPr>
            <w:pStyle w:val="36A1FF83B0AD4AC798C7B7DB8D291D4A"/>
          </w:pPr>
          <w:r w:rsidRPr="00D2446E">
            <w:rPr>
              <w:rStyle w:val="Platzhaltertext"/>
              <w:vanish/>
              <w:szCs w:val="16"/>
            </w:rPr>
            <w:t>Wählen Sie ein Element aus.</w:t>
          </w:r>
        </w:p>
      </w:docPartBody>
    </w:docPart>
    <w:docPart>
      <w:docPartPr>
        <w:name w:val="EF0970D02DBA40A48E3EA35C140BE2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FC4B68-8456-4D8F-AC90-35455C01D3A1}"/>
      </w:docPartPr>
      <w:docPartBody>
        <w:p w:rsidR="009C03B2" w:rsidRDefault="009C03B2" w:rsidP="009C03B2">
          <w:pPr>
            <w:pStyle w:val="EF0970D02DBA40A48E3EA35C140BE221"/>
          </w:pPr>
          <w:r w:rsidRPr="00D2446E">
            <w:rPr>
              <w:rStyle w:val="Platzhaltertext"/>
              <w:vanish/>
              <w:szCs w:val="16"/>
            </w:rPr>
            <w:t>Wählen Sie ein Element aus.</w:t>
          </w:r>
        </w:p>
      </w:docPartBody>
    </w:docPart>
    <w:docPart>
      <w:docPartPr>
        <w:name w:val="15D848275C42445EB061E6F8B1F9D3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836ED8-A297-438C-8248-C3E58F4A9AA0}"/>
      </w:docPartPr>
      <w:docPartBody>
        <w:p w:rsidR="009C03B2" w:rsidRDefault="009C03B2" w:rsidP="009C03B2">
          <w:pPr>
            <w:pStyle w:val="15D848275C42445EB061E6F8B1F9D355"/>
          </w:pPr>
          <w:r w:rsidRPr="00D2446E">
            <w:rPr>
              <w:rStyle w:val="Platzhaltertext"/>
              <w:vanish/>
              <w:szCs w:val="16"/>
            </w:rPr>
            <w:t>Wählen Sie ein Element aus.</w:t>
          </w:r>
        </w:p>
      </w:docPartBody>
    </w:docPart>
    <w:docPart>
      <w:docPartPr>
        <w:name w:val="80F07FA111E64088BB909BF72E13FF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75BEE9-0082-4E9D-B479-7CDFC71C084B}"/>
      </w:docPartPr>
      <w:docPartBody>
        <w:p w:rsidR="009C03B2" w:rsidRDefault="009C03B2" w:rsidP="009C03B2">
          <w:pPr>
            <w:pStyle w:val="80F07FA111E64088BB909BF72E13FF99"/>
          </w:pPr>
          <w:r w:rsidRPr="00D2446E">
            <w:rPr>
              <w:rStyle w:val="Platzhaltertext"/>
              <w:vanish/>
              <w:szCs w:val="16"/>
            </w:rPr>
            <w:t>Wählen Sie ein Element aus.</w:t>
          </w:r>
        </w:p>
      </w:docPartBody>
    </w:docPart>
    <w:docPart>
      <w:docPartPr>
        <w:name w:val="BD723D980849418F83043BD04C3726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544B12-8AFF-4EAD-8648-A0980B3E9E4F}"/>
      </w:docPartPr>
      <w:docPartBody>
        <w:p w:rsidR="009C03B2" w:rsidRDefault="009C03B2" w:rsidP="009C03B2">
          <w:pPr>
            <w:pStyle w:val="BD723D980849418F83043BD04C37269B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0E6B20418E840CABEC560ABD2F0FE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04CDAF-0963-4961-BBDA-9AFC26A45ED5}"/>
      </w:docPartPr>
      <w:docPartBody>
        <w:p w:rsidR="009C03B2" w:rsidRDefault="009C03B2" w:rsidP="009C03B2">
          <w:pPr>
            <w:pStyle w:val="20E6B20418E840CABEC560ABD2F0FE4E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45019BBB987436D896EB8967DB2B1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EED939-DE62-4D89-B574-94122E6A42E7}"/>
      </w:docPartPr>
      <w:docPartBody>
        <w:p w:rsidR="009C03B2" w:rsidRDefault="009C03B2" w:rsidP="009C03B2">
          <w:pPr>
            <w:pStyle w:val="D45019BBB987436D896EB8967DB2B133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3396E4208C343A595C460F02D6D0B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9C8B76-48A4-410E-B4F5-FB9C9C44FD19}"/>
      </w:docPartPr>
      <w:docPartBody>
        <w:p w:rsidR="009C03B2" w:rsidRDefault="009C03B2" w:rsidP="009C03B2">
          <w:pPr>
            <w:pStyle w:val="F3396E4208C343A595C460F02D6D0BC8"/>
          </w:pPr>
          <w:r w:rsidRPr="00D2446E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0447C604DE3B4A3FA69D79C1533278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898D46-F2C5-4BCE-B3EA-C6DDF85CDF54}"/>
      </w:docPartPr>
      <w:docPartBody>
        <w:p w:rsidR="009C03B2" w:rsidRDefault="009C03B2" w:rsidP="009C03B2">
          <w:pPr>
            <w:pStyle w:val="0447C604DE3B4A3FA69D79C15332785A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DED92CE6B52404CBF34B35B35C56D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A5FFC1-DC1A-4F73-B1E7-F6C18B027C9F}"/>
      </w:docPartPr>
      <w:docPartBody>
        <w:p w:rsidR="009C03B2" w:rsidRDefault="009C03B2" w:rsidP="009C03B2">
          <w:pPr>
            <w:pStyle w:val="EDED92CE6B52404CBF34B35B35C56D37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BF47ADAE219488AA15B78B1899823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37EE25-68BE-47E9-8872-4FB57C6F2EC4}"/>
      </w:docPartPr>
      <w:docPartBody>
        <w:p w:rsidR="009C03B2" w:rsidRDefault="009C03B2" w:rsidP="009C03B2">
          <w:pPr>
            <w:pStyle w:val="BBF47ADAE219488AA15B78B189982343"/>
          </w:pPr>
          <w:r w:rsidRPr="00D2446E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E0A8664D658C4E32966C4B156632D9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C764FB5-B73B-47CA-B82C-C9715FDDFD6D}"/>
      </w:docPartPr>
      <w:docPartBody>
        <w:p w:rsidR="009C03B2" w:rsidRDefault="009C03B2" w:rsidP="009C03B2">
          <w:pPr>
            <w:pStyle w:val="E0A8664D658C4E32966C4B156632D972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3885198D0F348F39B5B52BACE28DB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EC9EC2-399F-4423-9F69-D44E55FFB168}"/>
      </w:docPartPr>
      <w:docPartBody>
        <w:p w:rsidR="009C03B2" w:rsidRDefault="009C03B2" w:rsidP="009C03B2">
          <w:pPr>
            <w:pStyle w:val="A3885198D0F348F39B5B52BACE28DB32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6BED6C9233949F0BEABBFB68F543E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CEA708-6C6C-4A6C-B503-644525C09628}"/>
      </w:docPartPr>
      <w:docPartBody>
        <w:p w:rsidR="009C03B2" w:rsidRDefault="009C03B2" w:rsidP="009C03B2">
          <w:pPr>
            <w:pStyle w:val="C6BED6C9233949F0BEABBFB68F543EDE"/>
          </w:pPr>
          <w:r w:rsidRPr="00D2446E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B58802CA3DD64818AD3E080D15E0E0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4CA3C5-F32E-4F05-A46E-BC5734D8BDEA}"/>
      </w:docPartPr>
      <w:docPartBody>
        <w:p w:rsidR="009C03B2" w:rsidRDefault="009C03B2" w:rsidP="009C03B2">
          <w:pPr>
            <w:pStyle w:val="B58802CA3DD64818AD3E080D15E0E0B5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B2CDA0240A8426F89EC22E412D4FC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AB9781-2A03-4FF9-B6A1-F60EBD8C4C61}"/>
      </w:docPartPr>
      <w:docPartBody>
        <w:p w:rsidR="009C03B2" w:rsidRDefault="009C03B2" w:rsidP="009C03B2">
          <w:pPr>
            <w:pStyle w:val="4B2CDA0240A8426F89EC22E412D4FCC9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DBCAED65AD24F729AAC14AE41F55C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E9BF62-4DCA-4E35-9435-D54657701DCC}"/>
      </w:docPartPr>
      <w:docPartBody>
        <w:p w:rsidR="009C03B2" w:rsidRDefault="009C03B2" w:rsidP="009C03B2">
          <w:pPr>
            <w:pStyle w:val="6DBCAED65AD24F729AAC14AE41F55C77"/>
          </w:pPr>
          <w:r w:rsidRPr="00D2446E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2B387F8EE5C447ADA40DAD1BFE3F6A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B3F8CE-099B-48F0-B537-ECFC1DCC78D4}"/>
      </w:docPartPr>
      <w:docPartBody>
        <w:p w:rsidR="009C03B2" w:rsidRDefault="009C03B2" w:rsidP="009C03B2">
          <w:pPr>
            <w:pStyle w:val="2B387F8EE5C447ADA40DAD1BFE3F6AEA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823739DA86745FEAFEDFB4AA13DE7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E90BE0-ED6B-4C38-B934-307AB0FC706E}"/>
      </w:docPartPr>
      <w:docPartBody>
        <w:p w:rsidR="009C03B2" w:rsidRDefault="009C03B2" w:rsidP="009C03B2">
          <w:pPr>
            <w:pStyle w:val="F823739DA86745FEAFEDFB4AA13DE7E4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F2AC227CC424738BB1E46482BC874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A7003A-1B4D-4726-B1F1-A9E74B3565B7}"/>
      </w:docPartPr>
      <w:docPartBody>
        <w:p w:rsidR="009C03B2" w:rsidRDefault="009C03B2" w:rsidP="009C03B2">
          <w:pPr>
            <w:pStyle w:val="DF2AC227CC424738BB1E46482BC874D6"/>
          </w:pPr>
          <w:r w:rsidRPr="00D2446E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6758DE6431254DEC81C9DDFF700CBB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283ACD-D438-4353-BEB0-F75A03384A91}"/>
      </w:docPartPr>
      <w:docPartBody>
        <w:p w:rsidR="009C03B2" w:rsidRDefault="009C03B2" w:rsidP="009C03B2">
          <w:pPr>
            <w:pStyle w:val="6758DE6431254DEC81C9DDFF700CBB13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8D317EB61A64AAFA18F333B356EA3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E55CDC-0023-4FA6-9A50-F0F76131A2F8}"/>
      </w:docPartPr>
      <w:docPartBody>
        <w:p w:rsidR="009C03B2" w:rsidRDefault="009C03B2" w:rsidP="009C03B2">
          <w:pPr>
            <w:pStyle w:val="D8D317EB61A64AAFA18F333B356EA38D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6B3CA1DE9A2481D9878BCBD14EC1A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7D7902-7F5C-479E-B813-F3D6F35D21E0}"/>
      </w:docPartPr>
      <w:docPartBody>
        <w:p w:rsidR="009C03B2" w:rsidRDefault="009C03B2" w:rsidP="009C03B2">
          <w:pPr>
            <w:pStyle w:val="26B3CA1DE9A2481D9878BCBD14EC1A20"/>
          </w:pPr>
          <w:r w:rsidRPr="00D2446E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33E10E3767BD475D9113A5370B36A5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07E323-8657-4BAB-8742-FA566BCCB98A}"/>
      </w:docPartPr>
      <w:docPartBody>
        <w:p w:rsidR="009C03B2" w:rsidRDefault="009C03B2" w:rsidP="009C03B2">
          <w:pPr>
            <w:pStyle w:val="33E10E3767BD475D9113A5370B36A555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991F012D9254A5DBB421C4773A5CC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731864-5234-49BA-839B-67512F4A3B64}"/>
      </w:docPartPr>
      <w:docPartBody>
        <w:p w:rsidR="009C03B2" w:rsidRDefault="009C03B2" w:rsidP="009C03B2">
          <w:pPr>
            <w:pStyle w:val="6991F012D9254A5DBB421C4773A5CC94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8B251C02A144FA0969ECD4361CC00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370C3B-4176-472C-92F3-1636CB878A4E}"/>
      </w:docPartPr>
      <w:docPartBody>
        <w:p w:rsidR="009C03B2" w:rsidRDefault="009C03B2" w:rsidP="009C03B2">
          <w:pPr>
            <w:pStyle w:val="18B251C02A144FA0969ECD4361CC0035"/>
          </w:pPr>
          <w:r w:rsidRPr="00D2446E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CA8AA8F184034357B316F3ABEBA885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D318EF-4D93-49B3-9D8C-9C354A3DD481}"/>
      </w:docPartPr>
      <w:docPartBody>
        <w:p w:rsidR="009C03B2" w:rsidRDefault="009C03B2" w:rsidP="009C03B2">
          <w:pPr>
            <w:pStyle w:val="CA8AA8F184034357B316F3ABEBA885B4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FAACB037D0745FB8D9817A9033EDA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C6BAED-99E9-47DD-B171-7BE25C881A68}"/>
      </w:docPartPr>
      <w:docPartBody>
        <w:p w:rsidR="009C03B2" w:rsidRDefault="009C03B2" w:rsidP="009C03B2">
          <w:pPr>
            <w:pStyle w:val="AFAACB037D0745FB8D9817A9033EDA14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3A50E3DCA934EBDA32E2A171173FE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00F124-F083-45DC-8EA7-21F3D4718CAF}"/>
      </w:docPartPr>
      <w:docPartBody>
        <w:p w:rsidR="009C03B2" w:rsidRDefault="009C03B2" w:rsidP="009C03B2">
          <w:pPr>
            <w:pStyle w:val="83A50E3DCA934EBDA32E2A171173FE4C"/>
          </w:pPr>
          <w:r w:rsidRPr="00D2446E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01B79D98785F420B96711ED19BBA8A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EB4377-1EE5-41C7-BC97-DBC554D62C07}"/>
      </w:docPartPr>
      <w:docPartBody>
        <w:p w:rsidR="009C03B2" w:rsidRDefault="009C03B2" w:rsidP="009C03B2">
          <w:pPr>
            <w:pStyle w:val="01B79D98785F420B96711ED19BBA8A6D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C0059DAFC6E459C8CFA1952FDB3B3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29CD94-8ED9-4950-B0F0-708F4752B665}"/>
      </w:docPartPr>
      <w:docPartBody>
        <w:p w:rsidR="009C03B2" w:rsidRDefault="009C03B2" w:rsidP="009C03B2">
          <w:pPr>
            <w:pStyle w:val="FC0059DAFC6E459C8CFA1952FDB3B344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3750336354643A59EFDE570369BCD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0D6804-9AF4-48F9-8EBF-62EE7ED18412}"/>
      </w:docPartPr>
      <w:docPartBody>
        <w:p w:rsidR="009C03B2" w:rsidRDefault="009C03B2" w:rsidP="009C03B2">
          <w:pPr>
            <w:pStyle w:val="B3750336354643A59EFDE570369BCDD2"/>
          </w:pPr>
          <w:r w:rsidRPr="00D2446E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5F00D3CA9B9048C1BB5DAD00E53AB1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6465B1-FE64-4DA3-9BAC-0A4B977C63F3}"/>
      </w:docPartPr>
      <w:docPartBody>
        <w:p w:rsidR="009C03B2" w:rsidRDefault="009C03B2" w:rsidP="009C03B2">
          <w:pPr>
            <w:pStyle w:val="5F00D3CA9B9048C1BB5DAD00E53AB1F4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F1CD60FE4744D09851A1B8B2874D1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83CF6A-398B-4F06-BF03-6FD0C2E2F115}"/>
      </w:docPartPr>
      <w:docPartBody>
        <w:p w:rsidR="009C03B2" w:rsidRDefault="009C03B2" w:rsidP="009C03B2">
          <w:pPr>
            <w:pStyle w:val="4F1CD60FE4744D09851A1B8B2874D1DD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0F7833B99E848D59DF6B844CF1EE1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2D6C08-D29A-42BB-8FEA-608C57DAA63C}"/>
      </w:docPartPr>
      <w:docPartBody>
        <w:p w:rsidR="009C03B2" w:rsidRDefault="009C03B2" w:rsidP="009C03B2">
          <w:pPr>
            <w:pStyle w:val="50F7833B99E848D59DF6B844CF1EE16D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350DD94D3CB4EAFBB3864858FFB5D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6AB4B9-0619-490A-93ED-19393BB2BDF1}"/>
      </w:docPartPr>
      <w:docPartBody>
        <w:p w:rsidR="009C03B2" w:rsidRDefault="009C03B2" w:rsidP="009C03B2">
          <w:pPr>
            <w:pStyle w:val="E350DD94D3CB4EAFBB3864858FFB5D94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565971F48C54FC6901D3B8FFD495E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5C1B54-06E8-4551-8E86-387AA733D5D0}"/>
      </w:docPartPr>
      <w:docPartBody>
        <w:p w:rsidR="009C03B2" w:rsidRDefault="009C03B2" w:rsidP="009C03B2">
          <w:pPr>
            <w:pStyle w:val="A565971F48C54FC6901D3B8FFD495EB7"/>
          </w:pPr>
          <w:r w:rsidRPr="00D2446E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756465901E1048BF81DF212CB956D6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1D639C-AEAF-427E-BCAD-DF35D4B3878E}"/>
      </w:docPartPr>
      <w:docPartBody>
        <w:p w:rsidR="009C03B2" w:rsidRDefault="009C03B2" w:rsidP="009C03B2">
          <w:pPr>
            <w:pStyle w:val="756465901E1048BF81DF212CB956D63E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0E92BC1604542079D30ECF4679D7D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7EA592-BA6F-46FF-BAA7-B2F1131EDF34}"/>
      </w:docPartPr>
      <w:docPartBody>
        <w:p w:rsidR="009C03B2" w:rsidRDefault="009C03B2" w:rsidP="009C03B2">
          <w:pPr>
            <w:pStyle w:val="80E92BC1604542079D30ECF4679D7DB5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5FB6150888547CF919F95E0FFEAC15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411664-529D-4C49-987E-585CC21786ED}"/>
      </w:docPartPr>
      <w:docPartBody>
        <w:p w:rsidR="009C03B2" w:rsidRDefault="009C03B2" w:rsidP="009C03B2">
          <w:pPr>
            <w:pStyle w:val="A5FB6150888547CF919F95E0FFEAC15B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E364D7971424BF99E706F3B1DF34A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03CA40-A364-4347-B241-2323A969B4A1}"/>
      </w:docPartPr>
      <w:docPartBody>
        <w:p w:rsidR="009C03B2" w:rsidRDefault="009C03B2" w:rsidP="009C03B2">
          <w:pPr>
            <w:pStyle w:val="3E364D7971424BF99E706F3B1DF34AD9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85DFB0B034B4C7F8E23597E35F6A4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FE11CC-0F4A-4D61-A3DE-9E1FCF06B3DD}"/>
      </w:docPartPr>
      <w:docPartBody>
        <w:p w:rsidR="009C03B2" w:rsidRDefault="009C03B2" w:rsidP="009C03B2">
          <w:pPr>
            <w:pStyle w:val="D85DFB0B034B4C7F8E23597E35F6A4A3"/>
          </w:pPr>
          <w:r w:rsidRPr="00D2446E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6A4DC57053544E55BF245DDB5A26F8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0A879E-81DC-4E2D-9D3A-61638ADD57B1}"/>
      </w:docPartPr>
      <w:docPartBody>
        <w:p w:rsidR="009C03B2" w:rsidRDefault="009C03B2" w:rsidP="009C03B2">
          <w:pPr>
            <w:pStyle w:val="6A4DC57053544E55BF245DDB5A26F82D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0E430E115104F30AE78144761AF83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8BDFAF-12EB-4A92-9247-A34AB0352F6E}"/>
      </w:docPartPr>
      <w:docPartBody>
        <w:p w:rsidR="009C03B2" w:rsidRDefault="009C03B2" w:rsidP="009C03B2">
          <w:pPr>
            <w:pStyle w:val="90E430E115104F30AE78144761AF83BB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3A4F656CC204C1DA59845C4C171A5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ED43AF-669C-4F65-8B30-C610F1088287}"/>
      </w:docPartPr>
      <w:docPartBody>
        <w:p w:rsidR="009C03B2" w:rsidRDefault="009C03B2" w:rsidP="009C03B2">
          <w:pPr>
            <w:pStyle w:val="93A4F656CC204C1DA59845C4C171A52E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25F3492DF3F44C6B12845335E014F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99C708-1292-4BFE-9213-CE14DF76FB00}"/>
      </w:docPartPr>
      <w:docPartBody>
        <w:p w:rsidR="009C03B2" w:rsidRDefault="009C03B2" w:rsidP="009C03B2">
          <w:pPr>
            <w:pStyle w:val="F25F3492DF3F44C6B12845335E014F83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8CF694ACCDE4D4AAC7334AA5E3637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FAC5BE-1B83-448A-8D42-1C4D8C593D76}"/>
      </w:docPartPr>
      <w:docPartBody>
        <w:p w:rsidR="009C03B2" w:rsidRDefault="009C03B2" w:rsidP="009C03B2">
          <w:pPr>
            <w:pStyle w:val="08CF694ACCDE4D4AAC7334AA5E36378B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2086ED9B9B14E969B38F9FE5FA0BA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2C931C-050A-4254-A1E0-319AE12BDDAD}"/>
      </w:docPartPr>
      <w:docPartBody>
        <w:p w:rsidR="009C03B2" w:rsidRDefault="009C03B2" w:rsidP="009C03B2">
          <w:pPr>
            <w:pStyle w:val="D2086ED9B9B14E969B38F9FE5FA0BACE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B27BEF02E5A4B3489C167FB4C114B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D9D949-E051-4C03-8BF2-2311E6CDD467}"/>
      </w:docPartPr>
      <w:docPartBody>
        <w:p w:rsidR="009C03B2" w:rsidRDefault="009C03B2" w:rsidP="009C03B2">
          <w:pPr>
            <w:pStyle w:val="0B27BEF02E5A4B3489C167FB4C114B9B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5AF"/>
    <w:rsid w:val="00016646"/>
    <w:rsid w:val="00075E65"/>
    <w:rsid w:val="003608B0"/>
    <w:rsid w:val="003B342E"/>
    <w:rsid w:val="003B73E2"/>
    <w:rsid w:val="00402904"/>
    <w:rsid w:val="00532962"/>
    <w:rsid w:val="005F262E"/>
    <w:rsid w:val="006D2956"/>
    <w:rsid w:val="007A25AF"/>
    <w:rsid w:val="009C03B2"/>
    <w:rsid w:val="00BF08B3"/>
    <w:rsid w:val="00CC5E53"/>
    <w:rsid w:val="00DA2178"/>
    <w:rsid w:val="00DC13BE"/>
    <w:rsid w:val="00F32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C03B2"/>
    <w:rPr>
      <w:color w:val="808080"/>
    </w:rPr>
  </w:style>
  <w:style w:type="paragraph" w:customStyle="1" w:styleId="8A0B82B4234C41D0BC2CD34E9E94A80F">
    <w:name w:val="8A0B82B4234C41D0BC2CD34E9E94A80F"/>
    <w:rsid w:val="007A25AF"/>
  </w:style>
  <w:style w:type="paragraph" w:customStyle="1" w:styleId="EDCCC175C82A457A8B6DFB8A142F173F">
    <w:name w:val="EDCCC175C82A457A8B6DFB8A142F173F"/>
    <w:rsid w:val="007A25AF"/>
  </w:style>
  <w:style w:type="paragraph" w:customStyle="1" w:styleId="3634B611588C424CAEE4B7D050434483">
    <w:name w:val="3634B611588C424CAEE4B7D050434483"/>
    <w:rsid w:val="00DC13BE"/>
  </w:style>
  <w:style w:type="paragraph" w:customStyle="1" w:styleId="0DDA4E2F48DC4B1F98EE1604A8F4BFCC">
    <w:name w:val="0DDA4E2F48DC4B1F98EE1604A8F4BFCC"/>
    <w:rsid w:val="00DC13BE"/>
  </w:style>
  <w:style w:type="paragraph" w:customStyle="1" w:styleId="E4C91DA506404FFC95B08B32F2083021">
    <w:name w:val="E4C91DA506404FFC95B08B32F2083021"/>
    <w:rsid w:val="00DC13BE"/>
  </w:style>
  <w:style w:type="paragraph" w:customStyle="1" w:styleId="6457AA8C5E134F38AF10648EE5FBE0A2">
    <w:name w:val="6457AA8C5E134F38AF10648EE5FBE0A2"/>
    <w:rsid w:val="00F32758"/>
    <w:rPr>
      <w:kern w:val="2"/>
      <w14:ligatures w14:val="standardContextual"/>
    </w:rPr>
  </w:style>
  <w:style w:type="paragraph" w:customStyle="1" w:styleId="D9B98EEC34A5477DBE32445A50B8BA52">
    <w:name w:val="D9B98EEC34A5477DBE32445A50B8BA52"/>
    <w:rsid w:val="00F32758"/>
    <w:rPr>
      <w:kern w:val="2"/>
      <w14:ligatures w14:val="standardContextual"/>
    </w:rPr>
  </w:style>
  <w:style w:type="paragraph" w:customStyle="1" w:styleId="F7CD2F207DE9414CB5B801CBC866FC00">
    <w:name w:val="F7CD2F207DE9414CB5B801CBC866FC00"/>
    <w:rsid w:val="009C03B2"/>
    <w:rPr>
      <w:kern w:val="2"/>
      <w14:ligatures w14:val="standardContextual"/>
    </w:rPr>
  </w:style>
  <w:style w:type="paragraph" w:customStyle="1" w:styleId="54A0BB52B0E4463EADFB9CE61DDE1B3E">
    <w:name w:val="54A0BB52B0E4463EADFB9CE61DDE1B3E"/>
    <w:rsid w:val="009C03B2"/>
    <w:rPr>
      <w:kern w:val="2"/>
      <w14:ligatures w14:val="standardContextual"/>
    </w:rPr>
  </w:style>
  <w:style w:type="paragraph" w:customStyle="1" w:styleId="34D0F13A3F92462D962A1C47EAB252AB">
    <w:name w:val="34D0F13A3F92462D962A1C47EAB252AB"/>
    <w:rsid w:val="009C03B2"/>
    <w:rPr>
      <w:kern w:val="2"/>
      <w14:ligatures w14:val="standardContextual"/>
    </w:rPr>
  </w:style>
  <w:style w:type="paragraph" w:customStyle="1" w:styleId="CBE6853595904951B4612D06D2AA6E7B">
    <w:name w:val="CBE6853595904951B4612D06D2AA6E7B"/>
    <w:rsid w:val="009C03B2"/>
    <w:rPr>
      <w:kern w:val="2"/>
      <w14:ligatures w14:val="standardContextual"/>
    </w:rPr>
  </w:style>
  <w:style w:type="paragraph" w:customStyle="1" w:styleId="9A4F4A804E0440B98B09304DA4DECB34">
    <w:name w:val="9A4F4A804E0440B98B09304DA4DECB34"/>
    <w:rsid w:val="009C03B2"/>
    <w:rPr>
      <w:kern w:val="2"/>
      <w14:ligatures w14:val="standardContextual"/>
    </w:rPr>
  </w:style>
  <w:style w:type="paragraph" w:customStyle="1" w:styleId="50B5CE70E1874E0797BC11F98B4C86D6">
    <w:name w:val="50B5CE70E1874E0797BC11F98B4C86D6"/>
    <w:rsid w:val="009C03B2"/>
    <w:rPr>
      <w:kern w:val="2"/>
      <w14:ligatures w14:val="standardContextual"/>
    </w:rPr>
  </w:style>
  <w:style w:type="paragraph" w:customStyle="1" w:styleId="A11DA7FCB2684CC18A39D3EAD2C81934">
    <w:name w:val="A11DA7FCB2684CC18A39D3EAD2C81934"/>
    <w:rsid w:val="009C03B2"/>
    <w:rPr>
      <w:kern w:val="2"/>
      <w14:ligatures w14:val="standardContextual"/>
    </w:rPr>
  </w:style>
  <w:style w:type="paragraph" w:customStyle="1" w:styleId="281240B1321B428B8A10D7CF5949A585">
    <w:name w:val="281240B1321B428B8A10D7CF5949A585"/>
    <w:rsid w:val="009C03B2"/>
    <w:rPr>
      <w:kern w:val="2"/>
      <w14:ligatures w14:val="standardContextual"/>
    </w:rPr>
  </w:style>
  <w:style w:type="paragraph" w:customStyle="1" w:styleId="D26ABD2134324CE39EBD69808C6BE79C">
    <w:name w:val="D26ABD2134324CE39EBD69808C6BE79C"/>
    <w:rsid w:val="009C03B2"/>
    <w:rPr>
      <w:kern w:val="2"/>
      <w14:ligatures w14:val="standardContextual"/>
    </w:rPr>
  </w:style>
  <w:style w:type="paragraph" w:customStyle="1" w:styleId="97CF2503BA514C2CAA74A1117B25E9F0">
    <w:name w:val="97CF2503BA514C2CAA74A1117B25E9F0"/>
    <w:rsid w:val="009C03B2"/>
    <w:rPr>
      <w:kern w:val="2"/>
      <w14:ligatures w14:val="standardContextual"/>
    </w:rPr>
  </w:style>
  <w:style w:type="paragraph" w:customStyle="1" w:styleId="0A54EA036B2241AFB343135378EE18E1">
    <w:name w:val="0A54EA036B2241AFB343135378EE18E1"/>
    <w:rsid w:val="009C03B2"/>
    <w:rPr>
      <w:kern w:val="2"/>
      <w14:ligatures w14:val="standardContextual"/>
    </w:rPr>
  </w:style>
  <w:style w:type="paragraph" w:customStyle="1" w:styleId="1959EB6D1E7B45CDBAB0224EB84FF7EF">
    <w:name w:val="1959EB6D1E7B45CDBAB0224EB84FF7EF"/>
    <w:rsid w:val="009C03B2"/>
    <w:rPr>
      <w:kern w:val="2"/>
      <w14:ligatures w14:val="standardContextual"/>
    </w:rPr>
  </w:style>
  <w:style w:type="paragraph" w:customStyle="1" w:styleId="A7E6598A2D0343108EBAD060537DA96E">
    <w:name w:val="A7E6598A2D0343108EBAD060537DA96E"/>
    <w:rsid w:val="009C03B2"/>
    <w:rPr>
      <w:kern w:val="2"/>
      <w14:ligatures w14:val="standardContextual"/>
    </w:rPr>
  </w:style>
  <w:style w:type="paragraph" w:customStyle="1" w:styleId="55F6D83677B94CC7ADEC02B1266DAAE1">
    <w:name w:val="55F6D83677B94CC7ADEC02B1266DAAE1"/>
    <w:rsid w:val="009C03B2"/>
    <w:rPr>
      <w:kern w:val="2"/>
      <w14:ligatures w14:val="standardContextual"/>
    </w:rPr>
  </w:style>
  <w:style w:type="paragraph" w:customStyle="1" w:styleId="E0E26BF682314CCCB11255722949C6A1">
    <w:name w:val="E0E26BF682314CCCB11255722949C6A1"/>
    <w:rsid w:val="009C03B2"/>
    <w:rPr>
      <w:kern w:val="2"/>
      <w14:ligatures w14:val="standardContextual"/>
    </w:rPr>
  </w:style>
  <w:style w:type="paragraph" w:customStyle="1" w:styleId="A40C8BB3733B404DBE648F2A7A8EBC44">
    <w:name w:val="A40C8BB3733B404DBE648F2A7A8EBC44"/>
    <w:rsid w:val="009C03B2"/>
    <w:rPr>
      <w:kern w:val="2"/>
      <w14:ligatures w14:val="standardContextual"/>
    </w:rPr>
  </w:style>
  <w:style w:type="paragraph" w:customStyle="1" w:styleId="2DE5B222DE194A0E8A3BCE6D6F3F5CDC">
    <w:name w:val="2DE5B222DE194A0E8A3BCE6D6F3F5CDC"/>
    <w:rsid w:val="009C03B2"/>
    <w:rPr>
      <w:kern w:val="2"/>
      <w14:ligatures w14:val="standardContextual"/>
    </w:rPr>
  </w:style>
  <w:style w:type="paragraph" w:customStyle="1" w:styleId="BD712CC6698842D78020DE715048978A">
    <w:name w:val="BD712CC6698842D78020DE715048978A"/>
    <w:rsid w:val="009C03B2"/>
    <w:rPr>
      <w:kern w:val="2"/>
      <w14:ligatures w14:val="standardContextual"/>
    </w:rPr>
  </w:style>
  <w:style w:type="paragraph" w:customStyle="1" w:styleId="EDBBAB99EB1C425BBAA2AC54D81DD883">
    <w:name w:val="EDBBAB99EB1C425BBAA2AC54D81DD883"/>
    <w:rsid w:val="009C03B2"/>
    <w:rPr>
      <w:kern w:val="2"/>
      <w14:ligatures w14:val="standardContextual"/>
    </w:rPr>
  </w:style>
  <w:style w:type="paragraph" w:customStyle="1" w:styleId="EF7A776069BC46909493E455000FFBD4">
    <w:name w:val="EF7A776069BC46909493E455000FFBD4"/>
    <w:rsid w:val="009C03B2"/>
    <w:rPr>
      <w:kern w:val="2"/>
      <w14:ligatures w14:val="standardContextual"/>
    </w:rPr>
  </w:style>
  <w:style w:type="paragraph" w:customStyle="1" w:styleId="E5C9664A428A4B21A284AB972F923908">
    <w:name w:val="E5C9664A428A4B21A284AB972F923908"/>
    <w:rsid w:val="009C03B2"/>
    <w:rPr>
      <w:kern w:val="2"/>
      <w14:ligatures w14:val="standardContextual"/>
    </w:rPr>
  </w:style>
  <w:style w:type="paragraph" w:customStyle="1" w:styleId="792EC7C9150B4A7480C00651DCA204EE">
    <w:name w:val="792EC7C9150B4A7480C00651DCA204EE"/>
    <w:rsid w:val="009C03B2"/>
    <w:rPr>
      <w:kern w:val="2"/>
      <w14:ligatures w14:val="standardContextual"/>
    </w:rPr>
  </w:style>
  <w:style w:type="paragraph" w:customStyle="1" w:styleId="BE0D0011F301402BA4577A540D38A634">
    <w:name w:val="BE0D0011F301402BA4577A540D38A634"/>
    <w:rsid w:val="009C03B2"/>
    <w:rPr>
      <w:kern w:val="2"/>
      <w14:ligatures w14:val="standardContextual"/>
    </w:rPr>
  </w:style>
  <w:style w:type="paragraph" w:customStyle="1" w:styleId="BFD4CC84882A431893E29EEFC7EF749F">
    <w:name w:val="BFD4CC84882A431893E29EEFC7EF749F"/>
    <w:rsid w:val="009C03B2"/>
    <w:rPr>
      <w:kern w:val="2"/>
      <w14:ligatures w14:val="standardContextual"/>
    </w:rPr>
  </w:style>
  <w:style w:type="paragraph" w:customStyle="1" w:styleId="95E180E630C14BC59389AAEE8E22666C">
    <w:name w:val="95E180E630C14BC59389AAEE8E22666C"/>
    <w:rsid w:val="009C03B2"/>
    <w:rPr>
      <w:kern w:val="2"/>
      <w14:ligatures w14:val="standardContextual"/>
    </w:rPr>
  </w:style>
  <w:style w:type="paragraph" w:customStyle="1" w:styleId="7B7E2E7A983E41229407AFC12534F4C1">
    <w:name w:val="7B7E2E7A983E41229407AFC12534F4C1"/>
    <w:rsid w:val="009C03B2"/>
    <w:rPr>
      <w:kern w:val="2"/>
      <w14:ligatures w14:val="standardContextual"/>
    </w:rPr>
  </w:style>
  <w:style w:type="paragraph" w:customStyle="1" w:styleId="4ADDD1A6AED546B3BEC268825D49807A">
    <w:name w:val="4ADDD1A6AED546B3BEC268825D49807A"/>
    <w:rsid w:val="009C03B2"/>
    <w:rPr>
      <w:kern w:val="2"/>
      <w14:ligatures w14:val="standardContextual"/>
    </w:rPr>
  </w:style>
  <w:style w:type="paragraph" w:customStyle="1" w:styleId="B9E3080DC07A4BE389A76EE319AA97B1">
    <w:name w:val="B9E3080DC07A4BE389A76EE319AA97B1"/>
    <w:rsid w:val="009C03B2"/>
    <w:rPr>
      <w:kern w:val="2"/>
      <w14:ligatures w14:val="standardContextual"/>
    </w:rPr>
  </w:style>
  <w:style w:type="paragraph" w:customStyle="1" w:styleId="723EDDB1C13E4473800B1F5F19C16456">
    <w:name w:val="723EDDB1C13E4473800B1F5F19C16456"/>
    <w:rsid w:val="009C03B2"/>
    <w:rPr>
      <w:kern w:val="2"/>
      <w14:ligatures w14:val="standardContextual"/>
    </w:rPr>
  </w:style>
  <w:style w:type="paragraph" w:customStyle="1" w:styleId="C72F570330B64516BD3B3474F445ADA8">
    <w:name w:val="C72F570330B64516BD3B3474F445ADA8"/>
    <w:rsid w:val="009C03B2"/>
    <w:rPr>
      <w:kern w:val="2"/>
      <w14:ligatures w14:val="standardContextual"/>
    </w:rPr>
  </w:style>
  <w:style w:type="paragraph" w:customStyle="1" w:styleId="927FA3C674F44353B207C55E31227796">
    <w:name w:val="927FA3C674F44353B207C55E31227796"/>
    <w:rsid w:val="009C03B2"/>
    <w:rPr>
      <w:kern w:val="2"/>
      <w14:ligatures w14:val="standardContextual"/>
    </w:rPr>
  </w:style>
  <w:style w:type="paragraph" w:customStyle="1" w:styleId="285ECD3F397E4FE687B5DF4CD05ECE80">
    <w:name w:val="285ECD3F397E4FE687B5DF4CD05ECE80"/>
    <w:rsid w:val="009C03B2"/>
    <w:rPr>
      <w:kern w:val="2"/>
      <w14:ligatures w14:val="standardContextual"/>
    </w:rPr>
  </w:style>
  <w:style w:type="paragraph" w:customStyle="1" w:styleId="89E5C285F9AC47F5A08BD26FEA2E03F5">
    <w:name w:val="89E5C285F9AC47F5A08BD26FEA2E03F5"/>
    <w:rsid w:val="009C03B2"/>
    <w:rPr>
      <w:kern w:val="2"/>
      <w14:ligatures w14:val="standardContextual"/>
    </w:rPr>
  </w:style>
  <w:style w:type="paragraph" w:customStyle="1" w:styleId="E771E47748364CB2BB60EBE9C4D81022">
    <w:name w:val="E771E47748364CB2BB60EBE9C4D81022"/>
    <w:rsid w:val="009C03B2"/>
    <w:rPr>
      <w:kern w:val="2"/>
      <w14:ligatures w14:val="standardContextual"/>
    </w:rPr>
  </w:style>
  <w:style w:type="paragraph" w:customStyle="1" w:styleId="D00C4FC237D84B038B363694503E5B90">
    <w:name w:val="D00C4FC237D84B038B363694503E5B90"/>
    <w:rsid w:val="009C03B2"/>
    <w:rPr>
      <w:kern w:val="2"/>
      <w14:ligatures w14:val="standardContextual"/>
    </w:rPr>
  </w:style>
  <w:style w:type="paragraph" w:customStyle="1" w:styleId="90E81E9F9E354669BAAD76779B2789E1">
    <w:name w:val="90E81E9F9E354669BAAD76779B2789E1"/>
    <w:rsid w:val="009C03B2"/>
    <w:rPr>
      <w:kern w:val="2"/>
      <w14:ligatures w14:val="standardContextual"/>
    </w:rPr>
  </w:style>
  <w:style w:type="paragraph" w:customStyle="1" w:styleId="86BE238976844593BCB397B4EC1A2B7B">
    <w:name w:val="86BE238976844593BCB397B4EC1A2B7B"/>
    <w:rsid w:val="009C03B2"/>
    <w:rPr>
      <w:kern w:val="2"/>
      <w14:ligatures w14:val="standardContextual"/>
    </w:rPr>
  </w:style>
  <w:style w:type="paragraph" w:customStyle="1" w:styleId="77536B33D55B4C4CA3E2C21B3C11582B">
    <w:name w:val="77536B33D55B4C4CA3E2C21B3C11582B"/>
    <w:rsid w:val="009C03B2"/>
    <w:rPr>
      <w:kern w:val="2"/>
      <w14:ligatures w14:val="standardContextual"/>
    </w:rPr>
  </w:style>
  <w:style w:type="paragraph" w:customStyle="1" w:styleId="1C294CB4B8274AFAA487784D25CE2A3D">
    <w:name w:val="1C294CB4B8274AFAA487784D25CE2A3D"/>
    <w:rsid w:val="009C03B2"/>
    <w:rPr>
      <w:kern w:val="2"/>
      <w14:ligatures w14:val="standardContextual"/>
    </w:rPr>
  </w:style>
  <w:style w:type="paragraph" w:customStyle="1" w:styleId="FEF8D7B7F6974685BE11AB56EDE2476E">
    <w:name w:val="FEF8D7B7F6974685BE11AB56EDE2476E"/>
    <w:rsid w:val="009C03B2"/>
    <w:rPr>
      <w:kern w:val="2"/>
      <w14:ligatures w14:val="standardContextual"/>
    </w:rPr>
  </w:style>
  <w:style w:type="paragraph" w:customStyle="1" w:styleId="8CB32BC1C0654437BFD04EC1E58D42DD">
    <w:name w:val="8CB32BC1C0654437BFD04EC1E58D42DD"/>
    <w:rsid w:val="009C03B2"/>
    <w:rPr>
      <w:kern w:val="2"/>
      <w14:ligatures w14:val="standardContextual"/>
    </w:rPr>
  </w:style>
  <w:style w:type="paragraph" w:customStyle="1" w:styleId="C1CBE7BD4DB843A9B86475EA28D374BA">
    <w:name w:val="C1CBE7BD4DB843A9B86475EA28D374BA"/>
    <w:rsid w:val="009C03B2"/>
    <w:rPr>
      <w:kern w:val="2"/>
      <w14:ligatures w14:val="standardContextual"/>
    </w:rPr>
  </w:style>
  <w:style w:type="paragraph" w:customStyle="1" w:styleId="5A446C73B08845F1B50866B8B60A905B">
    <w:name w:val="5A446C73B08845F1B50866B8B60A905B"/>
    <w:rsid w:val="009C03B2"/>
    <w:rPr>
      <w:kern w:val="2"/>
      <w14:ligatures w14:val="standardContextual"/>
    </w:rPr>
  </w:style>
  <w:style w:type="paragraph" w:customStyle="1" w:styleId="C7D94BF1BB0C4672BE78E579C644F66F">
    <w:name w:val="C7D94BF1BB0C4672BE78E579C644F66F"/>
    <w:rsid w:val="009C03B2"/>
    <w:rPr>
      <w:kern w:val="2"/>
      <w14:ligatures w14:val="standardContextual"/>
    </w:rPr>
  </w:style>
  <w:style w:type="paragraph" w:customStyle="1" w:styleId="61A75C46FFA94BC68C946ECC9F0B1CD6">
    <w:name w:val="61A75C46FFA94BC68C946ECC9F0B1CD6"/>
    <w:rsid w:val="009C03B2"/>
    <w:rPr>
      <w:kern w:val="2"/>
      <w14:ligatures w14:val="standardContextual"/>
    </w:rPr>
  </w:style>
  <w:style w:type="paragraph" w:customStyle="1" w:styleId="E6E78E64111F439A882B6CE05701A785">
    <w:name w:val="E6E78E64111F439A882B6CE05701A785"/>
    <w:rsid w:val="009C03B2"/>
    <w:rPr>
      <w:kern w:val="2"/>
      <w14:ligatures w14:val="standardContextual"/>
    </w:rPr>
  </w:style>
  <w:style w:type="paragraph" w:customStyle="1" w:styleId="C3079EF9B3A34617B8D5C5FB9B4B435C">
    <w:name w:val="C3079EF9B3A34617B8D5C5FB9B4B435C"/>
    <w:rsid w:val="009C03B2"/>
    <w:rPr>
      <w:kern w:val="2"/>
      <w14:ligatures w14:val="standardContextual"/>
    </w:rPr>
  </w:style>
  <w:style w:type="paragraph" w:customStyle="1" w:styleId="045C8730AA0C445E8652D4D394E44A56">
    <w:name w:val="045C8730AA0C445E8652D4D394E44A56"/>
    <w:rsid w:val="009C03B2"/>
    <w:rPr>
      <w:kern w:val="2"/>
      <w14:ligatures w14:val="standardContextual"/>
    </w:rPr>
  </w:style>
  <w:style w:type="paragraph" w:customStyle="1" w:styleId="290A6305E0B549E7B04F478A5DF25A32">
    <w:name w:val="290A6305E0B549E7B04F478A5DF25A32"/>
    <w:rsid w:val="009C03B2"/>
    <w:rPr>
      <w:kern w:val="2"/>
      <w14:ligatures w14:val="standardContextual"/>
    </w:rPr>
  </w:style>
  <w:style w:type="paragraph" w:customStyle="1" w:styleId="FE4FC502C3B74BB7957E0B415FEE4833">
    <w:name w:val="FE4FC502C3B74BB7957E0B415FEE4833"/>
    <w:rsid w:val="009C03B2"/>
    <w:rPr>
      <w:kern w:val="2"/>
      <w14:ligatures w14:val="standardContextual"/>
    </w:rPr>
  </w:style>
  <w:style w:type="paragraph" w:customStyle="1" w:styleId="A9CB9700E7F242639805B6F62FB30997">
    <w:name w:val="A9CB9700E7F242639805B6F62FB30997"/>
    <w:rsid w:val="009C03B2"/>
    <w:rPr>
      <w:kern w:val="2"/>
      <w14:ligatures w14:val="standardContextual"/>
    </w:rPr>
  </w:style>
  <w:style w:type="paragraph" w:customStyle="1" w:styleId="FB7E0F73A1A64F2D81734CB70A7934A8">
    <w:name w:val="FB7E0F73A1A64F2D81734CB70A7934A8"/>
    <w:rsid w:val="009C03B2"/>
    <w:rPr>
      <w:kern w:val="2"/>
      <w14:ligatures w14:val="standardContextual"/>
    </w:rPr>
  </w:style>
  <w:style w:type="paragraph" w:customStyle="1" w:styleId="BB5B785188B04863A2C0567E7EA95A2B">
    <w:name w:val="BB5B785188B04863A2C0567E7EA95A2B"/>
    <w:rsid w:val="009C03B2"/>
    <w:rPr>
      <w:kern w:val="2"/>
      <w14:ligatures w14:val="standardContextual"/>
    </w:rPr>
  </w:style>
  <w:style w:type="paragraph" w:customStyle="1" w:styleId="D0F8548903A14F51B59176D40BD60E6C">
    <w:name w:val="D0F8548903A14F51B59176D40BD60E6C"/>
    <w:rsid w:val="009C03B2"/>
    <w:rPr>
      <w:kern w:val="2"/>
      <w14:ligatures w14:val="standardContextual"/>
    </w:rPr>
  </w:style>
  <w:style w:type="paragraph" w:customStyle="1" w:styleId="181769407FC24D9E8DC67EAC62C0E3F8">
    <w:name w:val="181769407FC24D9E8DC67EAC62C0E3F8"/>
    <w:rsid w:val="009C03B2"/>
    <w:rPr>
      <w:kern w:val="2"/>
      <w14:ligatures w14:val="standardContextual"/>
    </w:rPr>
  </w:style>
  <w:style w:type="paragraph" w:customStyle="1" w:styleId="63AF954E323E4132BB056D9CD361CC6E">
    <w:name w:val="63AF954E323E4132BB056D9CD361CC6E"/>
    <w:rsid w:val="009C03B2"/>
    <w:rPr>
      <w:kern w:val="2"/>
      <w14:ligatures w14:val="standardContextual"/>
    </w:rPr>
  </w:style>
  <w:style w:type="paragraph" w:customStyle="1" w:styleId="4BD4E13967C14B919A59CA1A82AA7EBD">
    <w:name w:val="4BD4E13967C14B919A59CA1A82AA7EBD"/>
    <w:rsid w:val="009C03B2"/>
    <w:rPr>
      <w:kern w:val="2"/>
      <w14:ligatures w14:val="standardContextual"/>
    </w:rPr>
  </w:style>
  <w:style w:type="paragraph" w:customStyle="1" w:styleId="1E1A49100FD445D5AA10386609757505">
    <w:name w:val="1E1A49100FD445D5AA10386609757505"/>
    <w:rsid w:val="009C03B2"/>
    <w:rPr>
      <w:kern w:val="2"/>
      <w14:ligatures w14:val="standardContextual"/>
    </w:rPr>
  </w:style>
  <w:style w:type="paragraph" w:customStyle="1" w:styleId="EA23961CB0BB4335851366DAEE4CF4ED">
    <w:name w:val="EA23961CB0BB4335851366DAEE4CF4ED"/>
    <w:rsid w:val="009C03B2"/>
    <w:rPr>
      <w:kern w:val="2"/>
      <w14:ligatures w14:val="standardContextual"/>
    </w:rPr>
  </w:style>
  <w:style w:type="paragraph" w:customStyle="1" w:styleId="3B1DB65665AA4F4AAA5F6573ABDABE12">
    <w:name w:val="3B1DB65665AA4F4AAA5F6573ABDABE12"/>
    <w:rsid w:val="009C03B2"/>
    <w:rPr>
      <w:kern w:val="2"/>
      <w14:ligatures w14:val="standardContextual"/>
    </w:rPr>
  </w:style>
  <w:style w:type="paragraph" w:customStyle="1" w:styleId="9F85B4B430C940C7935AC4D6E8FEFDDC">
    <w:name w:val="9F85B4B430C940C7935AC4D6E8FEFDDC"/>
    <w:rsid w:val="009C03B2"/>
    <w:rPr>
      <w:kern w:val="2"/>
      <w14:ligatures w14:val="standardContextual"/>
    </w:rPr>
  </w:style>
  <w:style w:type="paragraph" w:customStyle="1" w:styleId="79AF96EE0F8146CC8FF4D82D394A74B3">
    <w:name w:val="79AF96EE0F8146CC8FF4D82D394A74B3"/>
    <w:rsid w:val="009C03B2"/>
    <w:rPr>
      <w:kern w:val="2"/>
      <w14:ligatures w14:val="standardContextual"/>
    </w:rPr>
  </w:style>
  <w:style w:type="paragraph" w:customStyle="1" w:styleId="B3285915AB0843EBADC4E1DE1286A1A6">
    <w:name w:val="B3285915AB0843EBADC4E1DE1286A1A6"/>
    <w:rsid w:val="009C03B2"/>
    <w:rPr>
      <w:kern w:val="2"/>
      <w14:ligatures w14:val="standardContextual"/>
    </w:rPr>
  </w:style>
  <w:style w:type="paragraph" w:customStyle="1" w:styleId="06EE5E6B184642319707BC8009053D88">
    <w:name w:val="06EE5E6B184642319707BC8009053D88"/>
    <w:rsid w:val="009C03B2"/>
    <w:rPr>
      <w:kern w:val="2"/>
      <w14:ligatures w14:val="standardContextual"/>
    </w:rPr>
  </w:style>
  <w:style w:type="paragraph" w:customStyle="1" w:styleId="E906C22FE1D549CE8A6BA2FEF603A84D">
    <w:name w:val="E906C22FE1D549CE8A6BA2FEF603A84D"/>
    <w:rsid w:val="009C03B2"/>
    <w:rPr>
      <w:kern w:val="2"/>
      <w14:ligatures w14:val="standardContextual"/>
    </w:rPr>
  </w:style>
  <w:style w:type="paragraph" w:customStyle="1" w:styleId="89CDB037239A4B1C99C27DBE3FB2A918">
    <w:name w:val="89CDB037239A4B1C99C27DBE3FB2A918"/>
    <w:rsid w:val="009C03B2"/>
    <w:rPr>
      <w:kern w:val="2"/>
      <w14:ligatures w14:val="standardContextual"/>
    </w:rPr>
  </w:style>
  <w:style w:type="paragraph" w:customStyle="1" w:styleId="F9563215AAB040D68FF3083371D5D2D7">
    <w:name w:val="F9563215AAB040D68FF3083371D5D2D7"/>
    <w:rsid w:val="009C03B2"/>
    <w:rPr>
      <w:kern w:val="2"/>
      <w14:ligatures w14:val="standardContextual"/>
    </w:rPr>
  </w:style>
  <w:style w:type="paragraph" w:customStyle="1" w:styleId="7F2EB0DC85F24029BD7BBDD9C0A0334D">
    <w:name w:val="7F2EB0DC85F24029BD7BBDD9C0A0334D"/>
    <w:rsid w:val="009C03B2"/>
    <w:rPr>
      <w:kern w:val="2"/>
      <w14:ligatures w14:val="standardContextual"/>
    </w:rPr>
  </w:style>
  <w:style w:type="paragraph" w:customStyle="1" w:styleId="6E57BD187503459DA88E3A2B4347779E">
    <w:name w:val="6E57BD187503459DA88E3A2B4347779E"/>
    <w:rsid w:val="009C03B2"/>
    <w:rPr>
      <w:kern w:val="2"/>
      <w14:ligatures w14:val="standardContextual"/>
    </w:rPr>
  </w:style>
  <w:style w:type="paragraph" w:customStyle="1" w:styleId="D6F874255B2A4FFFABE14119F9DB5462">
    <w:name w:val="D6F874255B2A4FFFABE14119F9DB5462"/>
    <w:rsid w:val="009C03B2"/>
    <w:rPr>
      <w:kern w:val="2"/>
      <w14:ligatures w14:val="standardContextual"/>
    </w:rPr>
  </w:style>
  <w:style w:type="paragraph" w:customStyle="1" w:styleId="D287793C4B2A4C3D9DE2D53DC3BBE8DC">
    <w:name w:val="D287793C4B2A4C3D9DE2D53DC3BBE8DC"/>
    <w:rsid w:val="009C03B2"/>
    <w:rPr>
      <w:kern w:val="2"/>
      <w14:ligatures w14:val="standardContextual"/>
    </w:rPr>
  </w:style>
  <w:style w:type="paragraph" w:customStyle="1" w:styleId="36A1FF83B0AD4AC798C7B7DB8D291D4A">
    <w:name w:val="36A1FF83B0AD4AC798C7B7DB8D291D4A"/>
    <w:rsid w:val="009C03B2"/>
    <w:rPr>
      <w:kern w:val="2"/>
      <w14:ligatures w14:val="standardContextual"/>
    </w:rPr>
  </w:style>
  <w:style w:type="paragraph" w:customStyle="1" w:styleId="EF0970D02DBA40A48E3EA35C140BE221">
    <w:name w:val="EF0970D02DBA40A48E3EA35C140BE221"/>
    <w:rsid w:val="009C03B2"/>
    <w:rPr>
      <w:kern w:val="2"/>
      <w14:ligatures w14:val="standardContextual"/>
    </w:rPr>
  </w:style>
  <w:style w:type="paragraph" w:customStyle="1" w:styleId="15D848275C42445EB061E6F8B1F9D355">
    <w:name w:val="15D848275C42445EB061E6F8B1F9D355"/>
    <w:rsid w:val="009C03B2"/>
    <w:rPr>
      <w:kern w:val="2"/>
      <w14:ligatures w14:val="standardContextual"/>
    </w:rPr>
  </w:style>
  <w:style w:type="paragraph" w:customStyle="1" w:styleId="80F07FA111E64088BB909BF72E13FF99">
    <w:name w:val="80F07FA111E64088BB909BF72E13FF99"/>
    <w:rsid w:val="009C03B2"/>
    <w:rPr>
      <w:kern w:val="2"/>
      <w14:ligatures w14:val="standardContextual"/>
    </w:rPr>
  </w:style>
  <w:style w:type="paragraph" w:customStyle="1" w:styleId="BD723D980849418F83043BD04C37269B">
    <w:name w:val="BD723D980849418F83043BD04C37269B"/>
    <w:rsid w:val="009C03B2"/>
    <w:rPr>
      <w:kern w:val="2"/>
      <w14:ligatures w14:val="standardContextual"/>
    </w:rPr>
  </w:style>
  <w:style w:type="paragraph" w:customStyle="1" w:styleId="20E6B20418E840CABEC560ABD2F0FE4E">
    <w:name w:val="20E6B20418E840CABEC560ABD2F0FE4E"/>
    <w:rsid w:val="009C03B2"/>
    <w:rPr>
      <w:kern w:val="2"/>
      <w14:ligatures w14:val="standardContextual"/>
    </w:rPr>
  </w:style>
  <w:style w:type="paragraph" w:customStyle="1" w:styleId="D45019BBB987436D896EB8967DB2B133">
    <w:name w:val="D45019BBB987436D896EB8967DB2B133"/>
    <w:rsid w:val="009C03B2"/>
    <w:rPr>
      <w:kern w:val="2"/>
      <w14:ligatures w14:val="standardContextual"/>
    </w:rPr>
  </w:style>
  <w:style w:type="paragraph" w:customStyle="1" w:styleId="F3396E4208C343A595C460F02D6D0BC8">
    <w:name w:val="F3396E4208C343A595C460F02D6D0BC8"/>
    <w:rsid w:val="009C03B2"/>
    <w:rPr>
      <w:kern w:val="2"/>
      <w14:ligatures w14:val="standardContextual"/>
    </w:rPr>
  </w:style>
  <w:style w:type="paragraph" w:customStyle="1" w:styleId="0447C604DE3B4A3FA69D79C15332785A">
    <w:name w:val="0447C604DE3B4A3FA69D79C15332785A"/>
    <w:rsid w:val="009C03B2"/>
    <w:rPr>
      <w:kern w:val="2"/>
      <w14:ligatures w14:val="standardContextual"/>
    </w:rPr>
  </w:style>
  <w:style w:type="paragraph" w:customStyle="1" w:styleId="EDED92CE6B52404CBF34B35B35C56D37">
    <w:name w:val="EDED92CE6B52404CBF34B35B35C56D37"/>
    <w:rsid w:val="009C03B2"/>
    <w:rPr>
      <w:kern w:val="2"/>
      <w14:ligatures w14:val="standardContextual"/>
    </w:rPr>
  </w:style>
  <w:style w:type="paragraph" w:customStyle="1" w:styleId="BBF47ADAE219488AA15B78B189982343">
    <w:name w:val="BBF47ADAE219488AA15B78B189982343"/>
    <w:rsid w:val="009C03B2"/>
    <w:rPr>
      <w:kern w:val="2"/>
      <w14:ligatures w14:val="standardContextual"/>
    </w:rPr>
  </w:style>
  <w:style w:type="paragraph" w:customStyle="1" w:styleId="E0A8664D658C4E32966C4B156632D972">
    <w:name w:val="E0A8664D658C4E32966C4B156632D972"/>
    <w:rsid w:val="009C03B2"/>
    <w:rPr>
      <w:kern w:val="2"/>
      <w14:ligatures w14:val="standardContextual"/>
    </w:rPr>
  </w:style>
  <w:style w:type="paragraph" w:customStyle="1" w:styleId="A3885198D0F348F39B5B52BACE28DB32">
    <w:name w:val="A3885198D0F348F39B5B52BACE28DB32"/>
    <w:rsid w:val="009C03B2"/>
    <w:rPr>
      <w:kern w:val="2"/>
      <w14:ligatures w14:val="standardContextual"/>
    </w:rPr>
  </w:style>
  <w:style w:type="paragraph" w:customStyle="1" w:styleId="C6BED6C9233949F0BEABBFB68F543EDE">
    <w:name w:val="C6BED6C9233949F0BEABBFB68F543EDE"/>
    <w:rsid w:val="009C03B2"/>
    <w:rPr>
      <w:kern w:val="2"/>
      <w14:ligatures w14:val="standardContextual"/>
    </w:rPr>
  </w:style>
  <w:style w:type="paragraph" w:customStyle="1" w:styleId="B58802CA3DD64818AD3E080D15E0E0B5">
    <w:name w:val="B58802CA3DD64818AD3E080D15E0E0B5"/>
    <w:rsid w:val="009C03B2"/>
    <w:rPr>
      <w:kern w:val="2"/>
      <w14:ligatures w14:val="standardContextual"/>
    </w:rPr>
  </w:style>
  <w:style w:type="paragraph" w:customStyle="1" w:styleId="4B2CDA0240A8426F89EC22E412D4FCC9">
    <w:name w:val="4B2CDA0240A8426F89EC22E412D4FCC9"/>
    <w:rsid w:val="009C03B2"/>
    <w:rPr>
      <w:kern w:val="2"/>
      <w14:ligatures w14:val="standardContextual"/>
    </w:rPr>
  </w:style>
  <w:style w:type="paragraph" w:customStyle="1" w:styleId="6DBCAED65AD24F729AAC14AE41F55C77">
    <w:name w:val="6DBCAED65AD24F729AAC14AE41F55C77"/>
    <w:rsid w:val="009C03B2"/>
    <w:rPr>
      <w:kern w:val="2"/>
      <w14:ligatures w14:val="standardContextual"/>
    </w:rPr>
  </w:style>
  <w:style w:type="paragraph" w:customStyle="1" w:styleId="2B387F8EE5C447ADA40DAD1BFE3F6AEA">
    <w:name w:val="2B387F8EE5C447ADA40DAD1BFE3F6AEA"/>
    <w:rsid w:val="009C03B2"/>
    <w:rPr>
      <w:kern w:val="2"/>
      <w14:ligatures w14:val="standardContextual"/>
    </w:rPr>
  </w:style>
  <w:style w:type="paragraph" w:customStyle="1" w:styleId="F823739DA86745FEAFEDFB4AA13DE7E4">
    <w:name w:val="F823739DA86745FEAFEDFB4AA13DE7E4"/>
    <w:rsid w:val="009C03B2"/>
    <w:rPr>
      <w:kern w:val="2"/>
      <w14:ligatures w14:val="standardContextual"/>
    </w:rPr>
  </w:style>
  <w:style w:type="paragraph" w:customStyle="1" w:styleId="DF2AC227CC424738BB1E46482BC874D6">
    <w:name w:val="DF2AC227CC424738BB1E46482BC874D6"/>
    <w:rsid w:val="009C03B2"/>
    <w:rPr>
      <w:kern w:val="2"/>
      <w14:ligatures w14:val="standardContextual"/>
    </w:rPr>
  </w:style>
  <w:style w:type="paragraph" w:customStyle="1" w:styleId="6758DE6431254DEC81C9DDFF700CBB13">
    <w:name w:val="6758DE6431254DEC81C9DDFF700CBB13"/>
    <w:rsid w:val="009C03B2"/>
    <w:rPr>
      <w:kern w:val="2"/>
      <w14:ligatures w14:val="standardContextual"/>
    </w:rPr>
  </w:style>
  <w:style w:type="paragraph" w:customStyle="1" w:styleId="D8D317EB61A64AAFA18F333B356EA38D">
    <w:name w:val="D8D317EB61A64AAFA18F333B356EA38D"/>
    <w:rsid w:val="009C03B2"/>
    <w:rPr>
      <w:kern w:val="2"/>
      <w14:ligatures w14:val="standardContextual"/>
    </w:rPr>
  </w:style>
  <w:style w:type="paragraph" w:customStyle="1" w:styleId="26B3CA1DE9A2481D9878BCBD14EC1A20">
    <w:name w:val="26B3CA1DE9A2481D9878BCBD14EC1A20"/>
    <w:rsid w:val="009C03B2"/>
    <w:rPr>
      <w:kern w:val="2"/>
      <w14:ligatures w14:val="standardContextual"/>
    </w:rPr>
  </w:style>
  <w:style w:type="paragraph" w:customStyle="1" w:styleId="33E10E3767BD475D9113A5370B36A555">
    <w:name w:val="33E10E3767BD475D9113A5370B36A555"/>
    <w:rsid w:val="009C03B2"/>
    <w:rPr>
      <w:kern w:val="2"/>
      <w14:ligatures w14:val="standardContextual"/>
    </w:rPr>
  </w:style>
  <w:style w:type="paragraph" w:customStyle="1" w:styleId="6991F012D9254A5DBB421C4773A5CC94">
    <w:name w:val="6991F012D9254A5DBB421C4773A5CC94"/>
    <w:rsid w:val="009C03B2"/>
    <w:rPr>
      <w:kern w:val="2"/>
      <w14:ligatures w14:val="standardContextual"/>
    </w:rPr>
  </w:style>
  <w:style w:type="paragraph" w:customStyle="1" w:styleId="18B251C02A144FA0969ECD4361CC0035">
    <w:name w:val="18B251C02A144FA0969ECD4361CC0035"/>
    <w:rsid w:val="009C03B2"/>
    <w:rPr>
      <w:kern w:val="2"/>
      <w14:ligatures w14:val="standardContextual"/>
    </w:rPr>
  </w:style>
  <w:style w:type="paragraph" w:customStyle="1" w:styleId="CA8AA8F184034357B316F3ABEBA885B4">
    <w:name w:val="CA8AA8F184034357B316F3ABEBA885B4"/>
    <w:rsid w:val="009C03B2"/>
    <w:rPr>
      <w:kern w:val="2"/>
      <w14:ligatures w14:val="standardContextual"/>
    </w:rPr>
  </w:style>
  <w:style w:type="paragraph" w:customStyle="1" w:styleId="AFAACB037D0745FB8D9817A9033EDA14">
    <w:name w:val="AFAACB037D0745FB8D9817A9033EDA14"/>
    <w:rsid w:val="009C03B2"/>
    <w:rPr>
      <w:kern w:val="2"/>
      <w14:ligatures w14:val="standardContextual"/>
    </w:rPr>
  </w:style>
  <w:style w:type="paragraph" w:customStyle="1" w:styleId="83A50E3DCA934EBDA32E2A171173FE4C">
    <w:name w:val="83A50E3DCA934EBDA32E2A171173FE4C"/>
    <w:rsid w:val="009C03B2"/>
    <w:rPr>
      <w:kern w:val="2"/>
      <w14:ligatures w14:val="standardContextual"/>
    </w:rPr>
  </w:style>
  <w:style w:type="paragraph" w:customStyle="1" w:styleId="01B79D98785F420B96711ED19BBA8A6D">
    <w:name w:val="01B79D98785F420B96711ED19BBA8A6D"/>
    <w:rsid w:val="009C03B2"/>
    <w:rPr>
      <w:kern w:val="2"/>
      <w14:ligatures w14:val="standardContextual"/>
    </w:rPr>
  </w:style>
  <w:style w:type="paragraph" w:customStyle="1" w:styleId="FC0059DAFC6E459C8CFA1952FDB3B344">
    <w:name w:val="FC0059DAFC6E459C8CFA1952FDB3B344"/>
    <w:rsid w:val="009C03B2"/>
    <w:rPr>
      <w:kern w:val="2"/>
      <w14:ligatures w14:val="standardContextual"/>
    </w:rPr>
  </w:style>
  <w:style w:type="paragraph" w:customStyle="1" w:styleId="B3750336354643A59EFDE570369BCDD2">
    <w:name w:val="B3750336354643A59EFDE570369BCDD2"/>
    <w:rsid w:val="009C03B2"/>
    <w:rPr>
      <w:kern w:val="2"/>
      <w14:ligatures w14:val="standardContextual"/>
    </w:rPr>
  </w:style>
  <w:style w:type="paragraph" w:customStyle="1" w:styleId="5F00D3CA9B9048C1BB5DAD00E53AB1F4">
    <w:name w:val="5F00D3CA9B9048C1BB5DAD00E53AB1F4"/>
    <w:rsid w:val="009C03B2"/>
    <w:rPr>
      <w:kern w:val="2"/>
      <w14:ligatures w14:val="standardContextual"/>
    </w:rPr>
  </w:style>
  <w:style w:type="paragraph" w:customStyle="1" w:styleId="4F1CD60FE4744D09851A1B8B2874D1DD">
    <w:name w:val="4F1CD60FE4744D09851A1B8B2874D1DD"/>
    <w:rsid w:val="009C03B2"/>
    <w:rPr>
      <w:kern w:val="2"/>
      <w14:ligatures w14:val="standardContextual"/>
    </w:rPr>
  </w:style>
  <w:style w:type="paragraph" w:customStyle="1" w:styleId="50F7833B99E848D59DF6B844CF1EE16D">
    <w:name w:val="50F7833B99E848D59DF6B844CF1EE16D"/>
    <w:rsid w:val="009C03B2"/>
    <w:rPr>
      <w:kern w:val="2"/>
      <w14:ligatures w14:val="standardContextual"/>
    </w:rPr>
  </w:style>
  <w:style w:type="paragraph" w:customStyle="1" w:styleId="E350DD94D3CB4EAFBB3864858FFB5D94">
    <w:name w:val="E350DD94D3CB4EAFBB3864858FFB5D94"/>
    <w:rsid w:val="009C03B2"/>
    <w:rPr>
      <w:kern w:val="2"/>
      <w14:ligatures w14:val="standardContextual"/>
    </w:rPr>
  </w:style>
  <w:style w:type="paragraph" w:customStyle="1" w:styleId="A565971F48C54FC6901D3B8FFD495EB7">
    <w:name w:val="A565971F48C54FC6901D3B8FFD495EB7"/>
    <w:rsid w:val="009C03B2"/>
    <w:rPr>
      <w:kern w:val="2"/>
      <w14:ligatures w14:val="standardContextual"/>
    </w:rPr>
  </w:style>
  <w:style w:type="paragraph" w:customStyle="1" w:styleId="756465901E1048BF81DF212CB956D63E">
    <w:name w:val="756465901E1048BF81DF212CB956D63E"/>
    <w:rsid w:val="009C03B2"/>
    <w:rPr>
      <w:kern w:val="2"/>
      <w14:ligatures w14:val="standardContextual"/>
    </w:rPr>
  </w:style>
  <w:style w:type="paragraph" w:customStyle="1" w:styleId="80E92BC1604542079D30ECF4679D7DB5">
    <w:name w:val="80E92BC1604542079D30ECF4679D7DB5"/>
    <w:rsid w:val="009C03B2"/>
    <w:rPr>
      <w:kern w:val="2"/>
      <w14:ligatures w14:val="standardContextual"/>
    </w:rPr>
  </w:style>
  <w:style w:type="paragraph" w:customStyle="1" w:styleId="A5FB6150888547CF919F95E0FFEAC15B">
    <w:name w:val="A5FB6150888547CF919F95E0FFEAC15B"/>
    <w:rsid w:val="009C03B2"/>
    <w:rPr>
      <w:kern w:val="2"/>
      <w14:ligatures w14:val="standardContextual"/>
    </w:rPr>
  </w:style>
  <w:style w:type="paragraph" w:customStyle="1" w:styleId="3E364D7971424BF99E706F3B1DF34AD9">
    <w:name w:val="3E364D7971424BF99E706F3B1DF34AD9"/>
    <w:rsid w:val="009C03B2"/>
    <w:rPr>
      <w:kern w:val="2"/>
      <w14:ligatures w14:val="standardContextual"/>
    </w:rPr>
  </w:style>
  <w:style w:type="paragraph" w:customStyle="1" w:styleId="D85DFB0B034B4C7F8E23597E35F6A4A3">
    <w:name w:val="D85DFB0B034B4C7F8E23597E35F6A4A3"/>
    <w:rsid w:val="009C03B2"/>
    <w:rPr>
      <w:kern w:val="2"/>
      <w14:ligatures w14:val="standardContextual"/>
    </w:rPr>
  </w:style>
  <w:style w:type="paragraph" w:customStyle="1" w:styleId="6A4DC57053544E55BF245DDB5A26F82D">
    <w:name w:val="6A4DC57053544E55BF245DDB5A26F82D"/>
    <w:rsid w:val="009C03B2"/>
    <w:rPr>
      <w:kern w:val="2"/>
      <w14:ligatures w14:val="standardContextual"/>
    </w:rPr>
  </w:style>
  <w:style w:type="paragraph" w:customStyle="1" w:styleId="90E430E115104F30AE78144761AF83BB">
    <w:name w:val="90E430E115104F30AE78144761AF83BB"/>
    <w:rsid w:val="009C03B2"/>
    <w:rPr>
      <w:kern w:val="2"/>
      <w14:ligatures w14:val="standardContextual"/>
    </w:rPr>
  </w:style>
  <w:style w:type="paragraph" w:customStyle="1" w:styleId="93A4F656CC204C1DA59845C4C171A52E">
    <w:name w:val="93A4F656CC204C1DA59845C4C171A52E"/>
    <w:rsid w:val="009C03B2"/>
    <w:rPr>
      <w:kern w:val="2"/>
      <w14:ligatures w14:val="standardContextual"/>
    </w:rPr>
  </w:style>
  <w:style w:type="paragraph" w:customStyle="1" w:styleId="F25F3492DF3F44C6B12845335E014F83">
    <w:name w:val="F25F3492DF3F44C6B12845335E014F83"/>
    <w:rsid w:val="009C03B2"/>
    <w:rPr>
      <w:kern w:val="2"/>
      <w14:ligatures w14:val="standardContextual"/>
    </w:rPr>
  </w:style>
  <w:style w:type="paragraph" w:customStyle="1" w:styleId="08CF694ACCDE4D4AAC7334AA5E36378B">
    <w:name w:val="08CF694ACCDE4D4AAC7334AA5E36378B"/>
    <w:rsid w:val="009C03B2"/>
    <w:rPr>
      <w:kern w:val="2"/>
      <w14:ligatures w14:val="standardContextual"/>
    </w:rPr>
  </w:style>
  <w:style w:type="paragraph" w:customStyle="1" w:styleId="D2086ED9B9B14E969B38F9FE5FA0BACE">
    <w:name w:val="D2086ED9B9B14E969B38F9FE5FA0BACE"/>
    <w:rsid w:val="009C03B2"/>
    <w:rPr>
      <w:kern w:val="2"/>
      <w14:ligatures w14:val="standardContextual"/>
    </w:rPr>
  </w:style>
  <w:style w:type="paragraph" w:customStyle="1" w:styleId="0B27BEF02E5A4B3489C167FB4C114B9B">
    <w:name w:val="0B27BEF02E5A4B3489C167FB4C114B9B"/>
    <w:rsid w:val="009C03B2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7D8F881-7584-4555-AC43-FAF16F2286B4}">
  <we:reference id="wa104381727" version="1.0.0.9" store="de-DE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0296EF-4CF5-46D5-9B2F-4059EFBCE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kwst02-arbeitsmappe</Template>
  <TotalTime>0</TotalTime>
  <Pages>2</Pages>
  <Words>210</Words>
  <Characters>1330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Arbeitsmappe Kompetenzwerkstatt Band 2</vt:lpstr>
      <vt:lpstr>Arbeitsmappe Kompetenzwerkstatt Band 2</vt:lpstr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Arbeitsmappe Kompetenzwerkstatt Band 2</dc:title>
  <dc:subject>Arbeitsprozesse analysieren und beschreiben</dc:subject>
  <dc:creator>Prof. Dr. Falk Howe</dc:creator>
  <cp:keywords/>
  <dc:description>Diese Arbeitsmappe steht unter der Lizenz CC-BY-NC-SA</dc:description>
  <cp:lastModifiedBy>Thomas Knoblauch</cp:lastModifiedBy>
  <cp:revision>4</cp:revision>
  <cp:lastPrinted>2023-12-08T08:49:00Z</cp:lastPrinted>
  <dcterms:created xsi:type="dcterms:W3CDTF">2024-04-27T20:04:00Z</dcterms:created>
  <dcterms:modified xsi:type="dcterms:W3CDTF">2024-04-27T21:13:00Z</dcterms:modified>
</cp:coreProperties>
</file>