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59478CEA" w:rsidR="007E1109" w:rsidRPr="006A72B2" w:rsidRDefault="006B7888" w:rsidP="007E1109">
      <w:pPr>
        <w:pStyle w:val="Textkrper"/>
        <w:ind w:left="-1134" w:right="-1134"/>
        <w:jc w:val="center"/>
        <w:rPr>
          <w:color w:val="056336"/>
        </w:rPr>
      </w:pPr>
      <w:r w:rsidRPr="006A72B2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74C6B78F" wp14:editId="0A7A746D">
            <wp:simplePos x="0" y="0"/>
            <wp:positionH relativeFrom="column">
              <wp:posOffset>-710565</wp:posOffset>
            </wp:positionH>
            <wp:positionV relativeFrom="paragraph">
              <wp:posOffset>-1250950</wp:posOffset>
            </wp:positionV>
            <wp:extent cx="7617566" cy="10684302"/>
            <wp:effectExtent l="0" t="0" r="2540" b="3175"/>
            <wp:wrapNone/>
            <wp:docPr id="197527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161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6" cy="1068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6A72B2" w:rsidRDefault="007E1109" w:rsidP="007E1109">
      <w:pPr>
        <w:pStyle w:val="Textkrper"/>
        <w:rPr>
          <w:color w:val="056336"/>
        </w:rPr>
      </w:pPr>
    </w:p>
    <w:p w14:paraId="17A4ED6F" w14:textId="0E1425DC" w:rsidR="00CC1ED0" w:rsidRPr="006A72B2" w:rsidRDefault="00CC1ED0" w:rsidP="007E1109">
      <w:pPr>
        <w:pStyle w:val="Textkrper"/>
        <w:rPr>
          <w:color w:val="056336"/>
        </w:rPr>
      </w:pPr>
    </w:p>
    <w:p w14:paraId="1B0F1D2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13E8E13" w14:textId="77777777" w:rsidR="006B7888" w:rsidRPr="006A72B2" w:rsidRDefault="006B7888" w:rsidP="007E1109">
      <w:pPr>
        <w:pStyle w:val="Textkrper"/>
        <w:rPr>
          <w:color w:val="056336"/>
        </w:rPr>
      </w:pPr>
    </w:p>
    <w:p w14:paraId="5BD29A03" w14:textId="77777777" w:rsidR="006B7888" w:rsidRPr="006A72B2" w:rsidRDefault="006B7888" w:rsidP="007E1109">
      <w:pPr>
        <w:pStyle w:val="Textkrper"/>
        <w:rPr>
          <w:color w:val="056336"/>
        </w:rPr>
      </w:pPr>
    </w:p>
    <w:p w14:paraId="6206A5E2" w14:textId="77777777" w:rsidR="006B7888" w:rsidRPr="006A72B2" w:rsidRDefault="006B7888" w:rsidP="007E1109">
      <w:pPr>
        <w:pStyle w:val="Textkrper"/>
        <w:rPr>
          <w:color w:val="056336"/>
        </w:rPr>
      </w:pPr>
    </w:p>
    <w:p w14:paraId="64F4505E" w14:textId="77777777" w:rsidR="006B7888" w:rsidRPr="006A72B2" w:rsidRDefault="006B7888" w:rsidP="007E1109">
      <w:pPr>
        <w:pStyle w:val="Textkrper"/>
        <w:rPr>
          <w:color w:val="056336"/>
        </w:rPr>
      </w:pPr>
    </w:p>
    <w:p w14:paraId="480A6B0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C613229" w14:textId="77777777" w:rsidR="006B7888" w:rsidRPr="006A72B2" w:rsidRDefault="006B7888" w:rsidP="007E1109">
      <w:pPr>
        <w:pStyle w:val="Textkrper"/>
        <w:rPr>
          <w:color w:val="056336"/>
        </w:rPr>
      </w:pPr>
    </w:p>
    <w:p w14:paraId="39AD351A" w14:textId="77777777" w:rsidR="006B7888" w:rsidRPr="006A72B2" w:rsidRDefault="006B7888" w:rsidP="007E1109">
      <w:pPr>
        <w:pStyle w:val="Textkrper"/>
        <w:rPr>
          <w:color w:val="056336"/>
        </w:rPr>
      </w:pPr>
    </w:p>
    <w:p w14:paraId="1E1D1F6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5797734" w14:textId="77777777" w:rsidR="006B7888" w:rsidRPr="006A72B2" w:rsidRDefault="006B7888" w:rsidP="007E1109">
      <w:pPr>
        <w:pStyle w:val="Textkrper"/>
        <w:rPr>
          <w:color w:val="056336"/>
        </w:rPr>
      </w:pPr>
    </w:p>
    <w:p w14:paraId="40A7C3BB" w14:textId="77777777" w:rsidR="006B7888" w:rsidRPr="006A72B2" w:rsidRDefault="006B7888" w:rsidP="007E1109">
      <w:pPr>
        <w:pStyle w:val="Textkrper"/>
        <w:rPr>
          <w:color w:val="056336"/>
        </w:rPr>
      </w:pPr>
    </w:p>
    <w:p w14:paraId="26A711C6" w14:textId="77777777" w:rsidR="006B7888" w:rsidRPr="006A72B2" w:rsidRDefault="006B7888" w:rsidP="007E1109">
      <w:pPr>
        <w:pStyle w:val="Textkrper"/>
        <w:rPr>
          <w:color w:val="056336"/>
        </w:rPr>
      </w:pPr>
    </w:p>
    <w:p w14:paraId="28170C9F" w14:textId="77777777" w:rsidR="006B7888" w:rsidRPr="006A72B2" w:rsidRDefault="006B7888" w:rsidP="007E1109">
      <w:pPr>
        <w:pStyle w:val="Textkrper"/>
        <w:rPr>
          <w:color w:val="056336"/>
        </w:rPr>
      </w:pPr>
    </w:p>
    <w:p w14:paraId="57E8CF58" w14:textId="77777777" w:rsidR="006B7888" w:rsidRPr="006A72B2" w:rsidRDefault="006B7888" w:rsidP="007E1109">
      <w:pPr>
        <w:pStyle w:val="Textkrper"/>
        <w:rPr>
          <w:color w:val="056336"/>
        </w:rPr>
      </w:pPr>
    </w:p>
    <w:p w14:paraId="2B6EC206" w14:textId="77777777" w:rsidR="006B7888" w:rsidRPr="006A72B2" w:rsidRDefault="006B7888" w:rsidP="007E1109">
      <w:pPr>
        <w:pStyle w:val="Textkrper"/>
        <w:rPr>
          <w:color w:val="056336"/>
        </w:rPr>
      </w:pPr>
    </w:p>
    <w:p w14:paraId="1507B726" w14:textId="77777777" w:rsidR="006B7888" w:rsidRPr="006A72B2" w:rsidRDefault="006B7888" w:rsidP="007E1109">
      <w:pPr>
        <w:pStyle w:val="Textkrper"/>
        <w:rPr>
          <w:color w:val="056336"/>
        </w:rPr>
      </w:pPr>
    </w:p>
    <w:p w14:paraId="6BBFA6E0" w14:textId="77777777" w:rsidR="006B7888" w:rsidRPr="006A72B2" w:rsidRDefault="006B7888" w:rsidP="007E1109">
      <w:pPr>
        <w:pStyle w:val="Textkrper"/>
        <w:rPr>
          <w:color w:val="056336"/>
        </w:rPr>
      </w:pPr>
    </w:p>
    <w:p w14:paraId="53399DE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322386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D821039" w14:textId="77777777" w:rsidR="006B7888" w:rsidRPr="006A72B2" w:rsidRDefault="006B7888" w:rsidP="007E1109">
      <w:pPr>
        <w:pStyle w:val="Textkrper"/>
        <w:rPr>
          <w:color w:val="056336"/>
        </w:rPr>
      </w:pPr>
    </w:p>
    <w:p w14:paraId="715FBD00" w14:textId="77777777" w:rsidR="006B7888" w:rsidRPr="006A72B2" w:rsidRDefault="006B7888" w:rsidP="007E1109">
      <w:pPr>
        <w:pStyle w:val="Textkrper"/>
        <w:rPr>
          <w:color w:val="056336"/>
        </w:rPr>
      </w:pPr>
    </w:p>
    <w:p w14:paraId="112BF0F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C2DECFD" w14:textId="77777777" w:rsidR="006B7888" w:rsidRPr="006A72B2" w:rsidRDefault="006B7888" w:rsidP="007E1109">
      <w:pPr>
        <w:pStyle w:val="Textkrper"/>
        <w:rPr>
          <w:color w:val="056336"/>
        </w:rPr>
      </w:pPr>
    </w:p>
    <w:p w14:paraId="507D9E6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2FE3027" w14:textId="3D8B6BC0" w:rsidR="00CC1ED0" w:rsidRPr="006A72B2" w:rsidRDefault="00CC1ED0" w:rsidP="00CC1ED0">
      <w:pPr>
        <w:tabs>
          <w:tab w:val="left" w:pos="2780"/>
        </w:tabs>
        <w:rPr>
          <w:color w:val="056336"/>
        </w:rPr>
      </w:pPr>
    </w:p>
    <w:p w14:paraId="163E3097" w14:textId="77777777" w:rsidR="00BD1BCE" w:rsidRDefault="00BD1BCE" w:rsidP="006A72B2">
      <w:pPr>
        <w:rPr>
          <w:rFonts w:ascii="Reef" w:hAnsi="Reef" w:cs="Reef"/>
          <w:color w:val="056336"/>
          <w:sz w:val="26"/>
          <w:szCs w:val="26"/>
        </w:rPr>
      </w:pPr>
    </w:p>
    <w:p w14:paraId="51D4E77F" w14:textId="193EB8A4" w:rsidR="006A72B2" w:rsidRPr="00063036" w:rsidRDefault="006A72B2" w:rsidP="006A72B2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6FC1DCA2" w14:textId="77777777" w:rsidR="006A72B2" w:rsidRDefault="006A72B2" w:rsidP="006A72B2">
      <w:pPr>
        <w:rPr>
          <w:rFonts w:ascii="Reef" w:hAnsi="Reef" w:cs="Reef"/>
          <w:color w:val="056336"/>
          <w:sz w:val="28"/>
          <w:szCs w:val="28"/>
        </w:rPr>
      </w:pPr>
    </w:p>
    <w:p w14:paraId="7B3A2976" w14:textId="77777777" w:rsidR="006A72B2" w:rsidRDefault="006A72B2" w:rsidP="006A72B2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1558264" w14:textId="77777777" w:rsidR="006A72B2" w:rsidRDefault="006A72B2" w:rsidP="006A72B2">
      <w:pPr>
        <w:rPr>
          <w:rFonts w:ascii="Reef" w:hAnsi="Reef" w:cs="Reef"/>
          <w:color w:val="056336"/>
          <w:sz w:val="48"/>
          <w:szCs w:val="48"/>
        </w:rPr>
      </w:pPr>
    </w:p>
    <w:p w14:paraId="4877E6CE" w14:textId="3FFF2F71" w:rsidR="006A72B2" w:rsidRPr="004E64C9" w:rsidRDefault="00347D70" w:rsidP="006A72B2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Betriebsprofil</w:t>
      </w:r>
    </w:p>
    <w:p w14:paraId="0571E468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1EB9C13D" w14:textId="71976D43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7322D993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2D2EE976" w14:textId="406955A4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2BBFFF59" w14:textId="77777777" w:rsidR="00AB4414" w:rsidRPr="006A72B2" w:rsidRDefault="00AB4414" w:rsidP="006A72B2">
      <w:pPr>
        <w:rPr>
          <w:rFonts w:ascii="Reef" w:hAnsi="Reef" w:cs="Reef"/>
          <w:color w:val="056336"/>
          <w:sz w:val="32"/>
          <w:szCs w:val="32"/>
        </w:rPr>
      </w:pPr>
      <w:r w:rsidRPr="006A72B2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A72B2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FB3D1F8" w14:textId="77777777" w:rsidR="00AB4414" w:rsidRPr="0037378B" w:rsidRDefault="00AB4414" w:rsidP="006A72B2">
      <w:pPr>
        <w:rPr>
          <w:rFonts w:ascii="Reef" w:hAnsi="Reef" w:cs="Reef"/>
          <w:color w:val="056336"/>
          <w:sz w:val="22"/>
          <w:szCs w:val="22"/>
        </w:rPr>
      </w:pPr>
      <w:r w:rsidRPr="0037378B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776998053"/>
          <w:lock w:val="sdtLocked"/>
          <w:placeholder>
            <w:docPart w:val="EDCCC175C82A457A8B6DFB8A142F173F"/>
          </w:placeholder>
          <w:showingPlcHdr/>
        </w:sdtPr>
        <w:sdtEndPr/>
        <w:sdtContent>
          <w:r w:rsidRPr="0037378B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6356FD86" w14:textId="77777777" w:rsidR="00F6206A" w:rsidRPr="006A72B2" w:rsidRDefault="00F6206A">
      <w:pPr>
        <w:rPr>
          <w:color w:val="056336"/>
        </w:rPr>
      </w:pPr>
    </w:p>
    <w:p w14:paraId="4B4B4B58" w14:textId="50745207" w:rsidR="00347D70" w:rsidRDefault="00347D70" w:rsidP="00347D70">
      <w:pPr>
        <w:jc w:val="center"/>
        <w:rPr>
          <w:rFonts w:ascii="Reef" w:hAnsi="Reef" w:cs="Reef"/>
          <w:color w:val="056336"/>
          <w:sz w:val="40"/>
          <w:szCs w:val="40"/>
        </w:rPr>
      </w:pPr>
      <w:r>
        <w:rPr>
          <w:rFonts w:ascii="Reef" w:hAnsi="Reef" w:cs="Reef"/>
          <w:color w:val="056336"/>
          <w:sz w:val="40"/>
          <w:szCs w:val="40"/>
        </w:rPr>
        <w:t>Betriebsprofil</w:t>
      </w:r>
      <w:r>
        <w:rPr>
          <w:rFonts w:ascii="Reef" w:hAnsi="Reef" w:cs="Reef"/>
          <w:color w:val="056336"/>
          <w:sz w:val="40"/>
          <w:szCs w:val="40"/>
        </w:rPr>
        <w:br/>
      </w:r>
    </w:p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2258"/>
        <w:gridCol w:w="1230"/>
        <w:gridCol w:w="1230"/>
        <w:gridCol w:w="1230"/>
        <w:gridCol w:w="1230"/>
        <w:gridCol w:w="924"/>
        <w:gridCol w:w="306"/>
        <w:gridCol w:w="438"/>
        <w:gridCol w:w="793"/>
      </w:tblGrid>
      <w:tr w:rsidR="00347D70" w:rsidRPr="002D6BF7" w14:paraId="61E58B7A" w14:textId="77777777" w:rsidTr="00234A0A">
        <w:tc>
          <w:tcPr>
            <w:tcW w:w="2258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2964D28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>Name/</w:t>
            </w:r>
            <w:r w:rsidRPr="002D6BF7">
              <w:rPr>
                <w:rFonts w:ascii="Reef" w:hAnsi="Reef" w:cs="Reef"/>
                <w:sz w:val="28"/>
                <w:szCs w:val="28"/>
              </w:rPr>
              <w:br/>
              <w:t xml:space="preserve">Kontaktdaten </w:t>
            </w:r>
            <w:r w:rsidRPr="002D6BF7">
              <w:rPr>
                <w:rFonts w:ascii="Reef" w:hAnsi="Reef" w:cs="Reef"/>
                <w:sz w:val="28"/>
                <w:szCs w:val="28"/>
              </w:rPr>
              <w:br/>
              <w:t>des Betriebs</w:t>
            </w:r>
          </w:p>
        </w:tc>
        <w:tc>
          <w:tcPr>
            <w:tcW w:w="7381" w:type="dxa"/>
            <w:gridSpan w:val="8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rPr>
                <w:sz w:val="24"/>
                <w:szCs w:val="24"/>
              </w:rPr>
              <w:id w:val="924998641"/>
              <w:placeholder>
                <w:docPart w:val="06EE5E6B184642319707BC8009053D88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2029365309"/>
                  <w:placeholder>
                    <w:docPart w:val="E906C22FE1D549CE8A6BA2FEF603A84D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2110728020"/>
                      <w:placeholder>
                        <w:docPart w:val="89CDB037239A4B1C99C27DBE3FB2A918"/>
                      </w:placeholder>
                    </w:sdtPr>
                    <w:sdtEndPr/>
                    <w:sdtContent>
                      <w:p w14:paraId="7B1AB75E" w14:textId="77777777" w:rsidR="00347D70" w:rsidRPr="002D6BF7" w:rsidRDefault="00347D70" w:rsidP="00234A0A">
                        <w:pPr>
                          <w:pStyle w:val="Textfeld"/>
                          <w:rPr>
                            <w:sz w:val="24"/>
                            <w:szCs w:val="24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  <w:p w14:paraId="4AF9880F" w14:textId="77777777" w:rsidR="00347D70" w:rsidRPr="002D6BF7" w:rsidRDefault="00347D70" w:rsidP="00234A0A">
            <w:pPr>
              <w:pStyle w:val="Textfeld"/>
            </w:pPr>
            <w:r w:rsidRPr="002D6BF7">
              <w:t xml:space="preserve"> </w:t>
            </w:r>
          </w:p>
        </w:tc>
      </w:tr>
      <w:tr w:rsidR="00347D70" w:rsidRPr="002D6BF7" w14:paraId="276A0C4C" w14:textId="77777777" w:rsidTr="00234A0A">
        <w:tc>
          <w:tcPr>
            <w:tcW w:w="2258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E24B3F7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>Ansprechpartner</w:t>
            </w:r>
          </w:p>
        </w:tc>
        <w:tc>
          <w:tcPr>
            <w:tcW w:w="7381" w:type="dxa"/>
            <w:gridSpan w:val="8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rPr>
                <w:sz w:val="24"/>
                <w:szCs w:val="24"/>
              </w:rPr>
              <w:id w:val="1959758511"/>
              <w:placeholder>
                <w:docPart w:val="F9563215AAB040D68FF3083371D5D2D7"/>
              </w:placeholder>
            </w:sdtPr>
            <w:sdtEndPr>
              <w:rPr>
                <w:sz w:val="22"/>
                <w:szCs w:val="22"/>
              </w:rPr>
            </w:sdtEndPr>
            <w:sdtContent>
              <w:sdt>
                <w:sdtPr>
                  <w:rPr>
                    <w:sz w:val="24"/>
                    <w:szCs w:val="24"/>
                  </w:rPr>
                  <w:id w:val="-1283341384"/>
                  <w:placeholder>
                    <w:docPart w:val="7F2EB0DC85F24029BD7BBDD9C0A0334D"/>
                  </w:placeholder>
                </w:sdtPr>
                <w:sdtEndPr>
                  <w:rPr>
                    <w:sz w:val="22"/>
                    <w:szCs w:val="22"/>
                  </w:rPr>
                </w:sdtEndPr>
                <w:sdtContent>
                  <w:sdt>
                    <w:sdtPr>
                      <w:rPr>
                        <w:sz w:val="22"/>
                        <w:szCs w:val="22"/>
                      </w:rPr>
                      <w:id w:val="-764845876"/>
                      <w:placeholder>
                        <w:docPart w:val="6E57BD187503459DA88E3A2B4347779E"/>
                      </w:placeholder>
                    </w:sdtPr>
                    <w:sdtEndPr/>
                    <w:sdtContent>
                      <w:p w14:paraId="2118F31C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  <w:p w14:paraId="55332D9F" w14:textId="77777777" w:rsidR="00347D70" w:rsidRPr="002D6BF7" w:rsidRDefault="00347D70" w:rsidP="00234A0A">
            <w:pPr>
              <w:pStyle w:val="Textkrper"/>
              <w:rPr>
                <w:sz w:val="24"/>
              </w:rPr>
            </w:pPr>
          </w:p>
        </w:tc>
      </w:tr>
      <w:tr w:rsidR="00347D70" w:rsidRPr="002D6BF7" w14:paraId="36F5E7B1" w14:textId="77777777" w:rsidTr="00234A0A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A6689CA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 xml:space="preserve">Anzahl der </w:t>
            </w:r>
            <w:r w:rsidRPr="002D6BF7">
              <w:rPr>
                <w:rFonts w:ascii="Reef" w:hAnsi="Reef" w:cs="Reef"/>
                <w:sz w:val="28"/>
                <w:szCs w:val="28"/>
              </w:rPr>
              <w:br/>
              <w:t>Mitarbeiter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3AC0DD7B" w14:textId="77777777" w:rsidR="00347D70" w:rsidRPr="002D6BF7" w:rsidRDefault="00347D70" w:rsidP="00234A0A">
            <w:pPr>
              <w:pStyle w:val="Textfeld"/>
              <w:jc w:val="center"/>
              <w:rPr>
                <w:rFonts w:ascii="Reef" w:hAnsi="Reef" w:cs="Reef"/>
                <w:color w:val="056336"/>
                <w:sz w:val="22"/>
                <w:szCs w:val="22"/>
              </w:rPr>
            </w:pPr>
            <w:r w:rsidRPr="002D6BF7">
              <w:rPr>
                <w:rFonts w:ascii="Reef" w:hAnsi="Reef" w:cs="Reef"/>
                <w:color w:val="056336"/>
                <w:sz w:val="22"/>
                <w:szCs w:val="22"/>
              </w:rPr>
              <w:t>Meister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13FD7C05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Gesellen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7E8B9877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Azubis</w:t>
            </w:r>
          </w:p>
        </w:tc>
        <w:tc>
          <w:tcPr>
            <w:tcW w:w="1230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4C650677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Büro</w:t>
            </w:r>
          </w:p>
        </w:tc>
        <w:tc>
          <w:tcPr>
            <w:tcW w:w="1230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5AB5D92C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Lager</w:t>
            </w:r>
          </w:p>
        </w:tc>
        <w:tc>
          <w:tcPr>
            <w:tcW w:w="1231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ECECEC"/>
            <w:vAlign w:val="center"/>
          </w:tcPr>
          <w:p w14:paraId="0D5953F0" w14:textId="77777777" w:rsidR="00347D70" w:rsidRPr="002D6BF7" w:rsidRDefault="00347D70" w:rsidP="00234A0A">
            <w:pPr>
              <w:jc w:val="center"/>
              <w:rPr>
                <w:rFonts w:ascii="Reef" w:hAnsi="Reef" w:cs="Reef"/>
                <w:color w:val="056336"/>
              </w:rPr>
            </w:pPr>
            <w:r w:rsidRPr="002D6BF7">
              <w:rPr>
                <w:rFonts w:ascii="Reef" w:hAnsi="Reef" w:cs="Reef"/>
                <w:color w:val="056336"/>
              </w:rPr>
              <w:t>Sonstige</w:t>
            </w:r>
          </w:p>
        </w:tc>
      </w:tr>
      <w:tr w:rsidR="00347D70" w:rsidRPr="002D6BF7" w14:paraId="5C54F8E7" w14:textId="77777777" w:rsidTr="00234A0A">
        <w:trPr>
          <w:trHeight w:val="624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95C11F"/>
          </w:tcPr>
          <w:p w14:paraId="12C65269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sdt>
          <w:sdtPr>
            <w:id w:val="208071840"/>
            <w:placeholder>
              <w:docPart w:val="D6F874255B2A4FFFABE14119F9DB5462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5D544934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-1982228215"/>
            <w:placeholder>
              <w:docPart w:val="D287793C4B2A4C3D9DE2D53DC3BBE8DC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05893F8A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1918285622"/>
            <w:placeholder>
              <w:docPart w:val="36A1FF83B0AD4AC798C7B7DB8D291D4A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7D5736F8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13126581"/>
            <w:placeholder>
              <w:docPart w:val="EF0970D02DBA40A48E3EA35C140BE221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15E4BDE2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861635385"/>
            <w:placeholder>
              <w:docPart w:val="15D848275C42445EB061E6F8B1F9D355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0" w:type="dxa"/>
                <w:gridSpan w:val="2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03554F43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  <w:sdt>
          <w:sdtPr>
            <w:id w:val="520744803"/>
            <w:placeholder>
              <w:docPart w:val="80F07FA111E64088BB909BF72E13FF99"/>
            </w:placeholder>
            <w:comboBox>
              <w:listItem w:value="Wählen Sie ein Element aus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Zahl eingeben" w:value="Zahl eingeben"/>
            </w:comboBox>
          </w:sdtPr>
          <w:sdtEndPr/>
          <w:sdtContent>
            <w:tc>
              <w:tcPr>
                <w:tcW w:w="1231" w:type="dxa"/>
                <w:gridSpan w:val="2"/>
                <w:tcBorders>
                  <w:top w:val="single" w:sz="8" w:space="0" w:color="056336"/>
                  <w:left w:val="single" w:sz="8" w:space="0" w:color="056336"/>
                  <w:bottom w:val="single" w:sz="8" w:space="0" w:color="F0A73A"/>
                  <w:right w:val="single" w:sz="8" w:space="0" w:color="056336"/>
                </w:tcBorders>
                <w:vAlign w:val="center"/>
              </w:tcPr>
              <w:p w14:paraId="7ACE6DBE" w14:textId="77777777" w:rsidR="00347D70" w:rsidRPr="002D6BF7" w:rsidRDefault="00347D70" w:rsidP="00234A0A">
                <w:pPr>
                  <w:pStyle w:val="Textfeld-1"/>
                </w:pPr>
                <w:r>
                  <w:t>Zahl eingeben</w:t>
                </w:r>
              </w:p>
            </w:tc>
          </w:sdtContent>
        </w:sdt>
      </w:tr>
      <w:tr w:rsidR="00347D70" w:rsidRPr="002D6BF7" w14:paraId="4ACA5C9B" w14:textId="77777777" w:rsidTr="00234A0A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42DD8F75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>Aufgaben-</w:t>
            </w:r>
            <w:r w:rsidRPr="002D6BF7">
              <w:rPr>
                <w:rFonts w:ascii="Reef" w:hAnsi="Reef" w:cs="Reef"/>
                <w:sz w:val="28"/>
                <w:szCs w:val="28"/>
              </w:rPr>
              <w:br/>
            </w:r>
            <w:proofErr w:type="spellStart"/>
            <w:r w:rsidRPr="002D6BF7">
              <w:rPr>
                <w:rFonts w:ascii="Reef" w:hAnsi="Reef" w:cs="Reef"/>
                <w:sz w:val="28"/>
                <w:szCs w:val="28"/>
              </w:rPr>
              <w:t>spektrum</w:t>
            </w:r>
            <w:proofErr w:type="spellEnd"/>
          </w:p>
        </w:tc>
        <w:tc>
          <w:tcPr>
            <w:tcW w:w="5844" w:type="dxa"/>
            <w:gridSpan w:val="5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48D557AA" w14:textId="77777777" w:rsidR="00347D70" w:rsidRPr="002D6BF7" w:rsidRDefault="00347D70" w:rsidP="00234A0A">
            <w:pPr>
              <w:pStyle w:val="Textfeld"/>
              <w:jc w:val="left"/>
              <w:rPr>
                <w:sz w:val="22"/>
                <w:szCs w:val="22"/>
              </w:rPr>
            </w:pPr>
            <w:r w:rsidRPr="002D6BF7">
              <w:rPr>
                <w:sz w:val="22"/>
                <w:szCs w:val="22"/>
              </w:rPr>
              <w:t>Curriculares Element (</w:t>
            </w:r>
            <w:r w:rsidRPr="002D6BF7">
              <w:rPr>
                <w:i/>
                <w:iCs/>
                <w:sz w:val="22"/>
                <w:szCs w:val="22"/>
              </w:rPr>
              <w:t>z. B. Ausbildungsrahmenplan, ÜLUs</w:t>
            </w:r>
          </w:p>
          <w:sdt>
            <w:sdtPr>
              <w:rPr>
                <w:sz w:val="24"/>
                <w:szCs w:val="24"/>
              </w:rPr>
              <w:id w:val="-720668696"/>
              <w:placeholder>
                <w:docPart w:val="BD723D980849418F83043BD04C37269B"/>
              </w:placeholder>
              <w:showingPlcHdr/>
            </w:sdtPr>
            <w:sdtEndPr/>
            <w:sdtContent>
              <w:p w14:paraId="3B90FEA2" w14:textId="77777777" w:rsidR="00347D70" w:rsidRPr="002D6BF7" w:rsidRDefault="00347D70" w:rsidP="00234A0A">
                <w:pPr>
                  <w:pStyle w:val="Textfeld"/>
                  <w:rPr>
                    <w:sz w:val="24"/>
                    <w:szCs w:val="24"/>
                  </w:rPr>
                </w:pPr>
                <w:r w:rsidRPr="002D6BF7">
                  <w:rPr>
                    <w:rStyle w:val="Platzhaltertext"/>
                    <w:vanish/>
                    <w:color w:val="auto"/>
                  </w:rPr>
                  <w:t>Klicken oder tippen Sie hier, um Text einzugeben.</w:t>
                </w:r>
              </w:p>
            </w:sdtContent>
          </w:sdt>
        </w:tc>
        <w:tc>
          <w:tcPr>
            <w:tcW w:w="1537" w:type="dxa"/>
            <w:gridSpan w:val="3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44855994" w14:textId="77777777" w:rsidR="00347D70" w:rsidRPr="002D6BF7" w:rsidRDefault="00347D70" w:rsidP="00234A0A">
            <w:pPr>
              <w:jc w:val="center"/>
            </w:pPr>
            <w:r w:rsidRPr="002D6BF7">
              <w:t>Vorhanden?</w:t>
            </w:r>
            <w:r w:rsidRPr="002D6BF7">
              <w:br/>
              <w:t>ja</w:t>
            </w:r>
            <w:r w:rsidRPr="002D6BF7">
              <w:tab/>
              <w:t>nein</w:t>
            </w:r>
          </w:p>
        </w:tc>
      </w:tr>
      <w:tr w:rsidR="00347D70" w:rsidRPr="002D6BF7" w14:paraId="030F8494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504F77FB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13BAB193" w14:textId="77777777" w:rsidR="00347D70" w:rsidRPr="002D6BF7" w:rsidRDefault="0037378B" w:rsidP="00234A0A">
            <w:pPr>
              <w:pStyle w:val="Textfeld"/>
              <w:jc w:val="left"/>
            </w:pPr>
            <w:sdt>
              <w:sdtPr>
                <w:rPr>
                  <w:sz w:val="24"/>
                  <w:szCs w:val="24"/>
                </w:rPr>
                <w:id w:val="552898652"/>
                <w:placeholder>
                  <w:docPart w:val="20E6B20418E840CABEC560ABD2F0FE4E"/>
                </w:placeholder>
              </w:sdtPr>
              <w:sdtEndPr/>
              <w:sdtContent>
                <w:r w:rsidR="00347D70" w:rsidRPr="002D6BF7">
                  <w:rPr>
                    <w:i/>
                    <w:iCs/>
                    <w:sz w:val="24"/>
                    <w:szCs w:val="24"/>
                  </w:rPr>
                  <w:t>z. B. G-ETEM1/03: Bearbeiten, Montieren und Installieren</w:t>
                </w:r>
              </w:sdtContent>
            </w:sdt>
          </w:p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7C3B22A0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54985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p w14:paraId="03AC463F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700864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61A2A56F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055DE342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4"/>
                <w:szCs w:val="24"/>
              </w:rPr>
              <w:id w:val="-1183127825"/>
              <w:placeholder>
                <w:docPart w:val="D45019BBB987436D896EB8967DB2B133"/>
              </w:placeholder>
              <w:showingPlcHdr/>
            </w:sdtPr>
            <w:sdtEndPr/>
            <w:sdtContent>
              <w:p w14:paraId="7DE40503" w14:textId="77777777" w:rsidR="00347D70" w:rsidRPr="002D6BF7" w:rsidRDefault="00347D70" w:rsidP="00234A0A">
                <w:pPr>
                  <w:pStyle w:val="Textfeld"/>
                  <w:jc w:val="left"/>
                  <w:rPr>
                    <w:sz w:val="24"/>
                    <w:szCs w:val="24"/>
                  </w:rPr>
                </w:pPr>
                <w:r w:rsidRPr="002F6EF6">
                  <w:rPr>
                    <w:rStyle w:val="Platzhaltertext"/>
                    <w:color w:val="auto"/>
                    <w:sz w:val="22"/>
                    <w:szCs w:val="22"/>
                  </w:rPr>
                  <w:t>Klicken oder tippen Sie hier, um Text einzugeben.</w:t>
                </w:r>
              </w:p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FA1311A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122067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55E58816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67827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329C02BA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7B16D50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692071304"/>
              <w:placeholder>
                <w:docPart w:val="F3396E4208C343A595C460F02D6D0BC8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874150376"/>
                  <w:placeholder>
                    <w:docPart w:val="0447C604DE3B4A3FA69D79C15332785A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033997404"/>
                      <w:placeholder>
                        <w:docPart w:val="EDED92CE6B52404CBF34B35B35C56D37"/>
                      </w:placeholder>
                    </w:sdtPr>
                    <w:sdtEndPr/>
                    <w:sdtContent>
                      <w:p w14:paraId="2CBB75AC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E9E18A2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49055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223CDD5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203842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5F1B5962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62162B4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167558034"/>
              <w:placeholder>
                <w:docPart w:val="BBF47ADAE219488AA15B78B189982343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714880679"/>
                  <w:placeholder>
                    <w:docPart w:val="E0A8664D658C4E32966C4B156632D972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590579070"/>
                      <w:placeholder>
                        <w:docPart w:val="A3885198D0F348F39B5B52BACE28DB32"/>
                      </w:placeholder>
                    </w:sdtPr>
                    <w:sdtEndPr/>
                    <w:sdtContent>
                      <w:p w14:paraId="69D468A8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4BFE9FF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92910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180A3DF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87296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092D7CDE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740E75C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159580248"/>
              <w:placeholder>
                <w:docPart w:val="C6BED6C9233949F0BEABBFB68F543EDE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910464061"/>
                  <w:placeholder>
                    <w:docPart w:val="B58802CA3DD64818AD3E080D15E0E0B5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2020196124"/>
                      <w:placeholder>
                        <w:docPart w:val="4B2CDA0240A8426F89EC22E412D4FCC9"/>
                      </w:placeholder>
                    </w:sdtPr>
                    <w:sdtEndPr/>
                    <w:sdtContent>
                      <w:p w14:paraId="4FF87755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A06D997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811633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3D623F0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681573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64A5166C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11BF97C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309146932"/>
              <w:placeholder>
                <w:docPart w:val="6DBCAED65AD24F729AAC14AE41F55C77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981743816"/>
                  <w:placeholder>
                    <w:docPart w:val="2B387F8EE5C447ADA40DAD1BFE3F6AEA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-1697687717"/>
                      <w:placeholder>
                        <w:docPart w:val="F823739DA86745FEAFEDFB4AA13DE7E4"/>
                      </w:placeholder>
                    </w:sdtPr>
                    <w:sdtEndPr/>
                    <w:sdtContent>
                      <w:p w14:paraId="193EE3AA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CB0AD87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57405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0FDD36F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2098003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4CB3ECC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C5A29EB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249387771"/>
              <w:placeholder>
                <w:docPart w:val="DF2AC227CC424738BB1E46482BC874D6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906888522"/>
                  <w:placeholder>
                    <w:docPart w:val="6758DE6431254DEC81C9DDFF700CBB13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661191947"/>
                      <w:placeholder>
                        <w:docPart w:val="D8D317EB61A64AAFA18F333B356EA38D"/>
                      </w:placeholder>
                    </w:sdtPr>
                    <w:sdtEndPr/>
                    <w:sdtContent>
                      <w:p w14:paraId="1A06D971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3D078F4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34350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FBCE542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2281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43967A05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2D8FFD17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1700543539"/>
              <w:placeholder>
                <w:docPart w:val="26B3CA1DE9A2481D9878BCBD14EC1A20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104552738"/>
                  <w:placeholder>
                    <w:docPart w:val="33E10E3767BD475D9113A5370B36A555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-733621032"/>
                      <w:placeholder>
                        <w:docPart w:val="6991F012D9254A5DBB421C4773A5CC94"/>
                      </w:placeholder>
                    </w:sdtPr>
                    <w:sdtEndPr/>
                    <w:sdtContent>
                      <w:p w14:paraId="07ED30ED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317AB835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48400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BF9A75D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513038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1D14A849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7ED3E67B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-226293482"/>
              <w:placeholder>
                <w:docPart w:val="18B251C02A144FA0969ECD4361CC0035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278637554"/>
                  <w:placeholder>
                    <w:docPart w:val="CA8AA8F184034357B316F3ABEBA885B4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-1666308405"/>
                      <w:placeholder>
                        <w:docPart w:val="AFAACB037D0745FB8D9817A9033EDA14"/>
                      </w:placeholder>
                    </w:sdtPr>
                    <w:sdtEndPr/>
                    <w:sdtContent>
                      <w:p w14:paraId="223E06A1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0911166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85572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85557C4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460881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568DB5E7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3C88C732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392862548"/>
              <w:placeholder>
                <w:docPart w:val="83A50E3DCA934EBDA32E2A171173FE4C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1918041135"/>
                  <w:placeholder>
                    <w:docPart w:val="01B79D98785F420B96711ED19BBA8A6D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37562248"/>
                      <w:placeholder>
                        <w:docPart w:val="FC0059DAFC6E459C8CFA1952FDB3B344"/>
                      </w:placeholder>
                    </w:sdtPr>
                    <w:sdtEndPr/>
                    <w:sdtContent>
                      <w:p w14:paraId="664E985C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70380166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16490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2F9A8930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07245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2E3FEBA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158832FE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440255080"/>
              <w:placeholder>
                <w:docPart w:val="B3750336354643A59EFDE570369BCDD2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986544442"/>
                  <w:placeholder>
                    <w:docPart w:val="5F00D3CA9B9048C1BB5DAD00E53AB1F4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880278384"/>
                      <w:placeholder>
                        <w:docPart w:val="4F1CD60FE4744D09851A1B8B2874D1DD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2"/>
                            <w:szCs w:val="22"/>
                          </w:rPr>
                          <w:id w:val="487438588"/>
                          <w:placeholder>
                            <w:docPart w:val="50F7833B99E848D59DF6B844CF1EE16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-69971075"/>
                              <w:placeholder>
                                <w:docPart w:val="E350DD94D3CB4EAFBB3864858FFB5D94"/>
                              </w:placeholder>
                            </w:sdtPr>
                            <w:sdtEndPr/>
                            <w:sdtContent>
                              <w:p w14:paraId="2518E61C" w14:textId="77777777" w:rsidR="00347D70" w:rsidRPr="002F6EF6" w:rsidRDefault="00347D70" w:rsidP="00234A0A">
                                <w:pPr>
                                  <w:pStyle w:val="Textfeld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F6EF6">
                                  <w:rPr>
                                    <w:sz w:val="22"/>
                                    <w:szCs w:val="22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7407D9D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11463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101FC7C8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112819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7E0EBAC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6540D8CF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270581138"/>
              <w:placeholder>
                <w:docPart w:val="A565971F48C54FC6901D3B8FFD495EB7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-1857332316"/>
                  <w:placeholder>
                    <w:docPart w:val="756465901E1048BF81DF212CB956D63E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101854147"/>
                      <w:placeholder>
                        <w:docPart w:val="80E92BC1604542079D30ECF4679D7DB5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2"/>
                            <w:szCs w:val="22"/>
                          </w:rPr>
                          <w:id w:val="1751696687"/>
                          <w:placeholder>
                            <w:docPart w:val="A5FB6150888547CF919F95E0FFEAC15B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 w:val="22"/>
                                <w:szCs w:val="22"/>
                              </w:rPr>
                              <w:id w:val="-97795534"/>
                              <w:placeholder>
                                <w:docPart w:val="3E364D7971424BF99E706F3B1DF34AD9"/>
                              </w:placeholder>
                            </w:sdtPr>
                            <w:sdtEndPr/>
                            <w:sdtContent>
                              <w:p w14:paraId="03CA674D" w14:textId="77777777" w:rsidR="00347D70" w:rsidRPr="002F6EF6" w:rsidRDefault="00347D70" w:rsidP="00234A0A">
                                <w:pPr>
                                  <w:pStyle w:val="Textfeld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2F6EF6">
                                  <w:rPr>
                                    <w:sz w:val="22"/>
                                    <w:szCs w:val="22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06E9B03F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171518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p w14:paraId="4E1B0800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214607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28F4BBEB" w14:textId="77777777" w:rsidTr="00234A0A">
        <w:trPr>
          <w:trHeight w:val="510"/>
        </w:trPr>
        <w:tc>
          <w:tcPr>
            <w:tcW w:w="2258" w:type="dxa"/>
            <w:vMerge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95C11F"/>
          </w:tcPr>
          <w:p w14:paraId="1620F2F0" w14:textId="77777777" w:rsidR="00347D70" w:rsidRPr="002D6BF7" w:rsidRDefault="00347D70" w:rsidP="00234A0A">
            <w:pPr>
              <w:pStyle w:val="Textkrper"/>
              <w:jc w:val="left"/>
              <w:rPr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vAlign w:val="center"/>
          </w:tcPr>
          <w:sdt>
            <w:sdtPr>
              <w:rPr>
                <w:sz w:val="22"/>
                <w:szCs w:val="22"/>
              </w:rPr>
              <w:id w:val="1041555234"/>
              <w:placeholder>
                <w:docPart w:val="D85DFB0B034B4C7F8E23597E35F6A4A3"/>
              </w:placeholder>
            </w:sdtPr>
            <w:sdtEndPr/>
            <w:sdtContent>
              <w:sdt>
                <w:sdtPr>
                  <w:rPr>
                    <w:sz w:val="22"/>
                    <w:szCs w:val="22"/>
                  </w:rPr>
                  <w:id w:val="1918128333"/>
                  <w:placeholder>
                    <w:docPart w:val="6A4DC57053544E55BF245DDB5A26F82D"/>
                  </w:placeholder>
                </w:sdtPr>
                <w:sdtEndPr/>
                <w:sdtContent>
                  <w:sdt>
                    <w:sdtPr>
                      <w:rPr>
                        <w:sz w:val="22"/>
                        <w:szCs w:val="22"/>
                      </w:rPr>
                      <w:id w:val="691352967"/>
                      <w:placeholder>
                        <w:docPart w:val="90E430E115104F30AE78144761AF83BB"/>
                      </w:placeholder>
                    </w:sdtPr>
                    <w:sdtEndPr/>
                    <w:sdtContent>
                      <w:p w14:paraId="091497F7" w14:textId="77777777" w:rsidR="00347D70" w:rsidRPr="002F6EF6" w:rsidRDefault="00347D70" w:rsidP="00234A0A">
                        <w:pPr>
                          <w:pStyle w:val="Textfeld"/>
                          <w:rPr>
                            <w:sz w:val="22"/>
                            <w:szCs w:val="22"/>
                          </w:rPr>
                        </w:pPr>
                        <w:r w:rsidRPr="002F6EF6">
                          <w:rPr>
                            <w:sz w:val="22"/>
                            <w:szCs w:val="22"/>
                          </w:rPr>
                          <w:t>Klicken oder tippen Sie hier, um Text einzugeben.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44" w:type="dxa"/>
            <w:gridSpan w:val="2"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</w:tcPr>
          <w:p w14:paraId="761689BD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-2001883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93" w:type="dxa"/>
            <w:tcBorders>
              <w:top w:val="single" w:sz="8" w:space="0" w:color="056336"/>
              <w:left w:val="single" w:sz="8" w:space="0" w:color="056336"/>
              <w:bottom w:val="single" w:sz="8" w:space="0" w:color="F0A73A"/>
              <w:right w:val="single" w:sz="8" w:space="0" w:color="056336"/>
            </w:tcBorders>
          </w:tcPr>
          <w:p w14:paraId="59AEFB8A" w14:textId="77777777" w:rsidR="00347D70" w:rsidRPr="002D6BF7" w:rsidRDefault="0037378B" w:rsidP="00234A0A">
            <w:pPr>
              <w:pStyle w:val="Textfeld"/>
              <w:jc w:val="center"/>
            </w:pPr>
            <w:sdt>
              <w:sdtPr>
                <w:rPr>
                  <w:sz w:val="18"/>
                  <w:szCs w:val="18"/>
                </w:rPr>
                <w:id w:val="71400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D70" w:rsidRPr="002D6BF7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347D70" w:rsidRPr="002D6BF7" w14:paraId="3EE93517" w14:textId="77777777" w:rsidTr="00234A0A">
        <w:tc>
          <w:tcPr>
            <w:tcW w:w="2258" w:type="dxa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1F"/>
          </w:tcPr>
          <w:p w14:paraId="4FD9F798" w14:textId="77777777" w:rsidR="00347D70" w:rsidRPr="002D6BF7" w:rsidRDefault="00347D70" w:rsidP="00234A0A">
            <w:pPr>
              <w:pStyle w:val="Textkrper"/>
              <w:jc w:val="left"/>
              <w:rPr>
                <w:rFonts w:ascii="Reef" w:hAnsi="Reef" w:cs="Reef"/>
                <w:sz w:val="28"/>
                <w:szCs w:val="28"/>
              </w:rPr>
            </w:pPr>
            <w:r w:rsidRPr="002D6BF7">
              <w:rPr>
                <w:rFonts w:ascii="Reef" w:hAnsi="Reef" w:cs="Reef"/>
                <w:sz w:val="28"/>
                <w:szCs w:val="28"/>
              </w:rPr>
              <w:t>Bemerkungen</w:t>
            </w:r>
          </w:p>
        </w:tc>
        <w:tc>
          <w:tcPr>
            <w:tcW w:w="7381" w:type="dxa"/>
            <w:gridSpan w:val="8"/>
            <w:tcBorders>
              <w:top w:val="single" w:sz="8" w:space="0" w:color="F0A73A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rPr>
                <w:sz w:val="24"/>
                <w:szCs w:val="24"/>
              </w:rPr>
              <w:id w:val="637083094"/>
              <w:placeholder>
                <w:docPart w:val="93A4F656CC204C1DA59845C4C171A52E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-429201040"/>
                  <w:placeholder>
                    <w:docPart w:val="F25F3492DF3F44C6B12845335E014F83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873309880"/>
                      <w:placeholder>
                        <w:docPart w:val="08CF694ACCDE4D4AAC7334AA5E36378B"/>
                      </w:placeholder>
                    </w:sdtPr>
                    <w:sdtEndPr/>
                    <w:sdtContent>
                      <w:sdt>
                        <w:sdtPr>
                          <w:rPr>
                            <w:sz w:val="24"/>
                            <w:szCs w:val="24"/>
                          </w:rPr>
                          <w:id w:val="-1461267352"/>
                          <w:placeholder>
                            <w:docPart w:val="D2086ED9B9B14E969B38F9FE5FA0BACE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sz w:val="24"/>
                                <w:szCs w:val="24"/>
                              </w:rPr>
                              <w:id w:val="216637693"/>
                              <w:placeholder>
                                <w:docPart w:val="0B27BEF02E5A4B3489C167FB4C114B9B"/>
                              </w:placeholder>
                            </w:sdtPr>
                            <w:sdtEndPr/>
                            <w:sdtContent>
                              <w:p w14:paraId="77FC5829" w14:textId="77777777" w:rsidR="00347D70" w:rsidRDefault="00347D70" w:rsidP="00234A0A">
                                <w:pPr>
                                  <w:pStyle w:val="Textfeld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F6EF6">
                                  <w:rPr>
                                    <w:sz w:val="22"/>
                                    <w:szCs w:val="22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sdtContent>
                      </w:sdt>
                      <w:p w14:paraId="26CF03D9" w14:textId="77777777" w:rsidR="00347D70" w:rsidRPr="002D6BF7" w:rsidRDefault="0037378B" w:rsidP="00234A0A">
                        <w:pPr>
                          <w:pStyle w:val="Textfeld"/>
                          <w:rPr>
                            <w:sz w:val="24"/>
                            <w:szCs w:val="24"/>
                          </w:rPr>
                        </w:pPr>
                      </w:p>
                    </w:sdtContent>
                  </w:sdt>
                </w:sdtContent>
              </w:sdt>
            </w:sdtContent>
          </w:sdt>
          <w:p w14:paraId="6ED3657C" w14:textId="77777777" w:rsidR="00347D70" w:rsidRPr="002D6BF7" w:rsidRDefault="00347D70" w:rsidP="00234A0A">
            <w:pPr>
              <w:pStyle w:val="Textfeld"/>
            </w:pPr>
          </w:p>
        </w:tc>
      </w:tr>
    </w:tbl>
    <w:p w14:paraId="29BC32DC" w14:textId="47655124" w:rsidR="00347D70" w:rsidRDefault="00347D70" w:rsidP="00347D70"/>
    <w:p w14:paraId="70D402BD" w14:textId="77777777" w:rsidR="00347D70" w:rsidRDefault="00347D70" w:rsidP="00347D70"/>
    <w:p w14:paraId="32E807A8" w14:textId="77777777" w:rsidR="00347D70" w:rsidRPr="00347D70" w:rsidRDefault="00347D70" w:rsidP="00347D70">
      <w:pPr>
        <w:rPr>
          <w:rFonts w:ascii="Reef" w:hAnsi="Reef" w:cs="Reef"/>
          <w:color w:val="056336"/>
          <w:sz w:val="40"/>
          <w:szCs w:val="40"/>
        </w:rPr>
      </w:pPr>
    </w:p>
    <w:p w14:paraId="027BE763" w14:textId="021873BD" w:rsidR="00AB4414" w:rsidRPr="006A72B2" w:rsidRDefault="00AB4414">
      <w:pPr>
        <w:spacing w:line="276" w:lineRule="auto"/>
        <w:rPr>
          <w:color w:val="056336"/>
        </w:rPr>
      </w:pPr>
    </w:p>
    <w:p w14:paraId="79A710A2" w14:textId="37AB0B22" w:rsidR="006D5F54" w:rsidRPr="006A72B2" w:rsidRDefault="00AE3C58" w:rsidP="002C7595">
      <w:pPr>
        <w:spacing w:line="276" w:lineRule="auto"/>
        <w:jc w:val="center"/>
        <w:rPr>
          <w:color w:val="056336"/>
        </w:rPr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618D8F99">
            <wp:simplePos x="0" y="0"/>
            <wp:positionH relativeFrom="column">
              <wp:posOffset>-748665</wp:posOffset>
            </wp:positionH>
            <wp:positionV relativeFrom="paragraph">
              <wp:posOffset>-605999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E4AA" w14:textId="18C1BD33" w:rsidR="00CC1ED0" w:rsidRPr="006A72B2" w:rsidRDefault="00CC1ED0">
      <w:pPr>
        <w:spacing w:line="276" w:lineRule="auto"/>
        <w:rPr>
          <w:color w:val="056336"/>
        </w:rPr>
      </w:pPr>
    </w:p>
    <w:p w14:paraId="049C89D9" w14:textId="19219057" w:rsidR="0020142E" w:rsidRPr="006A72B2" w:rsidRDefault="0020142E" w:rsidP="0020142E">
      <w:pPr>
        <w:pStyle w:val="Textkrper"/>
        <w:rPr>
          <w:color w:val="056336"/>
        </w:rPr>
      </w:pPr>
    </w:p>
    <w:sectPr w:rsidR="0020142E" w:rsidRPr="006A72B2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F66" w14:textId="77777777" w:rsidR="0030353A" w:rsidRDefault="0030353A" w:rsidP="003A5E89">
      <w:r>
        <w:separator/>
      </w:r>
    </w:p>
  </w:endnote>
  <w:endnote w:type="continuationSeparator" w:id="0">
    <w:p w14:paraId="7B2DDA9F" w14:textId="77777777" w:rsidR="0030353A" w:rsidRDefault="0030353A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4466AE8" w14:textId="77777777" w:rsidR="006A72B2" w:rsidRDefault="006A72B2" w:rsidP="006A72B2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A72B2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9430" w14:textId="77777777" w:rsidR="0030353A" w:rsidRDefault="0030353A" w:rsidP="003A5E89">
      <w:r>
        <w:separator/>
      </w:r>
    </w:p>
  </w:footnote>
  <w:footnote w:type="continuationSeparator" w:id="0">
    <w:p w14:paraId="4F731EA3" w14:textId="77777777" w:rsidR="0030353A" w:rsidRDefault="0030353A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7636AE3"/>
    <w:multiLevelType w:val="hybridMultilevel"/>
    <w:tmpl w:val="6A884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7673">
    <w:abstractNumId w:val="14"/>
  </w:num>
  <w:num w:numId="2" w16cid:durableId="172036519">
    <w:abstractNumId w:val="12"/>
  </w:num>
  <w:num w:numId="3" w16cid:durableId="289021695">
    <w:abstractNumId w:val="24"/>
  </w:num>
  <w:num w:numId="4" w16cid:durableId="1640762917">
    <w:abstractNumId w:val="17"/>
  </w:num>
  <w:num w:numId="5" w16cid:durableId="1642151269">
    <w:abstractNumId w:val="19"/>
  </w:num>
  <w:num w:numId="6" w16cid:durableId="1692756955">
    <w:abstractNumId w:val="20"/>
  </w:num>
  <w:num w:numId="7" w16cid:durableId="1090202364">
    <w:abstractNumId w:val="25"/>
  </w:num>
  <w:num w:numId="8" w16cid:durableId="1291981546">
    <w:abstractNumId w:val="16"/>
  </w:num>
  <w:num w:numId="9" w16cid:durableId="1909336588">
    <w:abstractNumId w:val="21"/>
  </w:num>
  <w:num w:numId="10" w16cid:durableId="140123985">
    <w:abstractNumId w:val="18"/>
  </w:num>
  <w:num w:numId="11" w16cid:durableId="866868891">
    <w:abstractNumId w:val="9"/>
  </w:num>
  <w:num w:numId="12" w16cid:durableId="994989069">
    <w:abstractNumId w:val="7"/>
  </w:num>
  <w:num w:numId="13" w16cid:durableId="724909801">
    <w:abstractNumId w:val="6"/>
  </w:num>
  <w:num w:numId="14" w16cid:durableId="1212963043">
    <w:abstractNumId w:val="5"/>
  </w:num>
  <w:num w:numId="15" w16cid:durableId="1537935804">
    <w:abstractNumId w:val="4"/>
  </w:num>
  <w:num w:numId="16" w16cid:durableId="57289133">
    <w:abstractNumId w:val="8"/>
  </w:num>
  <w:num w:numId="17" w16cid:durableId="953174850">
    <w:abstractNumId w:val="3"/>
  </w:num>
  <w:num w:numId="18" w16cid:durableId="1129905">
    <w:abstractNumId w:val="2"/>
  </w:num>
  <w:num w:numId="19" w16cid:durableId="1810171316">
    <w:abstractNumId w:val="1"/>
  </w:num>
  <w:num w:numId="20" w16cid:durableId="67969537">
    <w:abstractNumId w:val="0"/>
  </w:num>
  <w:num w:numId="21" w16cid:durableId="1228109457">
    <w:abstractNumId w:val="10"/>
  </w:num>
  <w:num w:numId="22" w16cid:durableId="1058745596">
    <w:abstractNumId w:val="27"/>
  </w:num>
  <w:num w:numId="23" w16cid:durableId="2047220531">
    <w:abstractNumId w:val="26"/>
  </w:num>
  <w:num w:numId="24" w16cid:durableId="407700014">
    <w:abstractNumId w:val="15"/>
  </w:num>
  <w:num w:numId="25" w16cid:durableId="1442384870">
    <w:abstractNumId w:val="29"/>
  </w:num>
  <w:num w:numId="26" w16cid:durableId="555749600">
    <w:abstractNumId w:val="13"/>
  </w:num>
  <w:num w:numId="27" w16cid:durableId="1394113047">
    <w:abstractNumId w:val="11"/>
  </w:num>
  <w:num w:numId="28" w16cid:durableId="2040813865">
    <w:abstractNumId w:val="8"/>
    <w:lvlOverride w:ilvl="0">
      <w:startOverride w:val="1"/>
    </w:lvlOverride>
  </w:num>
  <w:num w:numId="29" w16cid:durableId="694354823">
    <w:abstractNumId w:val="8"/>
    <w:lvlOverride w:ilvl="0">
      <w:startOverride w:val="1"/>
    </w:lvlOverride>
  </w:num>
  <w:num w:numId="30" w16cid:durableId="741027025">
    <w:abstractNumId w:val="22"/>
  </w:num>
  <w:num w:numId="31" w16cid:durableId="181283708">
    <w:abstractNumId w:val="23"/>
  </w:num>
  <w:num w:numId="32" w16cid:durableId="286015038">
    <w:abstractNumId w:val="30"/>
  </w:num>
  <w:num w:numId="33" w16cid:durableId="3654439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gNyPqW4TaLMcVTk6r35GKdIVdRUh5Qkpx2eGxT0Dvm2SUPwnnvAkgt2RpmwX19+hMRJ7QmipeCu0KyYTAVXxMA==" w:salt="IdN5EnDLpF2SBlVo9XI/a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B79EC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561D"/>
    <w:rsid w:val="002E64BB"/>
    <w:rsid w:val="002E7D0C"/>
    <w:rsid w:val="002F01C8"/>
    <w:rsid w:val="002F3435"/>
    <w:rsid w:val="002F6F9D"/>
    <w:rsid w:val="00303425"/>
    <w:rsid w:val="0030353A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47D70"/>
    <w:rsid w:val="003503C9"/>
    <w:rsid w:val="00362D53"/>
    <w:rsid w:val="00366876"/>
    <w:rsid w:val="0037378B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2006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508F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533E"/>
    <w:rsid w:val="00527992"/>
    <w:rsid w:val="00531F8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D7020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A72B2"/>
    <w:rsid w:val="006B68BB"/>
    <w:rsid w:val="006B750B"/>
    <w:rsid w:val="006B7888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599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68F6"/>
    <w:rsid w:val="007D7ECC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56594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368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1D0D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798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3C5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1BCE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0223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08F"/>
    <w:rsid w:val="00D85837"/>
    <w:rsid w:val="00D86C87"/>
    <w:rsid w:val="00D90FFE"/>
    <w:rsid w:val="00D94B7A"/>
    <w:rsid w:val="00D96272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1B32"/>
    <w:rsid w:val="00E26988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48E5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  <w:style w:type="paragraph" w:customStyle="1" w:styleId="Textfeld-1">
    <w:name w:val="Textfeld-1"/>
    <w:basedOn w:val="Textfeld"/>
    <w:uiPriority w:val="1"/>
    <w:qFormat/>
    <w:rsid w:val="00347D70"/>
    <w:pPr>
      <w:jc w:val="center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CCC175C82A457A8B6DFB8A142F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1FB68-DE81-4BC9-AF3A-2C8E84782B4D}"/>
      </w:docPartPr>
      <w:docPartBody>
        <w:p w:rsidR="00075E65" w:rsidRDefault="007A25AF" w:rsidP="007A25AF">
          <w:pPr>
            <w:pStyle w:val="EDCCC175C82A457A8B6DFB8A142F173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EE5E6B184642319707BC8009053D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DB7CA-F708-4505-9FE5-D2F0A2A6303D}"/>
      </w:docPartPr>
      <w:docPartBody>
        <w:p w:rsidR="009C03B2" w:rsidRDefault="009C03B2" w:rsidP="009C03B2">
          <w:pPr>
            <w:pStyle w:val="06EE5E6B184642319707BC8009053D88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06C22FE1D549CE8A6BA2FEF603A8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92CF81-2C89-490E-9865-AD8D05374F49}"/>
      </w:docPartPr>
      <w:docPartBody>
        <w:p w:rsidR="009C03B2" w:rsidRDefault="009C03B2" w:rsidP="009C03B2">
          <w:pPr>
            <w:pStyle w:val="E906C22FE1D549CE8A6BA2FEF603A84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CDB037239A4B1C99C27DBE3FB2A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50D2CC-130B-4A2C-8BE4-94D394776E1E}"/>
      </w:docPartPr>
      <w:docPartBody>
        <w:p w:rsidR="009C03B2" w:rsidRDefault="009C03B2" w:rsidP="009C03B2">
          <w:pPr>
            <w:pStyle w:val="89CDB037239A4B1C99C27DBE3FB2A918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9563215AAB040D68FF3083371D5D2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6B3A4-1930-4CFA-9D88-8C0701F719A4}"/>
      </w:docPartPr>
      <w:docPartBody>
        <w:p w:rsidR="009C03B2" w:rsidRDefault="009C03B2" w:rsidP="009C03B2">
          <w:pPr>
            <w:pStyle w:val="F9563215AAB040D68FF3083371D5D2D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2EB0DC85F24029BD7BBDD9C0A033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A0ABB3-8AE2-4EAC-B95A-56B811CA0ADE}"/>
      </w:docPartPr>
      <w:docPartBody>
        <w:p w:rsidR="009C03B2" w:rsidRDefault="009C03B2" w:rsidP="009C03B2">
          <w:pPr>
            <w:pStyle w:val="7F2EB0DC85F24029BD7BBDD9C0A0334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57BD187503459DA88E3A2B43477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2EB403-6180-45E3-88B6-764298669B90}"/>
      </w:docPartPr>
      <w:docPartBody>
        <w:p w:rsidR="009C03B2" w:rsidRDefault="009C03B2" w:rsidP="009C03B2">
          <w:pPr>
            <w:pStyle w:val="6E57BD187503459DA88E3A2B4347779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6F874255B2A4FFFABE14119F9DB5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422351-C93E-4193-9C84-4C915BE86F27}"/>
      </w:docPartPr>
      <w:docPartBody>
        <w:p w:rsidR="009C03B2" w:rsidRDefault="009C03B2" w:rsidP="009C03B2">
          <w:pPr>
            <w:pStyle w:val="D6F874255B2A4FFFABE14119F9DB5462"/>
          </w:pPr>
          <w:r w:rsidRPr="00CC752C">
            <w:rPr>
              <w:rStyle w:val="Platzhaltertext"/>
              <w:szCs w:val="16"/>
            </w:rPr>
            <w:t>Wählen Sie ein Element aus.</w:t>
          </w:r>
        </w:p>
      </w:docPartBody>
    </w:docPart>
    <w:docPart>
      <w:docPartPr>
        <w:name w:val="D287793C4B2A4C3D9DE2D53DC3BBE8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7ABB3-55CF-465E-8593-9F040E51B6A1}"/>
      </w:docPartPr>
      <w:docPartBody>
        <w:p w:rsidR="009C03B2" w:rsidRDefault="009C03B2" w:rsidP="009C03B2">
          <w:pPr>
            <w:pStyle w:val="D287793C4B2A4C3D9DE2D53DC3BBE8DC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36A1FF83B0AD4AC798C7B7DB8D291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03989B-A92E-431B-AF98-7987E1B80A79}"/>
      </w:docPartPr>
      <w:docPartBody>
        <w:p w:rsidR="009C03B2" w:rsidRDefault="009C03B2" w:rsidP="009C03B2">
          <w:pPr>
            <w:pStyle w:val="36A1FF83B0AD4AC798C7B7DB8D291D4A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EF0970D02DBA40A48E3EA35C140BE2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C4B68-8456-4D8F-AC90-35455C01D3A1}"/>
      </w:docPartPr>
      <w:docPartBody>
        <w:p w:rsidR="009C03B2" w:rsidRDefault="009C03B2" w:rsidP="009C03B2">
          <w:pPr>
            <w:pStyle w:val="EF0970D02DBA40A48E3EA35C140BE221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15D848275C42445EB061E6F8B1F9D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36ED8-A297-438C-8248-C3E58F4A9AA0}"/>
      </w:docPartPr>
      <w:docPartBody>
        <w:p w:rsidR="009C03B2" w:rsidRDefault="009C03B2" w:rsidP="009C03B2">
          <w:pPr>
            <w:pStyle w:val="15D848275C42445EB061E6F8B1F9D355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80F07FA111E64088BB909BF72E13F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5BEE9-0082-4E9D-B479-7CDFC71C084B}"/>
      </w:docPartPr>
      <w:docPartBody>
        <w:p w:rsidR="009C03B2" w:rsidRDefault="009C03B2" w:rsidP="009C03B2">
          <w:pPr>
            <w:pStyle w:val="80F07FA111E64088BB909BF72E13FF99"/>
          </w:pPr>
          <w:r w:rsidRPr="00D2446E">
            <w:rPr>
              <w:rStyle w:val="Platzhaltertext"/>
              <w:vanish/>
              <w:szCs w:val="16"/>
            </w:rPr>
            <w:t>Wählen Sie ein Element aus.</w:t>
          </w:r>
        </w:p>
      </w:docPartBody>
    </w:docPart>
    <w:docPart>
      <w:docPartPr>
        <w:name w:val="BD723D980849418F83043BD04C3726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544B12-8AFF-4EAD-8648-A0980B3E9E4F}"/>
      </w:docPartPr>
      <w:docPartBody>
        <w:p w:rsidR="009C03B2" w:rsidRDefault="009C03B2" w:rsidP="009C03B2">
          <w:pPr>
            <w:pStyle w:val="BD723D980849418F83043BD04C37269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E6B20418E840CABEC560ABD2F0F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4CDAF-0963-4961-BBDA-9AFC26A45ED5}"/>
      </w:docPartPr>
      <w:docPartBody>
        <w:p w:rsidR="009C03B2" w:rsidRDefault="009C03B2" w:rsidP="009C03B2">
          <w:pPr>
            <w:pStyle w:val="20E6B20418E840CABEC560ABD2F0FE4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45019BBB987436D896EB8967DB2B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ED939-DE62-4D89-B574-94122E6A42E7}"/>
      </w:docPartPr>
      <w:docPartBody>
        <w:p w:rsidR="009C03B2" w:rsidRDefault="009C03B2" w:rsidP="009C03B2">
          <w:pPr>
            <w:pStyle w:val="D45019BBB987436D896EB8967DB2B13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396E4208C343A595C460F02D6D0B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C8B76-48A4-410E-B4F5-FB9C9C44FD19}"/>
      </w:docPartPr>
      <w:docPartBody>
        <w:p w:rsidR="009C03B2" w:rsidRDefault="009C03B2" w:rsidP="009C03B2">
          <w:pPr>
            <w:pStyle w:val="F3396E4208C343A595C460F02D6D0BC8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0447C604DE3B4A3FA69D79C1533278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898D46-F2C5-4BCE-B3EA-C6DDF85CDF54}"/>
      </w:docPartPr>
      <w:docPartBody>
        <w:p w:rsidR="009C03B2" w:rsidRDefault="009C03B2" w:rsidP="009C03B2">
          <w:pPr>
            <w:pStyle w:val="0447C604DE3B4A3FA69D79C15332785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ED92CE6B52404CBF34B35B35C56D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5FFC1-DC1A-4F73-B1E7-F6C18B027C9F}"/>
      </w:docPartPr>
      <w:docPartBody>
        <w:p w:rsidR="009C03B2" w:rsidRDefault="009C03B2" w:rsidP="009C03B2">
          <w:pPr>
            <w:pStyle w:val="EDED92CE6B52404CBF34B35B35C56D3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F47ADAE219488AA15B78B1899823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7EE25-68BE-47E9-8872-4FB57C6F2EC4}"/>
      </w:docPartPr>
      <w:docPartBody>
        <w:p w:rsidR="009C03B2" w:rsidRDefault="009C03B2" w:rsidP="009C03B2">
          <w:pPr>
            <w:pStyle w:val="BBF47ADAE219488AA15B78B189982343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E0A8664D658C4E32966C4B156632D9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764FB5-B73B-47CA-B82C-C9715FDDFD6D}"/>
      </w:docPartPr>
      <w:docPartBody>
        <w:p w:rsidR="009C03B2" w:rsidRDefault="009C03B2" w:rsidP="009C03B2">
          <w:pPr>
            <w:pStyle w:val="E0A8664D658C4E32966C4B156632D97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3885198D0F348F39B5B52BACE28DB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EC9EC2-399F-4423-9F69-D44E55FFB168}"/>
      </w:docPartPr>
      <w:docPartBody>
        <w:p w:rsidR="009C03B2" w:rsidRDefault="009C03B2" w:rsidP="009C03B2">
          <w:pPr>
            <w:pStyle w:val="A3885198D0F348F39B5B52BACE28DB3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BED6C9233949F0BEABBFB68F543E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EA708-6C6C-4A6C-B503-644525C09628}"/>
      </w:docPartPr>
      <w:docPartBody>
        <w:p w:rsidR="009C03B2" w:rsidRDefault="009C03B2" w:rsidP="009C03B2">
          <w:pPr>
            <w:pStyle w:val="C6BED6C9233949F0BEABBFB68F543EDE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B58802CA3DD64818AD3E080D15E0E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4CA3C5-F32E-4F05-A46E-BC5734D8BDEA}"/>
      </w:docPartPr>
      <w:docPartBody>
        <w:p w:rsidR="009C03B2" w:rsidRDefault="009C03B2" w:rsidP="009C03B2">
          <w:pPr>
            <w:pStyle w:val="B58802CA3DD64818AD3E080D15E0E0B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2CDA0240A8426F89EC22E412D4FC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B9781-2A03-4FF9-B6A1-F60EBD8C4C61}"/>
      </w:docPartPr>
      <w:docPartBody>
        <w:p w:rsidR="009C03B2" w:rsidRDefault="009C03B2" w:rsidP="009C03B2">
          <w:pPr>
            <w:pStyle w:val="4B2CDA0240A8426F89EC22E412D4FCC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BCAED65AD24F729AAC14AE41F55C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E9BF62-4DCA-4E35-9435-D54657701DCC}"/>
      </w:docPartPr>
      <w:docPartBody>
        <w:p w:rsidR="009C03B2" w:rsidRDefault="009C03B2" w:rsidP="009C03B2">
          <w:pPr>
            <w:pStyle w:val="6DBCAED65AD24F729AAC14AE41F55C77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2B387F8EE5C447ADA40DAD1BFE3F6A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3F8CE-099B-48F0-B537-ECFC1DCC78D4}"/>
      </w:docPartPr>
      <w:docPartBody>
        <w:p w:rsidR="009C03B2" w:rsidRDefault="009C03B2" w:rsidP="009C03B2">
          <w:pPr>
            <w:pStyle w:val="2B387F8EE5C447ADA40DAD1BFE3F6AEA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823739DA86745FEAFEDFB4AA13DE7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90BE0-ED6B-4C38-B934-307AB0FC706E}"/>
      </w:docPartPr>
      <w:docPartBody>
        <w:p w:rsidR="009C03B2" w:rsidRDefault="009C03B2" w:rsidP="009C03B2">
          <w:pPr>
            <w:pStyle w:val="F823739DA86745FEAFEDFB4AA13DE7E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2AC227CC424738BB1E46482BC874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A7003A-1B4D-4726-B1F1-A9E74B3565B7}"/>
      </w:docPartPr>
      <w:docPartBody>
        <w:p w:rsidR="009C03B2" w:rsidRDefault="009C03B2" w:rsidP="009C03B2">
          <w:pPr>
            <w:pStyle w:val="DF2AC227CC424738BB1E46482BC874D6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758DE6431254DEC81C9DDFF700CBB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283ACD-D438-4353-BEB0-F75A03384A91}"/>
      </w:docPartPr>
      <w:docPartBody>
        <w:p w:rsidR="009C03B2" w:rsidRDefault="009C03B2" w:rsidP="009C03B2">
          <w:pPr>
            <w:pStyle w:val="6758DE6431254DEC81C9DDFF700CBB1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317EB61A64AAFA18F333B356EA3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55CDC-0023-4FA6-9A50-F0F76131A2F8}"/>
      </w:docPartPr>
      <w:docPartBody>
        <w:p w:rsidR="009C03B2" w:rsidRDefault="009C03B2" w:rsidP="009C03B2">
          <w:pPr>
            <w:pStyle w:val="D8D317EB61A64AAFA18F333B356EA38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B3CA1DE9A2481D9878BCBD14EC1A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7D7902-7F5C-479E-B813-F3D6F35D21E0}"/>
      </w:docPartPr>
      <w:docPartBody>
        <w:p w:rsidR="009C03B2" w:rsidRDefault="009C03B2" w:rsidP="009C03B2">
          <w:pPr>
            <w:pStyle w:val="26B3CA1DE9A2481D9878BCBD14EC1A20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33E10E3767BD475D9113A5370B36A5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07E323-8657-4BAB-8742-FA566BCCB98A}"/>
      </w:docPartPr>
      <w:docPartBody>
        <w:p w:rsidR="009C03B2" w:rsidRDefault="009C03B2" w:rsidP="009C03B2">
          <w:pPr>
            <w:pStyle w:val="33E10E3767BD475D9113A5370B36A55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991F012D9254A5DBB421C4773A5CC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731864-5234-49BA-839B-67512F4A3B64}"/>
      </w:docPartPr>
      <w:docPartBody>
        <w:p w:rsidR="009C03B2" w:rsidRDefault="009C03B2" w:rsidP="009C03B2">
          <w:pPr>
            <w:pStyle w:val="6991F012D9254A5DBB421C4773A5CC9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B251C02A144FA0969ECD4361CC00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370C3B-4176-472C-92F3-1636CB878A4E}"/>
      </w:docPartPr>
      <w:docPartBody>
        <w:p w:rsidR="009C03B2" w:rsidRDefault="009C03B2" w:rsidP="009C03B2">
          <w:pPr>
            <w:pStyle w:val="18B251C02A144FA0969ECD4361CC0035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CA8AA8F184034357B316F3ABEBA88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D318EF-4D93-49B3-9D8C-9C354A3DD481}"/>
      </w:docPartPr>
      <w:docPartBody>
        <w:p w:rsidR="009C03B2" w:rsidRDefault="009C03B2" w:rsidP="009C03B2">
          <w:pPr>
            <w:pStyle w:val="CA8AA8F184034357B316F3ABEBA885B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FAACB037D0745FB8D9817A9033ED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C6BAED-99E9-47DD-B171-7BE25C881A68}"/>
      </w:docPartPr>
      <w:docPartBody>
        <w:p w:rsidR="009C03B2" w:rsidRDefault="009C03B2" w:rsidP="009C03B2">
          <w:pPr>
            <w:pStyle w:val="AFAACB037D0745FB8D9817A9033EDA1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A50E3DCA934EBDA32E2A171173F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00F124-F083-45DC-8EA7-21F3D4718CAF}"/>
      </w:docPartPr>
      <w:docPartBody>
        <w:p w:rsidR="009C03B2" w:rsidRDefault="009C03B2" w:rsidP="009C03B2">
          <w:pPr>
            <w:pStyle w:val="83A50E3DCA934EBDA32E2A171173FE4C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01B79D98785F420B96711ED19BBA8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EB4377-1EE5-41C7-BC97-DBC554D62C07}"/>
      </w:docPartPr>
      <w:docPartBody>
        <w:p w:rsidR="009C03B2" w:rsidRDefault="009C03B2" w:rsidP="009C03B2">
          <w:pPr>
            <w:pStyle w:val="01B79D98785F420B96711ED19BBA8A6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0059DAFC6E459C8CFA1952FDB3B3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9CD94-8ED9-4950-B0F0-708F4752B665}"/>
      </w:docPartPr>
      <w:docPartBody>
        <w:p w:rsidR="009C03B2" w:rsidRDefault="009C03B2" w:rsidP="009C03B2">
          <w:pPr>
            <w:pStyle w:val="FC0059DAFC6E459C8CFA1952FDB3B34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750336354643A59EFDE570369BC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D6804-9AF4-48F9-8EBF-62EE7ED18412}"/>
      </w:docPartPr>
      <w:docPartBody>
        <w:p w:rsidR="009C03B2" w:rsidRDefault="009C03B2" w:rsidP="009C03B2">
          <w:pPr>
            <w:pStyle w:val="B3750336354643A59EFDE570369BCDD2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5F00D3CA9B9048C1BB5DAD00E53AB1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6465B1-FE64-4DA3-9BAC-0A4B977C63F3}"/>
      </w:docPartPr>
      <w:docPartBody>
        <w:p w:rsidR="009C03B2" w:rsidRDefault="009C03B2" w:rsidP="009C03B2">
          <w:pPr>
            <w:pStyle w:val="5F00D3CA9B9048C1BB5DAD00E53AB1F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F1CD60FE4744D09851A1B8B2874D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83CF6A-398B-4F06-BF03-6FD0C2E2F115}"/>
      </w:docPartPr>
      <w:docPartBody>
        <w:p w:rsidR="009C03B2" w:rsidRDefault="009C03B2" w:rsidP="009C03B2">
          <w:pPr>
            <w:pStyle w:val="4F1CD60FE4744D09851A1B8B2874D1D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F7833B99E848D59DF6B844CF1EE1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D6C08-D29A-42BB-8FEA-608C57DAA63C}"/>
      </w:docPartPr>
      <w:docPartBody>
        <w:p w:rsidR="009C03B2" w:rsidRDefault="009C03B2" w:rsidP="009C03B2">
          <w:pPr>
            <w:pStyle w:val="50F7833B99E848D59DF6B844CF1EE16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50DD94D3CB4EAFBB3864858FFB5D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6AB4B9-0619-490A-93ED-19393BB2BDF1}"/>
      </w:docPartPr>
      <w:docPartBody>
        <w:p w:rsidR="009C03B2" w:rsidRDefault="009C03B2" w:rsidP="009C03B2">
          <w:pPr>
            <w:pStyle w:val="E350DD94D3CB4EAFBB3864858FFB5D9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65971F48C54FC6901D3B8FFD495E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5C1B54-06E8-4551-8E86-387AA733D5D0}"/>
      </w:docPartPr>
      <w:docPartBody>
        <w:p w:rsidR="009C03B2" w:rsidRDefault="009C03B2" w:rsidP="009C03B2">
          <w:pPr>
            <w:pStyle w:val="A565971F48C54FC6901D3B8FFD495EB7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756465901E1048BF81DF212CB956D6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D639C-AEAF-427E-BCAD-DF35D4B3878E}"/>
      </w:docPartPr>
      <w:docPartBody>
        <w:p w:rsidR="009C03B2" w:rsidRDefault="009C03B2" w:rsidP="009C03B2">
          <w:pPr>
            <w:pStyle w:val="756465901E1048BF81DF212CB956D63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E92BC1604542079D30ECF4679D7D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7EA592-BA6F-46FF-BAA7-B2F1131EDF34}"/>
      </w:docPartPr>
      <w:docPartBody>
        <w:p w:rsidR="009C03B2" w:rsidRDefault="009C03B2" w:rsidP="009C03B2">
          <w:pPr>
            <w:pStyle w:val="80E92BC1604542079D30ECF4679D7DB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FB6150888547CF919F95E0FFEAC1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411664-529D-4C49-987E-585CC21786ED}"/>
      </w:docPartPr>
      <w:docPartBody>
        <w:p w:rsidR="009C03B2" w:rsidRDefault="009C03B2" w:rsidP="009C03B2">
          <w:pPr>
            <w:pStyle w:val="A5FB6150888547CF919F95E0FFEAC15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364D7971424BF99E706F3B1DF34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03CA40-A364-4347-B241-2323A969B4A1}"/>
      </w:docPartPr>
      <w:docPartBody>
        <w:p w:rsidR="009C03B2" w:rsidRDefault="009C03B2" w:rsidP="009C03B2">
          <w:pPr>
            <w:pStyle w:val="3E364D7971424BF99E706F3B1DF34AD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5DFB0B034B4C7F8E23597E35F6A4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E11CC-0F4A-4D61-A3DE-9E1FCF06B3DD}"/>
      </w:docPartPr>
      <w:docPartBody>
        <w:p w:rsidR="009C03B2" w:rsidRDefault="009C03B2" w:rsidP="009C03B2">
          <w:pPr>
            <w:pStyle w:val="D85DFB0B034B4C7F8E23597E35F6A4A3"/>
          </w:pPr>
          <w:r w:rsidRPr="00D2446E">
            <w:rPr>
              <w:rStyle w:val="Platzhaltertext"/>
              <w:vanish/>
            </w:rPr>
            <w:t>Klicken oder tippen Sie hier, um Text einzugeben.</w:t>
          </w:r>
        </w:p>
      </w:docPartBody>
    </w:docPart>
    <w:docPart>
      <w:docPartPr>
        <w:name w:val="6A4DC57053544E55BF245DDB5A26F8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A879E-81DC-4E2D-9D3A-61638ADD57B1}"/>
      </w:docPartPr>
      <w:docPartBody>
        <w:p w:rsidR="009C03B2" w:rsidRDefault="009C03B2" w:rsidP="009C03B2">
          <w:pPr>
            <w:pStyle w:val="6A4DC57053544E55BF245DDB5A26F82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0E430E115104F30AE78144761AF83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8BDFAF-12EB-4A92-9247-A34AB0352F6E}"/>
      </w:docPartPr>
      <w:docPartBody>
        <w:p w:rsidR="009C03B2" w:rsidRDefault="009C03B2" w:rsidP="009C03B2">
          <w:pPr>
            <w:pStyle w:val="90E430E115104F30AE78144761AF83B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A4F656CC204C1DA59845C4C171A5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ED43AF-669C-4F65-8B30-C610F1088287}"/>
      </w:docPartPr>
      <w:docPartBody>
        <w:p w:rsidR="009C03B2" w:rsidRDefault="009C03B2" w:rsidP="009C03B2">
          <w:pPr>
            <w:pStyle w:val="93A4F656CC204C1DA59845C4C171A52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5F3492DF3F44C6B12845335E014F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99C708-1292-4BFE-9213-CE14DF76FB00}"/>
      </w:docPartPr>
      <w:docPartBody>
        <w:p w:rsidR="009C03B2" w:rsidRDefault="009C03B2" w:rsidP="009C03B2">
          <w:pPr>
            <w:pStyle w:val="F25F3492DF3F44C6B12845335E014F8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CF694ACCDE4D4AAC7334AA5E3637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FAC5BE-1B83-448A-8D42-1C4D8C593D76}"/>
      </w:docPartPr>
      <w:docPartBody>
        <w:p w:rsidR="009C03B2" w:rsidRDefault="009C03B2" w:rsidP="009C03B2">
          <w:pPr>
            <w:pStyle w:val="08CF694ACCDE4D4AAC7334AA5E36378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086ED9B9B14E969B38F9FE5FA0B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C931C-050A-4254-A1E0-319AE12BDDAD}"/>
      </w:docPartPr>
      <w:docPartBody>
        <w:p w:rsidR="009C03B2" w:rsidRDefault="009C03B2" w:rsidP="009C03B2">
          <w:pPr>
            <w:pStyle w:val="D2086ED9B9B14E969B38F9FE5FA0BACE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B27BEF02E5A4B3489C167FB4C114B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D9D949-E051-4C03-8BF2-2311E6CDD467}"/>
      </w:docPartPr>
      <w:docPartBody>
        <w:p w:rsidR="009C03B2" w:rsidRDefault="009C03B2" w:rsidP="009C03B2">
          <w:pPr>
            <w:pStyle w:val="0B27BEF02E5A4B3489C167FB4C114B9B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608B0"/>
    <w:rsid w:val="003B342E"/>
    <w:rsid w:val="003B73E2"/>
    <w:rsid w:val="00402904"/>
    <w:rsid w:val="00532962"/>
    <w:rsid w:val="005F262E"/>
    <w:rsid w:val="006D2956"/>
    <w:rsid w:val="007A25AF"/>
    <w:rsid w:val="009C03B2"/>
    <w:rsid w:val="00BF08B3"/>
    <w:rsid w:val="00CC5E53"/>
    <w:rsid w:val="00DA2178"/>
    <w:rsid w:val="00DC13BE"/>
    <w:rsid w:val="00F3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03B2"/>
    <w:rPr>
      <w:color w:val="808080"/>
    </w:rPr>
  </w:style>
  <w:style w:type="paragraph" w:customStyle="1" w:styleId="8A0B82B4234C41D0BC2CD34E9E94A80F">
    <w:name w:val="8A0B82B4234C41D0BC2CD34E9E94A80F"/>
    <w:rsid w:val="007A25AF"/>
  </w:style>
  <w:style w:type="paragraph" w:customStyle="1" w:styleId="EDCCC175C82A457A8B6DFB8A142F173F">
    <w:name w:val="EDCCC175C82A457A8B6DFB8A142F173F"/>
    <w:rsid w:val="007A25AF"/>
  </w:style>
  <w:style w:type="paragraph" w:customStyle="1" w:styleId="3634B611588C424CAEE4B7D050434483">
    <w:name w:val="3634B611588C424CAEE4B7D050434483"/>
    <w:rsid w:val="00DC13BE"/>
  </w:style>
  <w:style w:type="paragraph" w:customStyle="1" w:styleId="0DDA4E2F48DC4B1F98EE1604A8F4BFCC">
    <w:name w:val="0DDA4E2F48DC4B1F98EE1604A8F4BFCC"/>
    <w:rsid w:val="00DC13BE"/>
  </w:style>
  <w:style w:type="paragraph" w:customStyle="1" w:styleId="E4C91DA506404FFC95B08B32F2083021">
    <w:name w:val="E4C91DA506404FFC95B08B32F2083021"/>
    <w:rsid w:val="00DC13BE"/>
  </w:style>
  <w:style w:type="paragraph" w:customStyle="1" w:styleId="6457AA8C5E134F38AF10648EE5FBE0A2">
    <w:name w:val="6457AA8C5E134F38AF10648EE5FBE0A2"/>
    <w:rsid w:val="00F32758"/>
    <w:rPr>
      <w:kern w:val="2"/>
      <w14:ligatures w14:val="standardContextual"/>
    </w:rPr>
  </w:style>
  <w:style w:type="paragraph" w:customStyle="1" w:styleId="D9B98EEC34A5477DBE32445A50B8BA52">
    <w:name w:val="D9B98EEC34A5477DBE32445A50B8BA52"/>
    <w:rsid w:val="00F32758"/>
    <w:rPr>
      <w:kern w:val="2"/>
      <w14:ligatures w14:val="standardContextual"/>
    </w:rPr>
  </w:style>
  <w:style w:type="paragraph" w:customStyle="1" w:styleId="F7CD2F207DE9414CB5B801CBC866FC00">
    <w:name w:val="F7CD2F207DE9414CB5B801CBC866FC00"/>
    <w:rsid w:val="009C03B2"/>
    <w:rPr>
      <w:kern w:val="2"/>
      <w14:ligatures w14:val="standardContextual"/>
    </w:rPr>
  </w:style>
  <w:style w:type="paragraph" w:customStyle="1" w:styleId="54A0BB52B0E4463EADFB9CE61DDE1B3E">
    <w:name w:val="54A0BB52B0E4463EADFB9CE61DDE1B3E"/>
    <w:rsid w:val="009C03B2"/>
    <w:rPr>
      <w:kern w:val="2"/>
      <w14:ligatures w14:val="standardContextual"/>
    </w:rPr>
  </w:style>
  <w:style w:type="paragraph" w:customStyle="1" w:styleId="34D0F13A3F92462D962A1C47EAB252AB">
    <w:name w:val="34D0F13A3F92462D962A1C47EAB252AB"/>
    <w:rsid w:val="009C03B2"/>
    <w:rPr>
      <w:kern w:val="2"/>
      <w14:ligatures w14:val="standardContextual"/>
    </w:rPr>
  </w:style>
  <w:style w:type="paragraph" w:customStyle="1" w:styleId="CBE6853595904951B4612D06D2AA6E7B">
    <w:name w:val="CBE6853595904951B4612D06D2AA6E7B"/>
    <w:rsid w:val="009C03B2"/>
    <w:rPr>
      <w:kern w:val="2"/>
      <w14:ligatures w14:val="standardContextual"/>
    </w:rPr>
  </w:style>
  <w:style w:type="paragraph" w:customStyle="1" w:styleId="9A4F4A804E0440B98B09304DA4DECB34">
    <w:name w:val="9A4F4A804E0440B98B09304DA4DECB34"/>
    <w:rsid w:val="009C03B2"/>
    <w:rPr>
      <w:kern w:val="2"/>
      <w14:ligatures w14:val="standardContextual"/>
    </w:rPr>
  </w:style>
  <w:style w:type="paragraph" w:customStyle="1" w:styleId="50B5CE70E1874E0797BC11F98B4C86D6">
    <w:name w:val="50B5CE70E1874E0797BC11F98B4C86D6"/>
    <w:rsid w:val="009C03B2"/>
    <w:rPr>
      <w:kern w:val="2"/>
      <w14:ligatures w14:val="standardContextual"/>
    </w:rPr>
  </w:style>
  <w:style w:type="paragraph" w:customStyle="1" w:styleId="A11DA7FCB2684CC18A39D3EAD2C81934">
    <w:name w:val="A11DA7FCB2684CC18A39D3EAD2C81934"/>
    <w:rsid w:val="009C03B2"/>
    <w:rPr>
      <w:kern w:val="2"/>
      <w14:ligatures w14:val="standardContextual"/>
    </w:rPr>
  </w:style>
  <w:style w:type="paragraph" w:customStyle="1" w:styleId="281240B1321B428B8A10D7CF5949A585">
    <w:name w:val="281240B1321B428B8A10D7CF5949A585"/>
    <w:rsid w:val="009C03B2"/>
    <w:rPr>
      <w:kern w:val="2"/>
      <w14:ligatures w14:val="standardContextual"/>
    </w:rPr>
  </w:style>
  <w:style w:type="paragraph" w:customStyle="1" w:styleId="D26ABD2134324CE39EBD69808C6BE79C">
    <w:name w:val="D26ABD2134324CE39EBD69808C6BE79C"/>
    <w:rsid w:val="009C03B2"/>
    <w:rPr>
      <w:kern w:val="2"/>
      <w14:ligatures w14:val="standardContextual"/>
    </w:rPr>
  </w:style>
  <w:style w:type="paragraph" w:customStyle="1" w:styleId="97CF2503BA514C2CAA74A1117B25E9F0">
    <w:name w:val="97CF2503BA514C2CAA74A1117B25E9F0"/>
    <w:rsid w:val="009C03B2"/>
    <w:rPr>
      <w:kern w:val="2"/>
      <w14:ligatures w14:val="standardContextual"/>
    </w:rPr>
  </w:style>
  <w:style w:type="paragraph" w:customStyle="1" w:styleId="0A54EA036B2241AFB343135378EE18E1">
    <w:name w:val="0A54EA036B2241AFB343135378EE18E1"/>
    <w:rsid w:val="009C03B2"/>
    <w:rPr>
      <w:kern w:val="2"/>
      <w14:ligatures w14:val="standardContextual"/>
    </w:rPr>
  </w:style>
  <w:style w:type="paragraph" w:customStyle="1" w:styleId="1959EB6D1E7B45CDBAB0224EB84FF7EF">
    <w:name w:val="1959EB6D1E7B45CDBAB0224EB84FF7EF"/>
    <w:rsid w:val="009C03B2"/>
    <w:rPr>
      <w:kern w:val="2"/>
      <w14:ligatures w14:val="standardContextual"/>
    </w:rPr>
  </w:style>
  <w:style w:type="paragraph" w:customStyle="1" w:styleId="A7E6598A2D0343108EBAD060537DA96E">
    <w:name w:val="A7E6598A2D0343108EBAD060537DA96E"/>
    <w:rsid w:val="009C03B2"/>
    <w:rPr>
      <w:kern w:val="2"/>
      <w14:ligatures w14:val="standardContextual"/>
    </w:rPr>
  </w:style>
  <w:style w:type="paragraph" w:customStyle="1" w:styleId="55F6D83677B94CC7ADEC02B1266DAAE1">
    <w:name w:val="55F6D83677B94CC7ADEC02B1266DAAE1"/>
    <w:rsid w:val="009C03B2"/>
    <w:rPr>
      <w:kern w:val="2"/>
      <w14:ligatures w14:val="standardContextual"/>
    </w:rPr>
  </w:style>
  <w:style w:type="paragraph" w:customStyle="1" w:styleId="E0E26BF682314CCCB11255722949C6A1">
    <w:name w:val="E0E26BF682314CCCB11255722949C6A1"/>
    <w:rsid w:val="009C03B2"/>
    <w:rPr>
      <w:kern w:val="2"/>
      <w14:ligatures w14:val="standardContextual"/>
    </w:rPr>
  </w:style>
  <w:style w:type="paragraph" w:customStyle="1" w:styleId="A40C8BB3733B404DBE648F2A7A8EBC44">
    <w:name w:val="A40C8BB3733B404DBE648F2A7A8EBC44"/>
    <w:rsid w:val="009C03B2"/>
    <w:rPr>
      <w:kern w:val="2"/>
      <w14:ligatures w14:val="standardContextual"/>
    </w:rPr>
  </w:style>
  <w:style w:type="paragraph" w:customStyle="1" w:styleId="2DE5B222DE194A0E8A3BCE6D6F3F5CDC">
    <w:name w:val="2DE5B222DE194A0E8A3BCE6D6F3F5CDC"/>
    <w:rsid w:val="009C03B2"/>
    <w:rPr>
      <w:kern w:val="2"/>
      <w14:ligatures w14:val="standardContextual"/>
    </w:rPr>
  </w:style>
  <w:style w:type="paragraph" w:customStyle="1" w:styleId="BD712CC6698842D78020DE715048978A">
    <w:name w:val="BD712CC6698842D78020DE715048978A"/>
    <w:rsid w:val="009C03B2"/>
    <w:rPr>
      <w:kern w:val="2"/>
      <w14:ligatures w14:val="standardContextual"/>
    </w:rPr>
  </w:style>
  <w:style w:type="paragraph" w:customStyle="1" w:styleId="EDBBAB99EB1C425BBAA2AC54D81DD883">
    <w:name w:val="EDBBAB99EB1C425BBAA2AC54D81DD883"/>
    <w:rsid w:val="009C03B2"/>
    <w:rPr>
      <w:kern w:val="2"/>
      <w14:ligatures w14:val="standardContextual"/>
    </w:rPr>
  </w:style>
  <w:style w:type="paragraph" w:customStyle="1" w:styleId="EF7A776069BC46909493E455000FFBD4">
    <w:name w:val="EF7A776069BC46909493E455000FFBD4"/>
    <w:rsid w:val="009C03B2"/>
    <w:rPr>
      <w:kern w:val="2"/>
      <w14:ligatures w14:val="standardContextual"/>
    </w:rPr>
  </w:style>
  <w:style w:type="paragraph" w:customStyle="1" w:styleId="E5C9664A428A4B21A284AB972F923908">
    <w:name w:val="E5C9664A428A4B21A284AB972F923908"/>
    <w:rsid w:val="009C03B2"/>
    <w:rPr>
      <w:kern w:val="2"/>
      <w14:ligatures w14:val="standardContextual"/>
    </w:rPr>
  </w:style>
  <w:style w:type="paragraph" w:customStyle="1" w:styleId="792EC7C9150B4A7480C00651DCA204EE">
    <w:name w:val="792EC7C9150B4A7480C00651DCA204EE"/>
    <w:rsid w:val="009C03B2"/>
    <w:rPr>
      <w:kern w:val="2"/>
      <w14:ligatures w14:val="standardContextual"/>
    </w:rPr>
  </w:style>
  <w:style w:type="paragraph" w:customStyle="1" w:styleId="BE0D0011F301402BA4577A540D38A634">
    <w:name w:val="BE0D0011F301402BA4577A540D38A634"/>
    <w:rsid w:val="009C03B2"/>
    <w:rPr>
      <w:kern w:val="2"/>
      <w14:ligatures w14:val="standardContextual"/>
    </w:rPr>
  </w:style>
  <w:style w:type="paragraph" w:customStyle="1" w:styleId="BFD4CC84882A431893E29EEFC7EF749F">
    <w:name w:val="BFD4CC84882A431893E29EEFC7EF749F"/>
    <w:rsid w:val="009C03B2"/>
    <w:rPr>
      <w:kern w:val="2"/>
      <w14:ligatures w14:val="standardContextual"/>
    </w:rPr>
  </w:style>
  <w:style w:type="paragraph" w:customStyle="1" w:styleId="95E180E630C14BC59389AAEE8E22666C">
    <w:name w:val="95E180E630C14BC59389AAEE8E22666C"/>
    <w:rsid w:val="009C03B2"/>
    <w:rPr>
      <w:kern w:val="2"/>
      <w14:ligatures w14:val="standardContextual"/>
    </w:rPr>
  </w:style>
  <w:style w:type="paragraph" w:customStyle="1" w:styleId="7B7E2E7A983E41229407AFC12534F4C1">
    <w:name w:val="7B7E2E7A983E41229407AFC12534F4C1"/>
    <w:rsid w:val="009C03B2"/>
    <w:rPr>
      <w:kern w:val="2"/>
      <w14:ligatures w14:val="standardContextual"/>
    </w:rPr>
  </w:style>
  <w:style w:type="paragraph" w:customStyle="1" w:styleId="4ADDD1A6AED546B3BEC268825D49807A">
    <w:name w:val="4ADDD1A6AED546B3BEC268825D49807A"/>
    <w:rsid w:val="009C03B2"/>
    <w:rPr>
      <w:kern w:val="2"/>
      <w14:ligatures w14:val="standardContextual"/>
    </w:rPr>
  </w:style>
  <w:style w:type="paragraph" w:customStyle="1" w:styleId="B9E3080DC07A4BE389A76EE319AA97B1">
    <w:name w:val="B9E3080DC07A4BE389A76EE319AA97B1"/>
    <w:rsid w:val="009C03B2"/>
    <w:rPr>
      <w:kern w:val="2"/>
      <w14:ligatures w14:val="standardContextual"/>
    </w:rPr>
  </w:style>
  <w:style w:type="paragraph" w:customStyle="1" w:styleId="723EDDB1C13E4473800B1F5F19C16456">
    <w:name w:val="723EDDB1C13E4473800B1F5F19C16456"/>
    <w:rsid w:val="009C03B2"/>
    <w:rPr>
      <w:kern w:val="2"/>
      <w14:ligatures w14:val="standardContextual"/>
    </w:rPr>
  </w:style>
  <w:style w:type="paragraph" w:customStyle="1" w:styleId="C72F570330B64516BD3B3474F445ADA8">
    <w:name w:val="C72F570330B64516BD3B3474F445ADA8"/>
    <w:rsid w:val="009C03B2"/>
    <w:rPr>
      <w:kern w:val="2"/>
      <w14:ligatures w14:val="standardContextual"/>
    </w:rPr>
  </w:style>
  <w:style w:type="paragraph" w:customStyle="1" w:styleId="927FA3C674F44353B207C55E31227796">
    <w:name w:val="927FA3C674F44353B207C55E31227796"/>
    <w:rsid w:val="009C03B2"/>
    <w:rPr>
      <w:kern w:val="2"/>
      <w14:ligatures w14:val="standardContextual"/>
    </w:rPr>
  </w:style>
  <w:style w:type="paragraph" w:customStyle="1" w:styleId="285ECD3F397E4FE687B5DF4CD05ECE80">
    <w:name w:val="285ECD3F397E4FE687B5DF4CD05ECE80"/>
    <w:rsid w:val="009C03B2"/>
    <w:rPr>
      <w:kern w:val="2"/>
      <w14:ligatures w14:val="standardContextual"/>
    </w:rPr>
  </w:style>
  <w:style w:type="paragraph" w:customStyle="1" w:styleId="89E5C285F9AC47F5A08BD26FEA2E03F5">
    <w:name w:val="89E5C285F9AC47F5A08BD26FEA2E03F5"/>
    <w:rsid w:val="009C03B2"/>
    <w:rPr>
      <w:kern w:val="2"/>
      <w14:ligatures w14:val="standardContextual"/>
    </w:rPr>
  </w:style>
  <w:style w:type="paragraph" w:customStyle="1" w:styleId="E771E47748364CB2BB60EBE9C4D81022">
    <w:name w:val="E771E47748364CB2BB60EBE9C4D81022"/>
    <w:rsid w:val="009C03B2"/>
    <w:rPr>
      <w:kern w:val="2"/>
      <w14:ligatures w14:val="standardContextual"/>
    </w:rPr>
  </w:style>
  <w:style w:type="paragraph" w:customStyle="1" w:styleId="D00C4FC237D84B038B363694503E5B90">
    <w:name w:val="D00C4FC237D84B038B363694503E5B90"/>
    <w:rsid w:val="009C03B2"/>
    <w:rPr>
      <w:kern w:val="2"/>
      <w14:ligatures w14:val="standardContextual"/>
    </w:rPr>
  </w:style>
  <w:style w:type="paragraph" w:customStyle="1" w:styleId="90E81E9F9E354669BAAD76779B2789E1">
    <w:name w:val="90E81E9F9E354669BAAD76779B2789E1"/>
    <w:rsid w:val="009C03B2"/>
    <w:rPr>
      <w:kern w:val="2"/>
      <w14:ligatures w14:val="standardContextual"/>
    </w:rPr>
  </w:style>
  <w:style w:type="paragraph" w:customStyle="1" w:styleId="86BE238976844593BCB397B4EC1A2B7B">
    <w:name w:val="86BE238976844593BCB397B4EC1A2B7B"/>
    <w:rsid w:val="009C03B2"/>
    <w:rPr>
      <w:kern w:val="2"/>
      <w14:ligatures w14:val="standardContextual"/>
    </w:rPr>
  </w:style>
  <w:style w:type="paragraph" w:customStyle="1" w:styleId="77536B33D55B4C4CA3E2C21B3C11582B">
    <w:name w:val="77536B33D55B4C4CA3E2C21B3C11582B"/>
    <w:rsid w:val="009C03B2"/>
    <w:rPr>
      <w:kern w:val="2"/>
      <w14:ligatures w14:val="standardContextual"/>
    </w:rPr>
  </w:style>
  <w:style w:type="paragraph" w:customStyle="1" w:styleId="1C294CB4B8274AFAA487784D25CE2A3D">
    <w:name w:val="1C294CB4B8274AFAA487784D25CE2A3D"/>
    <w:rsid w:val="009C03B2"/>
    <w:rPr>
      <w:kern w:val="2"/>
      <w14:ligatures w14:val="standardContextual"/>
    </w:rPr>
  </w:style>
  <w:style w:type="paragraph" w:customStyle="1" w:styleId="FEF8D7B7F6974685BE11AB56EDE2476E">
    <w:name w:val="FEF8D7B7F6974685BE11AB56EDE2476E"/>
    <w:rsid w:val="009C03B2"/>
    <w:rPr>
      <w:kern w:val="2"/>
      <w14:ligatures w14:val="standardContextual"/>
    </w:rPr>
  </w:style>
  <w:style w:type="paragraph" w:customStyle="1" w:styleId="8CB32BC1C0654437BFD04EC1E58D42DD">
    <w:name w:val="8CB32BC1C0654437BFD04EC1E58D42DD"/>
    <w:rsid w:val="009C03B2"/>
    <w:rPr>
      <w:kern w:val="2"/>
      <w14:ligatures w14:val="standardContextual"/>
    </w:rPr>
  </w:style>
  <w:style w:type="paragraph" w:customStyle="1" w:styleId="C1CBE7BD4DB843A9B86475EA28D374BA">
    <w:name w:val="C1CBE7BD4DB843A9B86475EA28D374BA"/>
    <w:rsid w:val="009C03B2"/>
    <w:rPr>
      <w:kern w:val="2"/>
      <w14:ligatures w14:val="standardContextual"/>
    </w:rPr>
  </w:style>
  <w:style w:type="paragraph" w:customStyle="1" w:styleId="5A446C73B08845F1B50866B8B60A905B">
    <w:name w:val="5A446C73B08845F1B50866B8B60A905B"/>
    <w:rsid w:val="009C03B2"/>
    <w:rPr>
      <w:kern w:val="2"/>
      <w14:ligatures w14:val="standardContextual"/>
    </w:rPr>
  </w:style>
  <w:style w:type="paragraph" w:customStyle="1" w:styleId="C7D94BF1BB0C4672BE78E579C644F66F">
    <w:name w:val="C7D94BF1BB0C4672BE78E579C644F66F"/>
    <w:rsid w:val="009C03B2"/>
    <w:rPr>
      <w:kern w:val="2"/>
      <w14:ligatures w14:val="standardContextual"/>
    </w:rPr>
  </w:style>
  <w:style w:type="paragraph" w:customStyle="1" w:styleId="61A75C46FFA94BC68C946ECC9F0B1CD6">
    <w:name w:val="61A75C46FFA94BC68C946ECC9F0B1CD6"/>
    <w:rsid w:val="009C03B2"/>
    <w:rPr>
      <w:kern w:val="2"/>
      <w14:ligatures w14:val="standardContextual"/>
    </w:rPr>
  </w:style>
  <w:style w:type="paragraph" w:customStyle="1" w:styleId="E6E78E64111F439A882B6CE05701A785">
    <w:name w:val="E6E78E64111F439A882B6CE05701A785"/>
    <w:rsid w:val="009C03B2"/>
    <w:rPr>
      <w:kern w:val="2"/>
      <w14:ligatures w14:val="standardContextual"/>
    </w:rPr>
  </w:style>
  <w:style w:type="paragraph" w:customStyle="1" w:styleId="C3079EF9B3A34617B8D5C5FB9B4B435C">
    <w:name w:val="C3079EF9B3A34617B8D5C5FB9B4B435C"/>
    <w:rsid w:val="009C03B2"/>
    <w:rPr>
      <w:kern w:val="2"/>
      <w14:ligatures w14:val="standardContextual"/>
    </w:rPr>
  </w:style>
  <w:style w:type="paragraph" w:customStyle="1" w:styleId="045C8730AA0C445E8652D4D394E44A56">
    <w:name w:val="045C8730AA0C445E8652D4D394E44A56"/>
    <w:rsid w:val="009C03B2"/>
    <w:rPr>
      <w:kern w:val="2"/>
      <w14:ligatures w14:val="standardContextual"/>
    </w:rPr>
  </w:style>
  <w:style w:type="paragraph" w:customStyle="1" w:styleId="290A6305E0B549E7B04F478A5DF25A32">
    <w:name w:val="290A6305E0B549E7B04F478A5DF25A32"/>
    <w:rsid w:val="009C03B2"/>
    <w:rPr>
      <w:kern w:val="2"/>
      <w14:ligatures w14:val="standardContextual"/>
    </w:rPr>
  </w:style>
  <w:style w:type="paragraph" w:customStyle="1" w:styleId="FE4FC502C3B74BB7957E0B415FEE4833">
    <w:name w:val="FE4FC502C3B74BB7957E0B415FEE4833"/>
    <w:rsid w:val="009C03B2"/>
    <w:rPr>
      <w:kern w:val="2"/>
      <w14:ligatures w14:val="standardContextual"/>
    </w:rPr>
  </w:style>
  <w:style w:type="paragraph" w:customStyle="1" w:styleId="A9CB9700E7F242639805B6F62FB30997">
    <w:name w:val="A9CB9700E7F242639805B6F62FB30997"/>
    <w:rsid w:val="009C03B2"/>
    <w:rPr>
      <w:kern w:val="2"/>
      <w14:ligatures w14:val="standardContextual"/>
    </w:rPr>
  </w:style>
  <w:style w:type="paragraph" w:customStyle="1" w:styleId="FB7E0F73A1A64F2D81734CB70A7934A8">
    <w:name w:val="FB7E0F73A1A64F2D81734CB70A7934A8"/>
    <w:rsid w:val="009C03B2"/>
    <w:rPr>
      <w:kern w:val="2"/>
      <w14:ligatures w14:val="standardContextual"/>
    </w:rPr>
  </w:style>
  <w:style w:type="paragraph" w:customStyle="1" w:styleId="BB5B785188B04863A2C0567E7EA95A2B">
    <w:name w:val="BB5B785188B04863A2C0567E7EA95A2B"/>
    <w:rsid w:val="009C03B2"/>
    <w:rPr>
      <w:kern w:val="2"/>
      <w14:ligatures w14:val="standardContextual"/>
    </w:rPr>
  </w:style>
  <w:style w:type="paragraph" w:customStyle="1" w:styleId="D0F8548903A14F51B59176D40BD60E6C">
    <w:name w:val="D0F8548903A14F51B59176D40BD60E6C"/>
    <w:rsid w:val="009C03B2"/>
    <w:rPr>
      <w:kern w:val="2"/>
      <w14:ligatures w14:val="standardContextual"/>
    </w:rPr>
  </w:style>
  <w:style w:type="paragraph" w:customStyle="1" w:styleId="181769407FC24D9E8DC67EAC62C0E3F8">
    <w:name w:val="181769407FC24D9E8DC67EAC62C0E3F8"/>
    <w:rsid w:val="009C03B2"/>
    <w:rPr>
      <w:kern w:val="2"/>
      <w14:ligatures w14:val="standardContextual"/>
    </w:rPr>
  </w:style>
  <w:style w:type="paragraph" w:customStyle="1" w:styleId="63AF954E323E4132BB056D9CD361CC6E">
    <w:name w:val="63AF954E323E4132BB056D9CD361CC6E"/>
    <w:rsid w:val="009C03B2"/>
    <w:rPr>
      <w:kern w:val="2"/>
      <w14:ligatures w14:val="standardContextual"/>
    </w:rPr>
  </w:style>
  <w:style w:type="paragraph" w:customStyle="1" w:styleId="4BD4E13967C14B919A59CA1A82AA7EBD">
    <w:name w:val="4BD4E13967C14B919A59CA1A82AA7EBD"/>
    <w:rsid w:val="009C03B2"/>
    <w:rPr>
      <w:kern w:val="2"/>
      <w14:ligatures w14:val="standardContextual"/>
    </w:rPr>
  </w:style>
  <w:style w:type="paragraph" w:customStyle="1" w:styleId="1E1A49100FD445D5AA10386609757505">
    <w:name w:val="1E1A49100FD445D5AA10386609757505"/>
    <w:rsid w:val="009C03B2"/>
    <w:rPr>
      <w:kern w:val="2"/>
      <w14:ligatures w14:val="standardContextual"/>
    </w:rPr>
  </w:style>
  <w:style w:type="paragraph" w:customStyle="1" w:styleId="EA23961CB0BB4335851366DAEE4CF4ED">
    <w:name w:val="EA23961CB0BB4335851366DAEE4CF4ED"/>
    <w:rsid w:val="009C03B2"/>
    <w:rPr>
      <w:kern w:val="2"/>
      <w14:ligatures w14:val="standardContextual"/>
    </w:rPr>
  </w:style>
  <w:style w:type="paragraph" w:customStyle="1" w:styleId="3B1DB65665AA4F4AAA5F6573ABDABE12">
    <w:name w:val="3B1DB65665AA4F4AAA5F6573ABDABE12"/>
    <w:rsid w:val="009C03B2"/>
    <w:rPr>
      <w:kern w:val="2"/>
      <w14:ligatures w14:val="standardContextual"/>
    </w:rPr>
  </w:style>
  <w:style w:type="paragraph" w:customStyle="1" w:styleId="9F85B4B430C940C7935AC4D6E8FEFDDC">
    <w:name w:val="9F85B4B430C940C7935AC4D6E8FEFDDC"/>
    <w:rsid w:val="009C03B2"/>
    <w:rPr>
      <w:kern w:val="2"/>
      <w14:ligatures w14:val="standardContextual"/>
    </w:rPr>
  </w:style>
  <w:style w:type="paragraph" w:customStyle="1" w:styleId="79AF96EE0F8146CC8FF4D82D394A74B3">
    <w:name w:val="79AF96EE0F8146CC8FF4D82D394A74B3"/>
    <w:rsid w:val="009C03B2"/>
    <w:rPr>
      <w:kern w:val="2"/>
      <w14:ligatures w14:val="standardContextual"/>
    </w:rPr>
  </w:style>
  <w:style w:type="paragraph" w:customStyle="1" w:styleId="B3285915AB0843EBADC4E1DE1286A1A6">
    <w:name w:val="B3285915AB0843EBADC4E1DE1286A1A6"/>
    <w:rsid w:val="009C03B2"/>
    <w:rPr>
      <w:kern w:val="2"/>
      <w14:ligatures w14:val="standardContextual"/>
    </w:rPr>
  </w:style>
  <w:style w:type="paragraph" w:customStyle="1" w:styleId="06EE5E6B184642319707BC8009053D88">
    <w:name w:val="06EE5E6B184642319707BC8009053D88"/>
    <w:rsid w:val="009C03B2"/>
    <w:rPr>
      <w:kern w:val="2"/>
      <w14:ligatures w14:val="standardContextual"/>
    </w:rPr>
  </w:style>
  <w:style w:type="paragraph" w:customStyle="1" w:styleId="E906C22FE1D549CE8A6BA2FEF603A84D">
    <w:name w:val="E906C22FE1D549CE8A6BA2FEF603A84D"/>
    <w:rsid w:val="009C03B2"/>
    <w:rPr>
      <w:kern w:val="2"/>
      <w14:ligatures w14:val="standardContextual"/>
    </w:rPr>
  </w:style>
  <w:style w:type="paragraph" w:customStyle="1" w:styleId="89CDB037239A4B1C99C27DBE3FB2A918">
    <w:name w:val="89CDB037239A4B1C99C27DBE3FB2A918"/>
    <w:rsid w:val="009C03B2"/>
    <w:rPr>
      <w:kern w:val="2"/>
      <w14:ligatures w14:val="standardContextual"/>
    </w:rPr>
  </w:style>
  <w:style w:type="paragraph" w:customStyle="1" w:styleId="F9563215AAB040D68FF3083371D5D2D7">
    <w:name w:val="F9563215AAB040D68FF3083371D5D2D7"/>
    <w:rsid w:val="009C03B2"/>
    <w:rPr>
      <w:kern w:val="2"/>
      <w14:ligatures w14:val="standardContextual"/>
    </w:rPr>
  </w:style>
  <w:style w:type="paragraph" w:customStyle="1" w:styleId="7F2EB0DC85F24029BD7BBDD9C0A0334D">
    <w:name w:val="7F2EB0DC85F24029BD7BBDD9C0A0334D"/>
    <w:rsid w:val="009C03B2"/>
    <w:rPr>
      <w:kern w:val="2"/>
      <w14:ligatures w14:val="standardContextual"/>
    </w:rPr>
  </w:style>
  <w:style w:type="paragraph" w:customStyle="1" w:styleId="6E57BD187503459DA88E3A2B4347779E">
    <w:name w:val="6E57BD187503459DA88E3A2B4347779E"/>
    <w:rsid w:val="009C03B2"/>
    <w:rPr>
      <w:kern w:val="2"/>
      <w14:ligatures w14:val="standardContextual"/>
    </w:rPr>
  </w:style>
  <w:style w:type="paragraph" w:customStyle="1" w:styleId="D6F874255B2A4FFFABE14119F9DB5462">
    <w:name w:val="D6F874255B2A4FFFABE14119F9DB5462"/>
    <w:rsid w:val="009C03B2"/>
    <w:rPr>
      <w:kern w:val="2"/>
      <w14:ligatures w14:val="standardContextual"/>
    </w:rPr>
  </w:style>
  <w:style w:type="paragraph" w:customStyle="1" w:styleId="D287793C4B2A4C3D9DE2D53DC3BBE8DC">
    <w:name w:val="D287793C4B2A4C3D9DE2D53DC3BBE8DC"/>
    <w:rsid w:val="009C03B2"/>
    <w:rPr>
      <w:kern w:val="2"/>
      <w14:ligatures w14:val="standardContextual"/>
    </w:rPr>
  </w:style>
  <w:style w:type="paragraph" w:customStyle="1" w:styleId="36A1FF83B0AD4AC798C7B7DB8D291D4A">
    <w:name w:val="36A1FF83B0AD4AC798C7B7DB8D291D4A"/>
    <w:rsid w:val="009C03B2"/>
    <w:rPr>
      <w:kern w:val="2"/>
      <w14:ligatures w14:val="standardContextual"/>
    </w:rPr>
  </w:style>
  <w:style w:type="paragraph" w:customStyle="1" w:styleId="EF0970D02DBA40A48E3EA35C140BE221">
    <w:name w:val="EF0970D02DBA40A48E3EA35C140BE221"/>
    <w:rsid w:val="009C03B2"/>
    <w:rPr>
      <w:kern w:val="2"/>
      <w14:ligatures w14:val="standardContextual"/>
    </w:rPr>
  </w:style>
  <w:style w:type="paragraph" w:customStyle="1" w:styleId="15D848275C42445EB061E6F8B1F9D355">
    <w:name w:val="15D848275C42445EB061E6F8B1F9D355"/>
    <w:rsid w:val="009C03B2"/>
    <w:rPr>
      <w:kern w:val="2"/>
      <w14:ligatures w14:val="standardContextual"/>
    </w:rPr>
  </w:style>
  <w:style w:type="paragraph" w:customStyle="1" w:styleId="80F07FA111E64088BB909BF72E13FF99">
    <w:name w:val="80F07FA111E64088BB909BF72E13FF99"/>
    <w:rsid w:val="009C03B2"/>
    <w:rPr>
      <w:kern w:val="2"/>
      <w14:ligatures w14:val="standardContextual"/>
    </w:rPr>
  </w:style>
  <w:style w:type="paragraph" w:customStyle="1" w:styleId="BD723D980849418F83043BD04C37269B">
    <w:name w:val="BD723D980849418F83043BD04C37269B"/>
    <w:rsid w:val="009C03B2"/>
    <w:rPr>
      <w:kern w:val="2"/>
      <w14:ligatures w14:val="standardContextual"/>
    </w:rPr>
  </w:style>
  <w:style w:type="paragraph" w:customStyle="1" w:styleId="20E6B20418E840CABEC560ABD2F0FE4E">
    <w:name w:val="20E6B20418E840CABEC560ABD2F0FE4E"/>
    <w:rsid w:val="009C03B2"/>
    <w:rPr>
      <w:kern w:val="2"/>
      <w14:ligatures w14:val="standardContextual"/>
    </w:rPr>
  </w:style>
  <w:style w:type="paragraph" w:customStyle="1" w:styleId="D45019BBB987436D896EB8967DB2B133">
    <w:name w:val="D45019BBB987436D896EB8967DB2B133"/>
    <w:rsid w:val="009C03B2"/>
    <w:rPr>
      <w:kern w:val="2"/>
      <w14:ligatures w14:val="standardContextual"/>
    </w:rPr>
  </w:style>
  <w:style w:type="paragraph" w:customStyle="1" w:styleId="F3396E4208C343A595C460F02D6D0BC8">
    <w:name w:val="F3396E4208C343A595C460F02D6D0BC8"/>
    <w:rsid w:val="009C03B2"/>
    <w:rPr>
      <w:kern w:val="2"/>
      <w14:ligatures w14:val="standardContextual"/>
    </w:rPr>
  </w:style>
  <w:style w:type="paragraph" w:customStyle="1" w:styleId="0447C604DE3B4A3FA69D79C15332785A">
    <w:name w:val="0447C604DE3B4A3FA69D79C15332785A"/>
    <w:rsid w:val="009C03B2"/>
    <w:rPr>
      <w:kern w:val="2"/>
      <w14:ligatures w14:val="standardContextual"/>
    </w:rPr>
  </w:style>
  <w:style w:type="paragraph" w:customStyle="1" w:styleId="EDED92CE6B52404CBF34B35B35C56D37">
    <w:name w:val="EDED92CE6B52404CBF34B35B35C56D37"/>
    <w:rsid w:val="009C03B2"/>
    <w:rPr>
      <w:kern w:val="2"/>
      <w14:ligatures w14:val="standardContextual"/>
    </w:rPr>
  </w:style>
  <w:style w:type="paragraph" w:customStyle="1" w:styleId="BBF47ADAE219488AA15B78B189982343">
    <w:name w:val="BBF47ADAE219488AA15B78B189982343"/>
    <w:rsid w:val="009C03B2"/>
    <w:rPr>
      <w:kern w:val="2"/>
      <w14:ligatures w14:val="standardContextual"/>
    </w:rPr>
  </w:style>
  <w:style w:type="paragraph" w:customStyle="1" w:styleId="E0A8664D658C4E32966C4B156632D972">
    <w:name w:val="E0A8664D658C4E32966C4B156632D972"/>
    <w:rsid w:val="009C03B2"/>
    <w:rPr>
      <w:kern w:val="2"/>
      <w14:ligatures w14:val="standardContextual"/>
    </w:rPr>
  </w:style>
  <w:style w:type="paragraph" w:customStyle="1" w:styleId="A3885198D0F348F39B5B52BACE28DB32">
    <w:name w:val="A3885198D0F348F39B5B52BACE28DB32"/>
    <w:rsid w:val="009C03B2"/>
    <w:rPr>
      <w:kern w:val="2"/>
      <w14:ligatures w14:val="standardContextual"/>
    </w:rPr>
  </w:style>
  <w:style w:type="paragraph" w:customStyle="1" w:styleId="C6BED6C9233949F0BEABBFB68F543EDE">
    <w:name w:val="C6BED6C9233949F0BEABBFB68F543EDE"/>
    <w:rsid w:val="009C03B2"/>
    <w:rPr>
      <w:kern w:val="2"/>
      <w14:ligatures w14:val="standardContextual"/>
    </w:rPr>
  </w:style>
  <w:style w:type="paragraph" w:customStyle="1" w:styleId="B58802CA3DD64818AD3E080D15E0E0B5">
    <w:name w:val="B58802CA3DD64818AD3E080D15E0E0B5"/>
    <w:rsid w:val="009C03B2"/>
    <w:rPr>
      <w:kern w:val="2"/>
      <w14:ligatures w14:val="standardContextual"/>
    </w:rPr>
  </w:style>
  <w:style w:type="paragraph" w:customStyle="1" w:styleId="4B2CDA0240A8426F89EC22E412D4FCC9">
    <w:name w:val="4B2CDA0240A8426F89EC22E412D4FCC9"/>
    <w:rsid w:val="009C03B2"/>
    <w:rPr>
      <w:kern w:val="2"/>
      <w14:ligatures w14:val="standardContextual"/>
    </w:rPr>
  </w:style>
  <w:style w:type="paragraph" w:customStyle="1" w:styleId="6DBCAED65AD24F729AAC14AE41F55C77">
    <w:name w:val="6DBCAED65AD24F729AAC14AE41F55C77"/>
    <w:rsid w:val="009C03B2"/>
    <w:rPr>
      <w:kern w:val="2"/>
      <w14:ligatures w14:val="standardContextual"/>
    </w:rPr>
  </w:style>
  <w:style w:type="paragraph" w:customStyle="1" w:styleId="2B387F8EE5C447ADA40DAD1BFE3F6AEA">
    <w:name w:val="2B387F8EE5C447ADA40DAD1BFE3F6AEA"/>
    <w:rsid w:val="009C03B2"/>
    <w:rPr>
      <w:kern w:val="2"/>
      <w14:ligatures w14:val="standardContextual"/>
    </w:rPr>
  </w:style>
  <w:style w:type="paragraph" w:customStyle="1" w:styleId="F823739DA86745FEAFEDFB4AA13DE7E4">
    <w:name w:val="F823739DA86745FEAFEDFB4AA13DE7E4"/>
    <w:rsid w:val="009C03B2"/>
    <w:rPr>
      <w:kern w:val="2"/>
      <w14:ligatures w14:val="standardContextual"/>
    </w:rPr>
  </w:style>
  <w:style w:type="paragraph" w:customStyle="1" w:styleId="DF2AC227CC424738BB1E46482BC874D6">
    <w:name w:val="DF2AC227CC424738BB1E46482BC874D6"/>
    <w:rsid w:val="009C03B2"/>
    <w:rPr>
      <w:kern w:val="2"/>
      <w14:ligatures w14:val="standardContextual"/>
    </w:rPr>
  </w:style>
  <w:style w:type="paragraph" w:customStyle="1" w:styleId="6758DE6431254DEC81C9DDFF700CBB13">
    <w:name w:val="6758DE6431254DEC81C9DDFF700CBB13"/>
    <w:rsid w:val="009C03B2"/>
    <w:rPr>
      <w:kern w:val="2"/>
      <w14:ligatures w14:val="standardContextual"/>
    </w:rPr>
  </w:style>
  <w:style w:type="paragraph" w:customStyle="1" w:styleId="D8D317EB61A64AAFA18F333B356EA38D">
    <w:name w:val="D8D317EB61A64AAFA18F333B356EA38D"/>
    <w:rsid w:val="009C03B2"/>
    <w:rPr>
      <w:kern w:val="2"/>
      <w14:ligatures w14:val="standardContextual"/>
    </w:rPr>
  </w:style>
  <w:style w:type="paragraph" w:customStyle="1" w:styleId="26B3CA1DE9A2481D9878BCBD14EC1A20">
    <w:name w:val="26B3CA1DE9A2481D9878BCBD14EC1A20"/>
    <w:rsid w:val="009C03B2"/>
    <w:rPr>
      <w:kern w:val="2"/>
      <w14:ligatures w14:val="standardContextual"/>
    </w:rPr>
  </w:style>
  <w:style w:type="paragraph" w:customStyle="1" w:styleId="33E10E3767BD475D9113A5370B36A555">
    <w:name w:val="33E10E3767BD475D9113A5370B36A555"/>
    <w:rsid w:val="009C03B2"/>
    <w:rPr>
      <w:kern w:val="2"/>
      <w14:ligatures w14:val="standardContextual"/>
    </w:rPr>
  </w:style>
  <w:style w:type="paragraph" w:customStyle="1" w:styleId="6991F012D9254A5DBB421C4773A5CC94">
    <w:name w:val="6991F012D9254A5DBB421C4773A5CC94"/>
    <w:rsid w:val="009C03B2"/>
    <w:rPr>
      <w:kern w:val="2"/>
      <w14:ligatures w14:val="standardContextual"/>
    </w:rPr>
  </w:style>
  <w:style w:type="paragraph" w:customStyle="1" w:styleId="18B251C02A144FA0969ECD4361CC0035">
    <w:name w:val="18B251C02A144FA0969ECD4361CC0035"/>
    <w:rsid w:val="009C03B2"/>
    <w:rPr>
      <w:kern w:val="2"/>
      <w14:ligatures w14:val="standardContextual"/>
    </w:rPr>
  </w:style>
  <w:style w:type="paragraph" w:customStyle="1" w:styleId="CA8AA8F184034357B316F3ABEBA885B4">
    <w:name w:val="CA8AA8F184034357B316F3ABEBA885B4"/>
    <w:rsid w:val="009C03B2"/>
    <w:rPr>
      <w:kern w:val="2"/>
      <w14:ligatures w14:val="standardContextual"/>
    </w:rPr>
  </w:style>
  <w:style w:type="paragraph" w:customStyle="1" w:styleId="AFAACB037D0745FB8D9817A9033EDA14">
    <w:name w:val="AFAACB037D0745FB8D9817A9033EDA14"/>
    <w:rsid w:val="009C03B2"/>
    <w:rPr>
      <w:kern w:val="2"/>
      <w14:ligatures w14:val="standardContextual"/>
    </w:rPr>
  </w:style>
  <w:style w:type="paragraph" w:customStyle="1" w:styleId="83A50E3DCA934EBDA32E2A171173FE4C">
    <w:name w:val="83A50E3DCA934EBDA32E2A171173FE4C"/>
    <w:rsid w:val="009C03B2"/>
    <w:rPr>
      <w:kern w:val="2"/>
      <w14:ligatures w14:val="standardContextual"/>
    </w:rPr>
  </w:style>
  <w:style w:type="paragraph" w:customStyle="1" w:styleId="01B79D98785F420B96711ED19BBA8A6D">
    <w:name w:val="01B79D98785F420B96711ED19BBA8A6D"/>
    <w:rsid w:val="009C03B2"/>
    <w:rPr>
      <w:kern w:val="2"/>
      <w14:ligatures w14:val="standardContextual"/>
    </w:rPr>
  </w:style>
  <w:style w:type="paragraph" w:customStyle="1" w:styleId="FC0059DAFC6E459C8CFA1952FDB3B344">
    <w:name w:val="FC0059DAFC6E459C8CFA1952FDB3B344"/>
    <w:rsid w:val="009C03B2"/>
    <w:rPr>
      <w:kern w:val="2"/>
      <w14:ligatures w14:val="standardContextual"/>
    </w:rPr>
  </w:style>
  <w:style w:type="paragraph" w:customStyle="1" w:styleId="B3750336354643A59EFDE570369BCDD2">
    <w:name w:val="B3750336354643A59EFDE570369BCDD2"/>
    <w:rsid w:val="009C03B2"/>
    <w:rPr>
      <w:kern w:val="2"/>
      <w14:ligatures w14:val="standardContextual"/>
    </w:rPr>
  </w:style>
  <w:style w:type="paragraph" w:customStyle="1" w:styleId="5F00D3CA9B9048C1BB5DAD00E53AB1F4">
    <w:name w:val="5F00D3CA9B9048C1BB5DAD00E53AB1F4"/>
    <w:rsid w:val="009C03B2"/>
    <w:rPr>
      <w:kern w:val="2"/>
      <w14:ligatures w14:val="standardContextual"/>
    </w:rPr>
  </w:style>
  <w:style w:type="paragraph" w:customStyle="1" w:styleId="4F1CD60FE4744D09851A1B8B2874D1DD">
    <w:name w:val="4F1CD60FE4744D09851A1B8B2874D1DD"/>
    <w:rsid w:val="009C03B2"/>
    <w:rPr>
      <w:kern w:val="2"/>
      <w14:ligatures w14:val="standardContextual"/>
    </w:rPr>
  </w:style>
  <w:style w:type="paragraph" w:customStyle="1" w:styleId="50F7833B99E848D59DF6B844CF1EE16D">
    <w:name w:val="50F7833B99E848D59DF6B844CF1EE16D"/>
    <w:rsid w:val="009C03B2"/>
    <w:rPr>
      <w:kern w:val="2"/>
      <w14:ligatures w14:val="standardContextual"/>
    </w:rPr>
  </w:style>
  <w:style w:type="paragraph" w:customStyle="1" w:styleId="E350DD94D3CB4EAFBB3864858FFB5D94">
    <w:name w:val="E350DD94D3CB4EAFBB3864858FFB5D94"/>
    <w:rsid w:val="009C03B2"/>
    <w:rPr>
      <w:kern w:val="2"/>
      <w14:ligatures w14:val="standardContextual"/>
    </w:rPr>
  </w:style>
  <w:style w:type="paragraph" w:customStyle="1" w:styleId="A565971F48C54FC6901D3B8FFD495EB7">
    <w:name w:val="A565971F48C54FC6901D3B8FFD495EB7"/>
    <w:rsid w:val="009C03B2"/>
    <w:rPr>
      <w:kern w:val="2"/>
      <w14:ligatures w14:val="standardContextual"/>
    </w:rPr>
  </w:style>
  <w:style w:type="paragraph" w:customStyle="1" w:styleId="756465901E1048BF81DF212CB956D63E">
    <w:name w:val="756465901E1048BF81DF212CB956D63E"/>
    <w:rsid w:val="009C03B2"/>
    <w:rPr>
      <w:kern w:val="2"/>
      <w14:ligatures w14:val="standardContextual"/>
    </w:rPr>
  </w:style>
  <w:style w:type="paragraph" w:customStyle="1" w:styleId="80E92BC1604542079D30ECF4679D7DB5">
    <w:name w:val="80E92BC1604542079D30ECF4679D7DB5"/>
    <w:rsid w:val="009C03B2"/>
    <w:rPr>
      <w:kern w:val="2"/>
      <w14:ligatures w14:val="standardContextual"/>
    </w:rPr>
  </w:style>
  <w:style w:type="paragraph" w:customStyle="1" w:styleId="A5FB6150888547CF919F95E0FFEAC15B">
    <w:name w:val="A5FB6150888547CF919F95E0FFEAC15B"/>
    <w:rsid w:val="009C03B2"/>
    <w:rPr>
      <w:kern w:val="2"/>
      <w14:ligatures w14:val="standardContextual"/>
    </w:rPr>
  </w:style>
  <w:style w:type="paragraph" w:customStyle="1" w:styleId="3E364D7971424BF99E706F3B1DF34AD9">
    <w:name w:val="3E364D7971424BF99E706F3B1DF34AD9"/>
    <w:rsid w:val="009C03B2"/>
    <w:rPr>
      <w:kern w:val="2"/>
      <w14:ligatures w14:val="standardContextual"/>
    </w:rPr>
  </w:style>
  <w:style w:type="paragraph" w:customStyle="1" w:styleId="D85DFB0B034B4C7F8E23597E35F6A4A3">
    <w:name w:val="D85DFB0B034B4C7F8E23597E35F6A4A3"/>
    <w:rsid w:val="009C03B2"/>
    <w:rPr>
      <w:kern w:val="2"/>
      <w14:ligatures w14:val="standardContextual"/>
    </w:rPr>
  </w:style>
  <w:style w:type="paragraph" w:customStyle="1" w:styleId="6A4DC57053544E55BF245DDB5A26F82D">
    <w:name w:val="6A4DC57053544E55BF245DDB5A26F82D"/>
    <w:rsid w:val="009C03B2"/>
    <w:rPr>
      <w:kern w:val="2"/>
      <w14:ligatures w14:val="standardContextual"/>
    </w:rPr>
  </w:style>
  <w:style w:type="paragraph" w:customStyle="1" w:styleId="90E430E115104F30AE78144761AF83BB">
    <w:name w:val="90E430E115104F30AE78144761AF83BB"/>
    <w:rsid w:val="009C03B2"/>
    <w:rPr>
      <w:kern w:val="2"/>
      <w14:ligatures w14:val="standardContextual"/>
    </w:rPr>
  </w:style>
  <w:style w:type="paragraph" w:customStyle="1" w:styleId="93A4F656CC204C1DA59845C4C171A52E">
    <w:name w:val="93A4F656CC204C1DA59845C4C171A52E"/>
    <w:rsid w:val="009C03B2"/>
    <w:rPr>
      <w:kern w:val="2"/>
      <w14:ligatures w14:val="standardContextual"/>
    </w:rPr>
  </w:style>
  <w:style w:type="paragraph" w:customStyle="1" w:styleId="F25F3492DF3F44C6B12845335E014F83">
    <w:name w:val="F25F3492DF3F44C6B12845335E014F83"/>
    <w:rsid w:val="009C03B2"/>
    <w:rPr>
      <w:kern w:val="2"/>
      <w14:ligatures w14:val="standardContextual"/>
    </w:rPr>
  </w:style>
  <w:style w:type="paragraph" w:customStyle="1" w:styleId="08CF694ACCDE4D4AAC7334AA5E36378B">
    <w:name w:val="08CF694ACCDE4D4AAC7334AA5E36378B"/>
    <w:rsid w:val="009C03B2"/>
    <w:rPr>
      <w:kern w:val="2"/>
      <w14:ligatures w14:val="standardContextual"/>
    </w:rPr>
  </w:style>
  <w:style w:type="paragraph" w:customStyle="1" w:styleId="D2086ED9B9B14E969B38F9FE5FA0BACE">
    <w:name w:val="D2086ED9B9B14E969B38F9FE5FA0BACE"/>
    <w:rsid w:val="009C03B2"/>
    <w:rPr>
      <w:kern w:val="2"/>
      <w14:ligatures w14:val="standardContextual"/>
    </w:rPr>
  </w:style>
  <w:style w:type="paragraph" w:customStyle="1" w:styleId="0B27BEF02E5A4B3489C167FB4C114B9B">
    <w:name w:val="0B27BEF02E5A4B3489C167FB4C114B9B"/>
    <w:rsid w:val="009C03B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296EF-4CF5-46D5-9B2F-4059EFB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233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4</cp:revision>
  <cp:lastPrinted>2023-12-08T08:49:00Z</cp:lastPrinted>
  <dcterms:created xsi:type="dcterms:W3CDTF">2024-04-27T19:50:00Z</dcterms:created>
  <dcterms:modified xsi:type="dcterms:W3CDTF">2024-04-27T20:35:00Z</dcterms:modified>
</cp:coreProperties>
</file>