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015E75F1" w:rsidR="007E1109" w:rsidRPr="00337CBC" w:rsidRDefault="004956FF" w:rsidP="007E1109">
      <w:pPr>
        <w:pStyle w:val="Textkrper"/>
        <w:ind w:left="-1134" w:right="-1134"/>
        <w:jc w:val="center"/>
        <w:rPr>
          <w:color w:val="056336"/>
        </w:rPr>
      </w:pPr>
      <w:r w:rsidRPr="00337CBC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529E4C26" wp14:editId="322D778A">
            <wp:simplePos x="0" y="0"/>
            <wp:positionH relativeFrom="column">
              <wp:posOffset>-710565</wp:posOffset>
            </wp:positionH>
            <wp:positionV relativeFrom="paragraph">
              <wp:posOffset>-1250950</wp:posOffset>
            </wp:positionV>
            <wp:extent cx="7605458" cy="10668000"/>
            <wp:effectExtent l="0" t="0" r="0" b="0"/>
            <wp:wrapNone/>
            <wp:docPr id="1458369932" name="Picture 1" descr="A person wearing virtual reality head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69932" name="Picture 1" descr="A person wearing virtual reality headse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97" cy="1067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337CBC" w:rsidRDefault="007E1109" w:rsidP="007E1109">
      <w:pPr>
        <w:pStyle w:val="Textkrper"/>
        <w:rPr>
          <w:color w:val="056336"/>
        </w:rPr>
      </w:pPr>
    </w:p>
    <w:p w14:paraId="17A4ED6F" w14:textId="7E2D31E9" w:rsidR="00CC1ED0" w:rsidRPr="00337CBC" w:rsidRDefault="00CC1ED0" w:rsidP="007E1109">
      <w:pPr>
        <w:pStyle w:val="Textkrper"/>
        <w:rPr>
          <w:color w:val="056336"/>
        </w:rPr>
      </w:pPr>
    </w:p>
    <w:p w14:paraId="7ED66847" w14:textId="77777777" w:rsidR="004956FF" w:rsidRPr="00337CBC" w:rsidRDefault="004956FF" w:rsidP="007E1109">
      <w:pPr>
        <w:pStyle w:val="Textkrper"/>
        <w:rPr>
          <w:color w:val="056336"/>
        </w:rPr>
      </w:pPr>
    </w:p>
    <w:p w14:paraId="117A723E" w14:textId="77777777" w:rsidR="004956FF" w:rsidRPr="00337CBC" w:rsidRDefault="004956FF" w:rsidP="007E1109">
      <w:pPr>
        <w:pStyle w:val="Textkrper"/>
        <w:rPr>
          <w:color w:val="056336"/>
        </w:rPr>
      </w:pPr>
    </w:p>
    <w:p w14:paraId="6364B5A9" w14:textId="77777777" w:rsidR="004956FF" w:rsidRPr="00337CBC" w:rsidRDefault="004956FF" w:rsidP="007E1109">
      <w:pPr>
        <w:pStyle w:val="Textkrper"/>
        <w:rPr>
          <w:color w:val="056336"/>
        </w:rPr>
      </w:pPr>
    </w:p>
    <w:p w14:paraId="151DF9E4" w14:textId="77777777" w:rsidR="004956FF" w:rsidRPr="00337CBC" w:rsidRDefault="004956FF" w:rsidP="007E1109">
      <w:pPr>
        <w:pStyle w:val="Textkrper"/>
        <w:rPr>
          <w:color w:val="056336"/>
        </w:rPr>
      </w:pPr>
    </w:p>
    <w:p w14:paraId="6B37571A" w14:textId="77777777" w:rsidR="004956FF" w:rsidRPr="00337CBC" w:rsidRDefault="004956FF" w:rsidP="007E1109">
      <w:pPr>
        <w:pStyle w:val="Textkrper"/>
        <w:rPr>
          <w:color w:val="056336"/>
        </w:rPr>
      </w:pPr>
    </w:p>
    <w:p w14:paraId="6337A605" w14:textId="77777777" w:rsidR="004956FF" w:rsidRPr="00337CBC" w:rsidRDefault="004956FF" w:rsidP="007E1109">
      <w:pPr>
        <w:pStyle w:val="Textkrper"/>
        <w:rPr>
          <w:color w:val="056336"/>
        </w:rPr>
      </w:pPr>
    </w:p>
    <w:p w14:paraId="4DB7DF6A" w14:textId="77777777" w:rsidR="004956FF" w:rsidRPr="00337CBC" w:rsidRDefault="004956FF" w:rsidP="007E1109">
      <w:pPr>
        <w:pStyle w:val="Textkrper"/>
        <w:rPr>
          <w:color w:val="056336"/>
        </w:rPr>
      </w:pPr>
    </w:p>
    <w:p w14:paraId="5DA7742F" w14:textId="77777777" w:rsidR="004956FF" w:rsidRPr="00337CBC" w:rsidRDefault="004956FF" w:rsidP="007E1109">
      <w:pPr>
        <w:pStyle w:val="Textkrper"/>
        <w:rPr>
          <w:color w:val="056336"/>
        </w:rPr>
      </w:pPr>
    </w:p>
    <w:p w14:paraId="1DE941F2" w14:textId="77777777" w:rsidR="004956FF" w:rsidRPr="00337CBC" w:rsidRDefault="004956FF" w:rsidP="007E1109">
      <w:pPr>
        <w:pStyle w:val="Textkrper"/>
        <w:rPr>
          <w:color w:val="056336"/>
        </w:rPr>
      </w:pPr>
    </w:p>
    <w:p w14:paraId="7190C7E9" w14:textId="77777777" w:rsidR="004956FF" w:rsidRPr="00337CBC" w:rsidRDefault="004956FF" w:rsidP="007E1109">
      <w:pPr>
        <w:pStyle w:val="Textkrper"/>
        <w:rPr>
          <w:color w:val="056336"/>
        </w:rPr>
      </w:pPr>
    </w:p>
    <w:p w14:paraId="1CA9B172" w14:textId="77777777" w:rsidR="004956FF" w:rsidRPr="00337CBC" w:rsidRDefault="004956FF" w:rsidP="007E1109">
      <w:pPr>
        <w:pStyle w:val="Textkrper"/>
        <w:rPr>
          <w:color w:val="056336"/>
        </w:rPr>
      </w:pPr>
    </w:p>
    <w:p w14:paraId="3C5C922D" w14:textId="77777777" w:rsidR="004956FF" w:rsidRPr="00337CBC" w:rsidRDefault="004956FF" w:rsidP="007E1109">
      <w:pPr>
        <w:pStyle w:val="Textkrper"/>
        <w:rPr>
          <w:color w:val="056336"/>
        </w:rPr>
      </w:pPr>
    </w:p>
    <w:p w14:paraId="043DBCFC" w14:textId="77777777" w:rsidR="004956FF" w:rsidRPr="00337CBC" w:rsidRDefault="004956FF" w:rsidP="007E1109">
      <w:pPr>
        <w:pStyle w:val="Textkrper"/>
        <w:rPr>
          <w:color w:val="056336"/>
        </w:rPr>
      </w:pPr>
    </w:p>
    <w:p w14:paraId="25A236BE" w14:textId="77777777" w:rsidR="004956FF" w:rsidRPr="00337CBC" w:rsidRDefault="004956FF" w:rsidP="007E1109">
      <w:pPr>
        <w:pStyle w:val="Textkrper"/>
        <w:rPr>
          <w:color w:val="056336"/>
        </w:rPr>
      </w:pPr>
    </w:p>
    <w:p w14:paraId="30F39E5A" w14:textId="77777777" w:rsidR="004956FF" w:rsidRPr="00337CBC" w:rsidRDefault="004956FF" w:rsidP="007E1109">
      <w:pPr>
        <w:pStyle w:val="Textkrper"/>
        <w:rPr>
          <w:color w:val="056336"/>
        </w:rPr>
      </w:pPr>
    </w:p>
    <w:p w14:paraId="04F9F845" w14:textId="77777777" w:rsidR="004956FF" w:rsidRPr="00337CBC" w:rsidRDefault="004956FF" w:rsidP="007E1109">
      <w:pPr>
        <w:pStyle w:val="Textkrper"/>
        <w:rPr>
          <w:color w:val="056336"/>
        </w:rPr>
      </w:pPr>
    </w:p>
    <w:p w14:paraId="5B85D296" w14:textId="77777777" w:rsidR="004956FF" w:rsidRPr="00337CBC" w:rsidRDefault="004956FF" w:rsidP="007E1109">
      <w:pPr>
        <w:pStyle w:val="Textkrper"/>
        <w:rPr>
          <w:color w:val="056336"/>
        </w:rPr>
      </w:pPr>
    </w:p>
    <w:p w14:paraId="0F96659C" w14:textId="77777777" w:rsidR="004956FF" w:rsidRPr="00337CBC" w:rsidRDefault="004956FF" w:rsidP="007E1109">
      <w:pPr>
        <w:pStyle w:val="Textkrper"/>
        <w:rPr>
          <w:color w:val="056336"/>
        </w:rPr>
      </w:pPr>
    </w:p>
    <w:p w14:paraId="72C374DD" w14:textId="77777777" w:rsidR="004956FF" w:rsidRPr="00337CBC" w:rsidRDefault="004956FF" w:rsidP="007E1109">
      <w:pPr>
        <w:pStyle w:val="Textkrper"/>
        <w:rPr>
          <w:color w:val="056336"/>
        </w:rPr>
      </w:pPr>
    </w:p>
    <w:p w14:paraId="4377D4E2" w14:textId="77777777" w:rsidR="004956FF" w:rsidRPr="00337CBC" w:rsidRDefault="004956FF" w:rsidP="007E1109">
      <w:pPr>
        <w:pStyle w:val="Textkrper"/>
        <w:rPr>
          <w:color w:val="056336"/>
        </w:rPr>
      </w:pPr>
    </w:p>
    <w:p w14:paraId="087C6C40" w14:textId="77777777" w:rsidR="004956FF" w:rsidRPr="00337CBC" w:rsidRDefault="004956FF" w:rsidP="007E1109">
      <w:pPr>
        <w:pStyle w:val="Textkrper"/>
        <w:rPr>
          <w:color w:val="056336"/>
        </w:rPr>
      </w:pPr>
    </w:p>
    <w:p w14:paraId="5AFDBB7E" w14:textId="77777777" w:rsidR="004956FF" w:rsidRPr="00337CBC" w:rsidRDefault="004956FF" w:rsidP="007E1109">
      <w:pPr>
        <w:pStyle w:val="Textkrper"/>
        <w:rPr>
          <w:color w:val="056336"/>
        </w:rPr>
      </w:pPr>
    </w:p>
    <w:p w14:paraId="73F9431C" w14:textId="77777777" w:rsidR="004956FF" w:rsidRPr="00337CBC" w:rsidRDefault="004956FF" w:rsidP="007E1109">
      <w:pPr>
        <w:pStyle w:val="Textkrper"/>
        <w:rPr>
          <w:color w:val="056336"/>
        </w:rPr>
      </w:pPr>
    </w:p>
    <w:p w14:paraId="0FC7DB7D" w14:textId="77777777" w:rsidR="004956FF" w:rsidRPr="00337CBC" w:rsidRDefault="004956FF" w:rsidP="007E1109">
      <w:pPr>
        <w:pStyle w:val="Textkrper"/>
        <w:rPr>
          <w:color w:val="056336"/>
        </w:rPr>
      </w:pPr>
    </w:p>
    <w:p w14:paraId="78FA376E" w14:textId="77777777" w:rsidR="004956FF" w:rsidRPr="00337CBC" w:rsidRDefault="004956FF" w:rsidP="007E1109">
      <w:pPr>
        <w:pStyle w:val="Textkrper"/>
        <w:rPr>
          <w:color w:val="056336"/>
        </w:rPr>
      </w:pPr>
    </w:p>
    <w:p w14:paraId="4147E496" w14:textId="77777777" w:rsidR="0027350A" w:rsidRDefault="0027350A" w:rsidP="006C4651">
      <w:pPr>
        <w:rPr>
          <w:rFonts w:ascii="Reef" w:hAnsi="Reef" w:cs="Reef"/>
          <w:color w:val="056336"/>
          <w:sz w:val="26"/>
          <w:szCs w:val="26"/>
        </w:rPr>
      </w:pPr>
    </w:p>
    <w:p w14:paraId="562DCC61" w14:textId="6C1D7615" w:rsidR="006C4651" w:rsidRPr="00063036" w:rsidRDefault="006C4651" w:rsidP="006C4651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3606969B" w14:textId="77777777" w:rsidR="006C4651" w:rsidRDefault="006C4651" w:rsidP="006C4651">
      <w:pPr>
        <w:rPr>
          <w:rFonts w:ascii="Reef" w:hAnsi="Reef" w:cs="Reef"/>
          <w:color w:val="056336"/>
          <w:sz w:val="28"/>
          <w:szCs w:val="28"/>
        </w:rPr>
      </w:pPr>
    </w:p>
    <w:p w14:paraId="35CC8B55" w14:textId="77777777" w:rsidR="006C4651" w:rsidRDefault="006C4651" w:rsidP="006C4651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0309F940" w14:textId="77777777" w:rsidR="006C4651" w:rsidRDefault="006C4651" w:rsidP="006C4651">
      <w:pPr>
        <w:rPr>
          <w:rFonts w:ascii="Reef" w:hAnsi="Reef" w:cs="Reef"/>
          <w:color w:val="056336"/>
          <w:sz w:val="48"/>
          <w:szCs w:val="48"/>
        </w:rPr>
      </w:pPr>
    </w:p>
    <w:p w14:paraId="30ABB6A9" w14:textId="77777777" w:rsidR="006C4651" w:rsidRPr="004E64C9" w:rsidRDefault="006C4651" w:rsidP="006C4651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Begleitbogen</w:t>
      </w:r>
    </w:p>
    <w:p w14:paraId="52E34BF7" w14:textId="25F69FD5" w:rsidR="004956FF" w:rsidRPr="00337CBC" w:rsidRDefault="004956FF" w:rsidP="00CC1ED0">
      <w:pPr>
        <w:tabs>
          <w:tab w:val="left" w:pos="2780"/>
        </w:tabs>
        <w:rPr>
          <w:color w:val="056336"/>
        </w:rPr>
      </w:pPr>
    </w:p>
    <w:p w14:paraId="3BD733B8" w14:textId="77777777" w:rsidR="004956FF" w:rsidRPr="00337CBC" w:rsidRDefault="004956FF" w:rsidP="00CC1ED0">
      <w:pPr>
        <w:tabs>
          <w:tab w:val="left" w:pos="2780"/>
        </w:tabs>
        <w:rPr>
          <w:color w:val="056336"/>
        </w:rPr>
      </w:pP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6650A8FD" w14:textId="77777777" w:rsidR="00595256" w:rsidRPr="006E1C4C" w:rsidRDefault="00C71868" w:rsidP="006E1C4C">
      <w:pPr>
        <w:rPr>
          <w:rFonts w:ascii="Reef" w:hAnsi="Reef" w:cs="Reef"/>
          <w:color w:val="056336"/>
          <w:sz w:val="32"/>
          <w:szCs w:val="32"/>
        </w:rPr>
      </w:pPr>
      <w:r w:rsidRPr="006E1C4C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E1C4C">
        <w:rPr>
          <w:rFonts w:ascii="Reef" w:hAnsi="Reef" w:cs="Reef"/>
          <w:color w:val="056336"/>
          <w:sz w:val="32"/>
          <w:szCs w:val="32"/>
        </w:rPr>
        <w:tab/>
      </w:r>
    </w:p>
    <w:p w14:paraId="7AE6EF2C" w14:textId="046308AE" w:rsidR="00C71868" w:rsidRPr="00AE15CF" w:rsidRDefault="00C71868" w:rsidP="006E1C4C">
      <w:pPr>
        <w:rPr>
          <w:rFonts w:ascii="Reef" w:hAnsi="Reef" w:cs="Reef"/>
          <w:color w:val="056336"/>
          <w:sz w:val="22"/>
          <w:szCs w:val="22"/>
        </w:rPr>
      </w:pPr>
      <w:r w:rsidRPr="00AE15CF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-1437971050"/>
          <w:lock w:val="sdtLocked"/>
          <w:placeholder>
            <w:docPart w:val="DefaultPlaceholder_-1854013440"/>
          </w:placeholder>
          <w:showingPlcHdr/>
        </w:sdtPr>
        <w:sdtEndPr/>
        <w:sdtContent>
          <w:r w:rsidR="002F6F9D" w:rsidRPr="00AE15CF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545FE7EF" w14:textId="77777777" w:rsidR="00C71868" w:rsidRPr="00611729" w:rsidRDefault="00C71868" w:rsidP="00315D5B">
      <w:pPr>
        <w:pStyle w:val="Textkrper"/>
        <w:jc w:val="center"/>
        <w:rPr>
          <w:rFonts w:ascii="Reef" w:hAnsi="Reef" w:cs="Reef"/>
          <w:color w:val="056336"/>
          <w:sz w:val="40"/>
          <w:szCs w:val="40"/>
        </w:rPr>
      </w:pPr>
    </w:p>
    <w:p w14:paraId="2D357159" w14:textId="2B4B3F4A" w:rsidR="00315D5B" w:rsidRPr="00611729" w:rsidRDefault="00106537" w:rsidP="00315D5B">
      <w:pPr>
        <w:pStyle w:val="Textkrper"/>
        <w:jc w:val="center"/>
        <w:rPr>
          <w:rFonts w:ascii="Reef" w:hAnsi="Reef" w:cs="Reef"/>
          <w:color w:val="056336"/>
          <w:sz w:val="40"/>
          <w:szCs w:val="40"/>
        </w:rPr>
      </w:pPr>
      <w:r>
        <w:rPr>
          <w:rFonts w:ascii="Reef" w:hAnsi="Reef" w:cs="Reef"/>
          <w:color w:val="056336"/>
          <w:sz w:val="40"/>
          <w:szCs w:val="40"/>
        </w:rPr>
        <w:t>Kurzbeschreibung</w:t>
      </w:r>
    </w:p>
    <w:p w14:paraId="764A3BBF" w14:textId="77777777" w:rsidR="00315D5B" w:rsidRPr="00611729" w:rsidRDefault="00315D5B" w:rsidP="00315D5B">
      <w:pPr>
        <w:pStyle w:val="Textkrper"/>
      </w:pPr>
    </w:p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3534"/>
        <w:gridCol w:w="6105"/>
      </w:tblGrid>
      <w:tr w:rsidR="00337CBC" w:rsidRPr="00337CBC" w14:paraId="5A64B4BA" w14:textId="77777777" w:rsidTr="006C4651">
        <w:tc>
          <w:tcPr>
            <w:tcW w:w="3534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4034ED62" w14:textId="77777777" w:rsidR="007E1109" w:rsidRPr="00611729" w:rsidRDefault="007E1109" w:rsidP="007E1109">
            <w:pPr>
              <w:pStyle w:val="Textkrper"/>
              <w:jc w:val="left"/>
              <w:rPr>
                <w:sz w:val="28"/>
                <w:szCs w:val="28"/>
              </w:rPr>
            </w:pPr>
            <w:r w:rsidRPr="00611729">
              <w:rPr>
                <w:rFonts w:ascii="Reef" w:hAnsi="Reef" w:cs="Reef"/>
                <w:sz w:val="28"/>
                <w:szCs w:val="28"/>
              </w:rPr>
              <w:t>Informationen zum Auftrag</w:t>
            </w:r>
            <w:r w:rsidRPr="00611729">
              <w:rPr>
                <w:sz w:val="28"/>
                <w:szCs w:val="28"/>
              </w:rPr>
              <w:br/>
            </w:r>
            <w:r w:rsidRPr="00611729">
              <w:rPr>
                <w:sz w:val="24"/>
                <w:szCs w:val="24"/>
              </w:rPr>
              <w:t>(Auftraggeber, Produkt</w:t>
            </w:r>
            <w:r w:rsidRPr="00611729">
              <w:rPr>
                <w:sz w:val="24"/>
                <w:szCs w:val="24"/>
              </w:rPr>
              <w:br/>
              <w:t>bzw. Dienstleitung,</w:t>
            </w:r>
            <w:r w:rsidRPr="00611729">
              <w:rPr>
                <w:sz w:val="24"/>
                <w:szCs w:val="24"/>
              </w:rPr>
              <w:br/>
              <w:t>Einsatzort, zeitlicher/</w:t>
            </w:r>
            <w:r w:rsidRPr="00611729">
              <w:rPr>
                <w:sz w:val="24"/>
                <w:szCs w:val="24"/>
              </w:rPr>
              <w:br/>
              <w:t>finanzieller Rahmen)</w:t>
            </w:r>
          </w:p>
        </w:tc>
        <w:tc>
          <w:tcPr>
            <w:tcW w:w="610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1356916652"/>
              <w:placeholder>
                <w:docPart w:val="44A614EAC1A446928041164EBBF21465"/>
              </w:placeholder>
            </w:sdtPr>
            <w:sdtEndPr/>
            <w:sdtContent>
              <w:sdt>
                <w:sdtPr>
                  <w:id w:val="1777212868"/>
                  <w:placeholder>
                    <w:docPart w:val="A606888B20F74CAC8230EE7FCA1DE094"/>
                  </w:placeholder>
                  <w:showingPlcHdr/>
                </w:sdtPr>
                <w:sdtEndPr/>
                <w:sdtContent>
                  <w:p w14:paraId="1ADC73E0" w14:textId="77777777" w:rsidR="002E2F00" w:rsidRPr="002E2F00" w:rsidRDefault="002E2F00" w:rsidP="002E2F00">
                    <w:pPr>
                      <w:pStyle w:val="Textfeld"/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  <w:p w14:paraId="7DC06EB9" w14:textId="16562614" w:rsidR="006D5F54" w:rsidRPr="00611729" w:rsidRDefault="00AE15CF" w:rsidP="00C71868">
                <w:pPr>
                  <w:pStyle w:val="Textfeld"/>
                </w:pPr>
              </w:p>
            </w:sdtContent>
          </w:sdt>
        </w:tc>
      </w:tr>
      <w:tr w:rsidR="00337CBC" w:rsidRPr="00337CBC" w14:paraId="45C1CE6A" w14:textId="77777777" w:rsidTr="006C4651">
        <w:tc>
          <w:tcPr>
            <w:tcW w:w="3534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647637C8" w14:textId="77777777" w:rsidR="007E1109" w:rsidRPr="00611729" w:rsidRDefault="007E1109" w:rsidP="007E1109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611729">
              <w:rPr>
                <w:rFonts w:ascii="Reef" w:hAnsi="Reef" w:cs="Reef"/>
                <w:sz w:val="28"/>
                <w:szCs w:val="28"/>
              </w:rPr>
              <w:t>Bemerkungen</w:t>
            </w:r>
          </w:p>
        </w:tc>
        <w:tc>
          <w:tcPr>
            <w:tcW w:w="610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-490860466"/>
              <w:lock w:val="sdtLocked"/>
              <w:placeholder>
                <w:docPart w:val="4339B5B2AFCA4AC6B5EEE24694885314"/>
              </w:placeholder>
            </w:sdtPr>
            <w:sdtEndPr/>
            <w:sdtContent>
              <w:sdt>
                <w:sdtPr>
                  <w:id w:val="59685042"/>
                  <w:placeholder>
                    <w:docPart w:val="931E75AD4471454F9581B76179BED32F"/>
                  </w:placeholder>
                  <w:showingPlcHdr/>
                </w:sdtPr>
                <w:sdtEndPr/>
                <w:sdtContent>
                  <w:p w14:paraId="59BDE082" w14:textId="590DE9DF" w:rsidR="00DD2927" w:rsidRPr="002E2F00" w:rsidRDefault="002E2F00" w:rsidP="00DD2927">
                    <w:pPr>
                      <w:pStyle w:val="Textfeld"/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  <w:p w14:paraId="23566DDF" w14:textId="3E04D075" w:rsidR="006D5F54" w:rsidRPr="00611729" w:rsidRDefault="00C71868" w:rsidP="00227EB8">
            <w:pPr>
              <w:pStyle w:val="Textfeld"/>
            </w:pPr>
            <w:r w:rsidRPr="00611729">
              <w:t xml:space="preserve"> </w:t>
            </w:r>
          </w:p>
        </w:tc>
      </w:tr>
    </w:tbl>
    <w:p w14:paraId="3718A082" w14:textId="77777777" w:rsidR="007E1109" w:rsidRPr="00611729" w:rsidRDefault="007E1109"/>
    <w:p w14:paraId="46D27990" w14:textId="77777777" w:rsidR="00315D5B" w:rsidRPr="00611729" w:rsidRDefault="00315D5B"/>
    <w:p w14:paraId="049C89D9" w14:textId="275DC8A3" w:rsidR="0020142E" w:rsidRPr="00016095" w:rsidRDefault="0020142E" w:rsidP="00EC4757">
      <w:pPr>
        <w:spacing w:line="276" w:lineRule="auto"/>
      </w:pPr>
      <w:r w:rsidRPr="00611729">
        <w:br w:type="page"/>
      </w:r>
      <w:r w:rsidR="00CC1ED0"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0160E624">
            <wp:simplePos x="0" y="0"/>
            <wp:positionH relativeFrom="column">
              <wp:posOffset>-729615</wp:posOffset>
            </wp:positionH>
            <wp:positionV relativeFrom="paragraph">
              <wp:posOffset>-596265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53B3E" w14:textId="77777777" w:rsidR="00FD0D53" w:rsidRDefault="00FD0D53" w:rsidP="003A5E89">
      <w:r>
        <w:separator/>
      </w:r>
    </w:p>
  </w:endnote>
  <w:endnote w:type="continuationSeparator" w:id="0">
    <w:p w14:paraId="24EDD365" w14:textId="77777777" w:rsidR="00FD0D53" w:rsidRDefault="00FD0D53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09B39EFE" w14:textId="77777777" w:rsidR="00595256" w:rsidRDefault="00595256" w:rsidP="00595256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 w:rsidRPr="00595256"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416DD6" w:rsidRDefault="000165F3" w:rsidP="00EF321F">
    <w:pPr>
      <w:pStyle w:val="Fuzeile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4054" w14:textId="77777777" w:rsidR="00FD0D53" w:rsidRDefault="00FD0D53" w:rsidP="003A5E89">
      <w:r>
        <w:separator/>
      </w:r>
    </w:p>
  </w:footnote>
  <w:footnote w:type="continuationSeparator" w:id="0">
    <w:p w14:paraId="2BF843AE" w14:textId="77777777" w:rsidR="00FD0D53" w:rsidRDefault="00FD0D53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173999">
    <w:abstractNumId w:val="14"/>
  </w:num>
  <w:num w:numId="2" w16cid:durableId="1768500247">
    <w:abstractNumId w:val="12"/>
  </w:num>
  <w:num w:numId="3" w16cid:durableId="1710956590">
    <w:abstractNumId w:val="24"/>
  </w:num>
  <w:num w:numId="4" w16cid:durableId="1521511960">
    <w:abstractNumId w:val="17"/>
  </w:num>
  <w:num w:numId="5" w16cid:durableId="1324118727">
    <w:abstractNumId w:val="19"/>
  </w:num>
  <w:num w:numId="6" w16cid:durableId="1740975350">
    <w:abstractNumId w:val="20"/>
  </w:num>
  <w:num w:numId="7" w16cid:durableId="1181554770">
    <w:abstractNumId w:val="25"/>
  </w:num>
  <w:num w:numId="8" w16cid:durableId="922375407">
    <w:abstractNumId w:val="16"/>
  </w:num>
  <w:num w:numId="9" w16cid:durableId="872813094">
    <w:abstractNumId w:val="21"/>
  </w:num>
  <w:num w:numId="10" w16cid:durableId="1529443794">
    <w:abstractNumId w:val="18"/>
  </w:num>
  <w:num w:numId="11" w16cid:durableId="404717495">
    <w:abstractNumId w:val="9"/>
  </w:num>
  <w:num w:numId="12" w16cid:durableId="1969779051">
    <w:abstractNumId w:val="7"/>
  </w:num>
  <w:num w:numId="13" w16cid:durableId="2065247751">
    <w:abstractNumId w:val="6"/>
  </w:num>
  <w:num w:numId="14" w16cid:durableId="2010448033">
    <w:abstractNumId w:val="5"/>
  </w:num>
  <w:num w:numId="15" w16cid:durableId="1546331632">
    <w:abstractNumId w:val="4"/>
  </w:num>
  <w:num w:numId="16" w16cid:durableId="1663898666">
    <w:abstractNumId w:val="8"/>
  </w:num>
  <w:num w:numId="17" w16cid:durableId="277680952">
    <w:abstractNumId w:val="3"/>
  </w:num>
  <w:num w:numId="18" w16cid:durableId="1785998099">
    <w:abstractNumId w:val="2"/>
  </w:num>
  <w:num w:numId="19" w16cid:durableId="1063412216">
    <w:abstractNumId w:val="1"/>
  </w:num>
  <w:num w:numId="20" w16cid:durableId="874582643">
    <w:abstractNumId w:val="0"/>
  </w:num>
  <w:num w:numId="21" w16cid:durableId="1095055166">
    <w:abstractNumId w:val="10"/>
  </w:num>
  <w:num w:numId="22" w16cid:durableId="1551186988">
    <w:abstractNumId w:val="27"/>
  </w:num>
  <w:num w:numId="23" w16cid:durableId="7172514">
    <w:abstractNumId w:val="26"/>
  </w:num>
  <w:num w:numId="24" w16cid:durableId="545800835">
    <w:abstractNumId w:val="15"/>
  </w:num>
  <w:num w:numId="25" w16cid:durableId="1357459772">
    <w:abstractNumId w:val="28"/>
  </w:num>
  <w:num w:numId="26" w16cid:durableId="259292553">
    <w:abstractNumId w:val="13"/>
  </w:num>
  <w:num w:numId="27" w16cid:durableId="903564101">
    <w:abstractNumId w:val="11"/>
  </w:num>
  <w:num w:numId="28" w16cid:durableId="740253310">
    <w:abstractNumId w:val="8"/>
    <w:lvlOverride w:ilvl="0">
      <w:startOverride w:val="1"/>
    </w:lvlOverride>
  </w:num>
  <w:num w:numId="29" w16cid:durableId="2112428122">
    <w:abstractNumId w:val="8"/>
    <w:lvlOverride w:ilvl="0">
      <w:startOverride w:val="1"/>
    </w:lvlOverride>
  </w:num>
  <w:num w:numId="30" w16cid:durableId="943876222">
    <w:abstractNumId w:val="22"/>
  </w:num>
  <w:num w:numId="31" w16cid:durableId="977301791">
    <w:abstractNumId w:val="23"/>
  </w:num>
  <w:num w:numId="32" w16cid:durableId="122618588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PDu84ombRNScqwMzpZLk3qNJ2EBEW0xR1XbiVQ1ZQx4QtGTpfJnv9j+zJs/Y4o3huBUOh3sWomEftm/vehtk+w==" w:salt="gw7vRGCCDum5OBJJGRo95Q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101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66115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2881"/>
    <w:rsid w:val="0010514A"/>
    <w:rsid w:val="001060BF"/>
    <w:rsid w:val="00106537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85888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34E58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350A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47E8"/>
    <w:rsid w:val="002B75E2"/>
    <w:rsid w:val="002C26EC"/>
    <w:rsid w:val="002C6286"/>
    <w:rsid w:val="002C7595"/>
    <w:rsid w:val="002D14F7"/>
    <w:rsid w:val="002D3AA7"/>
    <w:rsid w:val="002D7611"/>
    <w:rsid w:val="002D7E12"/>
    <w:rsid w:val="002E2F00"/>
    <w:rsid w:val="002E64BB"/>
    <w:rsid w:val="002E7D0C"/>
    <w:rsid w:val="002F01C8"/>
    <w:rsid w:val="002F3435"/>
    <w:rsid w:val="002F6F9D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37CB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28D5"/>
    <w:rsid w:val="00487E03"/>
    <w:rsid w:val="00493F2B"/>
    <w:rsid w:val="004940BD"/>
    <w:rsid w:val="004941CE"/>
    <w:rsid w:val="004954C7"/>
    <w:rsid w:val="004956FF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256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729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651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1C4C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7BD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7864"/>
    <w:rsid w:val="00AB4414"/>
    <w:rsid w:val="00AB7D14"/>
    <w:rsid w:val="00AC170D"/>
    <w:rsid w:val="00AC628F"/>
    <w:rsid w:val="00AD1117"/>
    <w:rsid w:val="00AD2E1E"/>
    <w:rsid w:val="00AD56FC"/>
    <w:rsid w:val="00AE15CF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03EA"/>
    <w:rsid w:val="00BF6FF6"/>
    <w:rsid w:val="00C00245"/>
    <w:rsid w:val="00C00B51"/>
    <w:rsid w:val="00C0166B"/>
    <w:rsid w:val="00C04051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81CDE"/>
    <w:rsid w:val="00C95537"/>
    <w:rsid w:val="00C9779C"/>
    <w:rsid w:val="00CA08CE"/>
    <w:rsid w:val="00CA0B61"/>
    <w:rsid w:val="00CA1403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42C1A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183B"/>
    <w:rsid w:val="00DC5B6B"/>
    <w:rsid w:val="00DC5DD2"/>
    <w:rsid w:val="00DC636B"/>
    <w:rsid w:val="00DD0393"/>
    <w:rsid w:val="00DD2927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68D5"/>
    <w:rsid w:val="00E36F77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4757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0D53"/>
    <w:rsid w:val="00FD2420"/>
    <w:rsid w:val="00FD4283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7B6F69-2C05-4451-8653-97F226DF00D4}"/>
      </w:docPartPr>
      <w:docPartBody>
        <w:p w:rsidR="007A25AF" w:rsidRDefault="007A25AF"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4A614EAC1A446928041164EBBF214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33DA6B-B9F5-46DC-8063-244D93F9900A}"/>
      </w:docPartPr>
      <w:docPartBody>
        <w:p w:rsidR="007A25AF" w:rsidRDefault="007A25AF" w:rsidP="007A25AF">
          <w:pPr>
            <w:pStyle w:val="44A614EAC1A446928041164EBBF2146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39B5B2AFCA4AC6B5EEE246948853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1B026A-CC46-4A3F-9D63-240BAF4593EF}"/>
      </w:docPartPr>
      <w:docPartBody>
        <w:p w:rsidR="00181C59" w:rsidRDefault="00B34FBA" w:rsidP="00B34FBA">
          <w:pPr>
            <w:pStyle w:val="4339B5B2AFCA4AC6B5EEE2469488531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1E75AD4471454F9581B76179BED3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B69B74-B81C-442F-8D49-599A11CAA4B3}"/>
      </w:docPartPr>
      <w:docPartBody>
        <w:p w:rsidR="005963C5" w:rsidRDefault="005963C5" w:rsidP="005963C5">
          <w:pPr>
            <w:pStyle w:val="931E75AD4471454F9581B76179BED32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06888B20F74CAC8230EE7FCA1DE0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365F0C-BF26-476A-A99F-61811999CF2C}"/>
      </w:docPartPr>
      <w:docPartBody>
        <w:p w:rsidR="005963C5" w:rsidRDefault="005963C5" w:rsidP="005963C5">
          <w:pPr>
            <w:pStyle w:val="A606888B20F74CAC8230EE7FCA1DE09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181C59"/>
    <w:rsid w:val="003B342E"/>
    <w:rsid w:val="00532962"/>
    <w:rsid w:val="005963C5"/>
    <w:rsid w:val="006A22B3"/>
    <w:rsid w:val="006D2956"/>
    <w:rsid w:val="007A25AF"/>
    <w:rsid w:val="00987258"/>
    <w:rsid w:val="00B34FBA"/>
    <w:rsid w:val="00CC5E53"/>
    <w:rsid w:val="00D21A35"/>
    <w:rsid w:val="00D769E9"/>
    <w:rsid w:val="00DA2178"/>
    <w:rsid w:val="00F0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963C5"/>
    <w:rPr>
      <w:color w:val="808080"/>
    </w:rPr>
  </w:style>
  <w:style w:type="paragraph" w:customStyle="1" w:styleId="44A614EAC1A446928041164EBBF21465">
    <w:name w:val="44A614EAC1A446928041164EBBF21465"/>
    <w:rsid w:val="007A25AF"/>
  </w:style>
  <w:style w:type="paragraph" w:customStyle="1" w:styleId="4339B5B2AFCA4AC6B5EEE24694885314">
    <w:name w:val="4339B5B2AFCA4AC6B5EEE24694885314"/>
    <w:rsid w:val="00B34FBA"/>
  </w:style>
  <w:style w:type="paragraph" w:customStyle="1" w:styleId="931E75AD4471454F9581B76179BED32F">
    <w:name w:val="931E75AD4471454F9581B76179BED32F"/>
    <w:rsid w:val="005963C5"/>
    <w:rPr>
      <w:kern w:val="2"/>
      <w14:ligatures w14:val="standardContextual"/>
    </w:rPr>
  </w:style>
  <w:style w:type="paragraph" w:customStyle="1" w:styleId="A606888B20F74CAC8230EE7FCA1DE094">
    <w:name w:val="A606888B20F74CAC8230EE7FCA1DE094"/>
    <w:rsid w:val="005963C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893E1-0AEA-4AF6-BCE3-C73D085E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70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30</cp:revision>
  <cp:lastPrinted>2023-12-08T08:49:00Z</cp:lastPrinted>
  <dcterms:created xsi:type="dcterms:W3CDTF">2023-12-06T14:31:00Z</dcterms:created>
  <dcterms:modified xsi:type="dcterms:W3CDTF">2024-04-27T21:11:00Z</dcterms:modified>
</cp:coreProperties>
</file>