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BFB68" w14:textId="015E75F1" w:rsidR="007E1109" w:rsidRPr="00337CBC" w:rsidRDefault="004956FF" w:rsidP="007E1109">
      <w:pPr>
        <w:pStyle w:val="Textkrper"/>
        <w:ind w:left="-1134" w:right="-1134"/>
        <w:jc w:val="center"/>
        <w:rPr>
          <w:color w:val="056336"/>
        </w:rPr>
      </w:pPr>
      <w:r w:rsidRPr="00337CBC">
        <w:rPr>
          <w:noProof/>
          <w:color w:val="056336"/>
        </w:rPr>
        <w:drawing>
          <wp:anchor distT="0" distB="0" distL="114300" distR="114300" simplePos="0" relativeHeight="251685888" behindDoc="1" locked="0" layoutInCell="1" allowOverlap="1" wp14:anchorId="529E4C26" wp14:editId="322D778A">
            <wp:simplePos x="0" y="0"/>
            <wp:positionH relativeFrom="column">
              <wp:posOffset>-710565</wp:posOffset>
            </wp:positionH>
            <wp:positionV relativeFrom="paragraph">
              <wp:posOffset>-1250950</wp:posOffset>
            </wp:positionV>
            <wp:extent cx="7605458" cy="10668000"/>
            <wp:effectExtent l="0" t="0" r="0" b="0"/>
            <wp:wrapNone/>
            <wp:docPr id="1458369932" name="Picture 1" descr="A person wearing virtual reality head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69932" name="Picture 1" descr="A person wearing virtual reality headse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097" cy="1067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8B001" w14:textId="77777777" w:rsidR="007E1109" w:rsidRPr="00337CBC" w:rsidRDefault="007E1109" w:rsidP="007E1109">
      <w:pPr>
        <w:pStyle w:val="Textkrper"/>
        <w:rPr>
          <w:color w:val="056336"/>
        </w:rPr>
      </w:pPr>
    </w:p>
    <w:p w14:paraId="17A4ED6F" w14:textId="7E2D31E9" w:rsidR="00CC1ED0" w:rsidRPr="00337CBC" w:rsidRDefault="00CC1ED0" w:rsidP="007E1109">
      <w:pPr>
        <w:pStyle w:val="Textkrper"/>
        <w:rPr>
          <w:color w:val="056336"/>
        </w:rPr>
      </w:pPr>
    </w:p>
    <w:p w14:paraId="7ED66847" w14:textId="77777777" w:rsidR="004956FF" w:rsidRPr="00337CBC" w:rsidRDefault="004956FF" w:rsidP="007E1109">
      <w:pPr>
        <w:pStyle w:val="Textkrper"/>
        <w:rPr>
          <w:color w:val="056336"/>
        </w:rPr>
      </w:pPr>
    </w:p>
    <w:p w14:paraId="117A723E" w14:textId="77777777" w:rsidR="004956FF" w:rsidRPr="00337CBC" w:rsidRDefault="004956FF" w:rsidP="007E1109">
      <w:pPr>
        <w:pStyle w:val="Textkrper"/>
        <w:rPr>
          <w:color w:val="056336"/>
        </w:rPr>
      </w:pPr>
    </w:p>
    <w:p w14:paraId="6364B5A9" w14:textId="77777777" w:rsidR="004956FF" w:rsidRPr="00337CBC" w:rsidRDefault="004956FF" w:rsidP="007E1109">
      <w:pPr>
        <w:pStyle w:val="Textkrper"/>
        <w:rPr>
          <w:color w:val="056336"/>
        </w:rPr>
      </w:pPr>
    </w:p>
    <w:p w14:paraId="151DF9E4" w14:textId="77777777" w:rsidR="004956FF" w:rsidRPr="00337CBC" w:rsidRDefault="004956FF" w:rsidP="007E1109">
      <w:pPr>
        <w:pStyle w:val="Textkrper"/>
        <w:rPr>
          <w:color w:val="056336"/>
        </w:rPr>
      </w:pPr>
    </w:p>
    <w:p w14:paraId="6B37571A" w14:textId="77777777" w:rsidR="004956FF" w:rsidRPr="00337CBC" w:rsidRDefault="004956FF" w:rsidP="007E1109">
      <w:pPr>
        <w:pStyle w:val="Textkrper"/>
        <w:rPr>
          <w:color w:val="056336"/>
        </w:rPr>
      </w:pPr>
    </w:p>
    <w:p w14:paraId="6337A605" w14:textId="77777777" w:rsidR="004956FF" w:rsidRPr="00337CBC" w:rsidRDefault="004956FF" w:rsidP="007E1109">
      <w:pPr>
        <w:pStyle w:val="Textkrper"/>
        <w:rPr>
          <w:color w:val="056336"/>
        </w:rPr>
      </w:pPr>
    </w:p>
    <w:p w14:paraId="4DB7DF6A" w14:textId="77777777" w:rsidR="004956FF" w:rsidRPr="00337CBC" w:rsidRDefault="004956FF" w:rsidP="007E1109">
      <w:pPr>
        <w:pStyle w:val="Textkrper"/>
        <w:rPr>
          <w:color w:val="056336"/>
        </w:rPr>
      </w:pPr>
    </w:p>
    <w:p w14:paraId="5DA7742F" w14:textId="77777777" w:rsidR="004956FF" w:rsidRPr="00337CBC" w:rsidRDefault="004956FF" w:rsidP="007E1109">
      <w:pPr>
        <w:pStyle w:val="Textkrper"/>
        <w:rPr>
          <w:color w:val="056336"/>
        </w:rPr>
      </w:pPr>
    </w:p>
    <w:p w14:paraId="1DE941F2" w14:textId="77777777" w:rsidR="004956FF" w:rsidRPr="00337CBC" w:rsidRDefault="004956FF" w:rsidP="007E1109">
      <w:pPr>
        <w:pStyle w:val="Textkrper"/>
        <w:rPr>
          <w:color w:val="056336"/>
        </w:rPr>
      </w:pPr>
    </w:p>
    <w:p w14:paraId="7190C7E9" w14:textId="77777777" w:rsidR="004956FF" w:rsidRPr="00337CBC" w:rsidRDefault="004956FF" w:rsidP="007E1109">
      <w:pPr>
        <w:pStyle w:val="Textkrper"/>
        <w:rPr>
          <w:color w:val="056336"/>
        </w:rPr>
      </w:pPr>
    </w:p>
    <w:p w14:paraId="1CA9B172" w14:textId="77777777" w:rsidR="004956FF" w:rsidRPr="00337CBC" w:rsidRDefault="004956FF" w:rsidP="007E1109">
      <w:pPr>
        <w:pStyle w:val="Textkrper"/>
        <w:rPr>
          <w:color w:val="056336"/>
        </w:rPr>
      </w:pPr>
    </w:p>
    <w:p w14:paraId="3C5C922D" w14:textId="77777777" w:rsidR="004956FF" w:rsidRPr="00337CBC" w:rsidRDefault="004956FF" w:rsidP="007E1109">
      <w:pPr>
        <w:pStyle w:val="Textkrper"/>
        <w:rPr>
          <w:color w:val="056336"/>
        </w:rPr>
      </w:pPr>
    </w:p>
    <w:p w14:paraId="043DBCFC" w14:textId="77777777" w:rsidR="004956FF" w:rsidRPr="00337CBC" w:rsidRDefault="004956FF" w:rsidP="007E1109">
      <w:pPr>
        <w:pStyle w:val="Textkrper"/>
        <w:rPr>
          <w:color w:val="056336"/>
        </w:rPr>
      </w:pPr>
    </w:p>
    <w:p w14:paraId="25A236BE" w14:textId="77777777" w:rsidR="004956FF" w:rsidRPr="00337CBC" w:rsidRDefault="004956FF" w:rsidP="007E1109">
      <w:pPr>
        <w:pStyle w:val="Textkrper"/>
        <w:rPr>
          <w:color w:val="056336"/>
        </w:rPr>
      </w:pPr>
    </w:p>
    <w:p w14:paraId="30F39E5A" w14:textId="77777777" w:rsidR="004956FF" w:rsidRPr="00337CBC" w:rsidRDefault="004956FF" w:rsidP="007E1109">
      <w:pPr>
        <w:pStyle w:val="Textkrper"/>
        <w:rPr>
          <w:color w:val="056336"/>
        </w:rPr>
      </w:pPr>
    </w:p>
    <w:p w14:paraId="04F9F845" w14:textId="77777777" w:rsidR="004956FF" w:rsidRPr="00337CBC" w:rsidRDefault="004956FF" w:rsidP="007E1109">
      <w:pPr>
        <w:pStyle w:val="Textkrper"/>
        <w:rPr>
          <w:color w:val="056336"/>
        </w:rPr>
      </w:pPr>
    </w:p>
    <w:p w14:paraId="5B85D296" w14:textId="77777777" w:rsidR="004956FF" w:rsidRPr="00337CBC" w:rsidRDefault="004956FF" w:rsidP="007E1109">
      <w:pPr>
        <w:pStyle w:val="Textkrper"/>
        <w:rPr>
          <w:color w:val="056336"/>
        </w:rPr>
      </w:pPr>
    </w:p>
    <w:p w14:paraId="0F96659C" w14:textId="77777777" w:rsidR="004956FF" w:rsidRPr="00337CBC" w:rsidRDefault="004956FF" w:rsidP="007E1109">
      <w:pPr>
        <w:pStyle w:val="Textkrper"/>
        <w:rPr>
          <w:color w:val="056336"/>
        </w:rPr>
      </w:pPr>
    </w:p>
    <w:p w14:paraId="72C374DD" w14:textId="77777777" w:rsidR="004956FF" w:rsidRPr="00337CBC" w:rsidRDefault="004956FF" w:rsidP="007E1109">
      <w:pPr>
        <w:pStyle w:val="Textkrper"/>
        <w:rPr>
          <w:color w:val="056336"/>
        </w:rPr>
      </w:pPr>
    </w:p>
    <w:p w14:paraId="4377D4E2" w14:textId="77777777" w:rsidR="004956FF" w:rsidRPr="00337CBC" w:rsidRDefault="004956FF" w:rsidP="007E1109">
      <w:pPr>
        <w:pStyle w:val="Textkrper"/>
        <w:rPr>
          <w:color w:val="056336"/>
        </w:rPr>
      </w:pPr>
    </w:p>
    <w:p w14:paraId="087C6C40" w14:textId="77777777" w:rsidR="004956FF" w:rsidRPr="00337CBC" w:rsidRDefault="004956FF" w:rsidP="007E1109">
      <w:pPr>
        <w:pStyle w:val="Textkrper"/>
        <w:rPr>
          <w:color w:val="056336"/>
        </w:rPr>
      </w:pPr>
    </w:p>
    <w:p w14:paraId="5AFDBB7E" w14:textId="77777777" w:rsidR="004956FF" w:rsidRPr="00337CBC" w:rsidRDefault="004956FF" w:rsidP="007E1109">
      <w:pPr>
        <w:pStyle w:val="Textkrper"/>
        <w:rPr>
          <w:color w:val="056336"/>
        </w:rPr>
      </w:pPr>
    </w:p>
    <w:p w14:paraId="73F9431C" w14:textId="77777777" w:rsidR="004956FF" w:rsidRPr="00337CBC" w:rsidRDefault="004956FF" w:rsidP="007E1109">
      <w:pPr>
        <w:pStyle w:val="Textkrper"/>
        <w:rPr>
          <w:color w:val="056336"/>
        </w:rPr>
      </w:pPr>
    </w:p>
    <w:p w14:paraId="0FC7DB7D" w14:textId="77777777" w:rsidR="004956FF" w:rsidRPr="00337CBC" w:rsidRDefault="004956FF" w:rsidP="007E1109">
      <w:pPr>
        <w:pStyle w:val="Textkrper"/>
        <w:rPr>
          <w:color w:val="056336"/>
        </w:rPr>
      </w:pPr>
    </w:p>
    <w:p w14:paraId="78FA376E" w14:textId="77777777" w:rsidR="004956FF" w:rsidRPr="00337CBC" w:rsidRDefault="004956FF" w:rsidP="007E1109">
      <w:pPr>
        <w:pStyle w:val="Textkrper"/>
        <w:rPr>
          <w:color w:val="056336"/>
        </w:rPr>
      </w:pPr>
    </w:p>
    <w:p w14:paraId="4147E496" w14:textId="77777777" w:rsidR="0027350A" w:rsidRDefault="0027350A" w:rsidP="006C4651">
      <w:pPr>
        <w:rPr>
          <w:rFonts w:ascii="Reef" w:hAnsi="Reef" w:cs="Reef"/>
          <w:color w:val="056336"/>
          <w:sz w:val="26"/>
          <w:szCs w:val="26"/>
        </w:rPr>
      </w:pPr>
    </w:p>
    <w:p w14:paraId="562DCC61" w14:textId="6C1D7615" w:rsidR="006C4651" w:rsidRPr="00063036" w:rsidRDefault="006C4651" w:rsidP="006C4651">
      <w:pPr>
        <w:rPr>
          <w:rFonts w:ascii="Reef" w:hAnsi="Reef" w:cs="Reef"/>
          <w:color w:val="056336"/>
          <w:sz w:val="26"/>
          <w:szCs w:val="26"/>
        </w:rPr>
      </w:pPr>
      <w:r>
        <w:rPr>
          <w:rFonts w:ascii="Reef" w:hAnsi="Reef" w:cs="Reef"/>
          <w:color w:val="056336"/>
          <w:sz w:val="26"/>
          <w:szCs w:val="26"/>
        </w:rPr>
        <w:t>Editierbares Arbeitsblatt</w:t>
      </w:r>
      <w:r w:rsidRPr="00063036">
        <w:rPr>
          <w:rFonts w:ascii="Reef" w:hAnsi="Reef" w:cs="Reef"/>
          <w:color w:val="056336"/>
          <w:sz w:val="26"/>
          <w:szCs w:val="26"/>
        </w:rPr>
        <w:t xml:space="preserve"> - Falk Howe, Sönke Knutzen &amp; Melanie Schall</w:t>
      </w:r>
    </w:p>
    <w:p w14:paraId="3606969B" w14:textId="77777777" w:rsidR="006C4651" w:rsidRDefault="006C4651" w:rsidP="006C4651">
      <w:pPr>
        <w:rPr>
          <w:rFonts w:ascii="Reef" w:hAnsi="Reef" w:cs="Reef"/>
          <w:color w:val="056336"/>
          <w:sz w:val="28"/>
          <w:szCs w:val="28"/>
        </w:rPr>
      </w:pPr>
    </w:p>
    <w:p w14:paraId="35CC8B55" w14:textId="77777777" w:rsidR="006C4651" w:rsidRDefault="006C4651" w:rsidP="006C4651">
      <w:pPr>
        <w:rPr>
          <w:rFonts w:ascii="Reef" w:hAnsi="Reef" w:cs="Reef"/>
          <w:color w:val="056336"/>
          <w:sz w:val="72"/>
          <w:szCs w:val="72"/>
        </w:rPr>
      </w:pPr>
      <w:r w:rsidRPr="004E64C9">
        <w:rPr>
          <w:rFonts w:ascii="Reef" w:hAnsi="Reef" w:cs="Reef"/>
          <w:color w:val="056336"/>
          <w:sz w:val="72"/>
          <w:szCs w:val="72"/>
        </w:rPr>
        <w:t>Arbeitsprozess</w:t>
      </w:r>
      <w:r>
        <w:rPr>
          <w:rFonts w:ascii="Reef" w:hAnsi="Reef" w:cs="Reef"/>
          <w:color w:val="056336"/>
          <w:sz w:val="72"/>
          <w:szCs w:val="72"/>
        </w:rPr>
        <w:t xml:space="preserve">e analysieren </w:t>
      </w:r>
      <w:r>
        <w:rPr>
          <w:rFonts w:ascii="Reef" w:hAnsi="Reef" w:cs="Reef"/>
          <w:color w:val="056336"/>
          <w:sz w:val="72"/>
          <w:szCs w:val="72"/>
        </w:rPr>
        <w:br/>
        <w:t>und beschreiben</w:t>
      </w:r>
    </w:p>
    <w:p w14:paraId="0309F940" w14:textId="77777777" w:rsidR="006C4651" w:rsidRDefault="006C4651" w:rsidP="006C4651">
      <w:pPr>
        <w:rPr>
          <w:rFonts w:ascii="Reef" w:hAnsi="Reef" w:cs="Reef"/>
          <w:color w:val="056336"/>
          <w:sz w:val="48"/>
          <w:szCs w:val="48"/>
        </w:rPr>
      </w:pPr>
    </w:p>
    <w:p w14:paraId="30ABB6A9" w14:textId="77777777" w:rsidR="006C4651" w:rsidRPr="004E64C9" w:rsidRDefault="006C4651" w:rsidP="006C4651">
      <w:pPr>
        <w:rPr>
          <w:rFonts w:ascii="Reef" w:hAnsi="Reef" w:cs="Reef"/>
          <w:color w:val="056336"/>
          <w:sz w:val="48"/>
          <w:szCs w:val="48"/>
        </w:rPr>
      </w:pPr>
      <w:r>
        <w:rPr>
          <w:rFonts w:ascii="Reef" w:hAnsi="Reef" w:cs="Reef"/>
          <w:color w:val="056336"/>
          <w:sz w:val="48"/>
          <w:szCs w:val="48"/>
        </w:rPr>
        <w:t>Begleitbogen</w:t>
      </w:r>
    </w:p>
    <w:p w14:paraId="52E34BF7" w14:textId="25F69FD5" w:rsidR="004956FF" w:rsidRPr="00337CBC" w:rsidRDefault="004956FF" w:rsidP="00CC1ED0">
      <w:pPr>
        <w:tabs>
          <w:tab w:val="left" w:pos="2780"/>
        </w:tabs>
        <w:rPr>
          <w:color w:val="056336"/>
        </w:rPr>
      </w:pPr>
    </w:p>
    <w:p w14:paraId="3BD733B8" w14:textId="77777777" w:rsidR="004956FF" w:rsidRPr="00337CBC" w:rsidRDefault="004956FF" w:rsidP="00CC1ED0">
      <w:pPr>
        <w:tabs>
          <w:tab w:val="left" w:pos="2780"/>
        </w:tabs>
        <w:rPr>
          <w:color w:val="056336"/>
        </w:rPr>
      </w:pPr>
    </w:p>
    <w:p w14:paraId="34330279" w14:textId="23F2B593" w:rsidR="007E1109" w:rsidRPr="00CC1ED0" w:rsidRDefault="00CC1ED0" w:rsidP="00CC1ED0">
      <w:pPr>
        <w:tabs>
          <w:tab w:val="left" w:pos="2780"/>
        </w:tabs>
        <w:sectPr w:rsidR="007E1109" w:rsidRPr="00CC1ED0" w:rsidSect="004F3633">
          <w:headerReference w:type="default" r:id="rId9"/>
          <w:footerReference w:type="default" r:id="rId10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tab/>
      </w:r>
    </w:p>
    <w:p w14:paraId="6650A8FD" w14:textId="77777777" w:rsidR="00595256" w:rsidRPr="006E1C4C" w:rsidRDefault="00C71868" w:rsidP="006E1C4C">
      <w:pPr>
        <w:rPr>
          <w:rFonts w:ascii="Reef" w:hAnsi="Reef" w:cs="Reef"/>
          <w:color w:val="056336"/>
          <w:sz w:val="32"/>
          <w:szCs w:val="32"/>
        </w:rPr>
      </w:pPr>
      <w:r w:rsidRPr="006E1C4C">
        <w:rPr>
          <w:rFonts w:ascii="Reef" w:hAnsi="Reef" w:cs="Reef"/>
          <w:color w:val="056336"/>
          <w:sz w:val="32"/>
          <w:szCs w:val="32"/>
        </w:rPr>
        <w:lastRenderedPageBreak/>
        <w:t>Arbeitsprozessanalyse</w:t>
      </w:r>
      <w:r w:rsidRPr="006E1C4C">
        <w:rPr>
          <w:rFonts w:ascii="Reef" w:hAnsi="Reef" w:cs="Reef"/>
          <w:color w:val="056336"/>
          <w:sz w:val="32"/>
          <w:szCs w:val="32"/>
        </w:rPr>
        <w:tab/>
      </w:r>
    </w:p>
    <w:p w14:paraId="7AE6EF2C" w14:textId="046308AE" w:rsidR="00C71868" w:rsidRPr="00973717" w:rsidRDefault="00C71868" w:rsidP="006E1C4C">
      <w:pPr>
        <w:rPr>
          <w:rFonts w:ascii="Reef" w:hAnsi="Reef" w:cs="Reef"/>
          <w:color w:val="056336"/>
          <w:sz w:val="22"/>
          <w:szCs w:val="22"/>
        </w:rPr>
      </w:pPr>
      <w:r w:rsidRPr="00973717">
        <w:rPr>
          <w:rFonts w:ascii="Reef" w:hAnsi="Reef" w:cs="Reef"/>
          <w:color w:val="056336"/>
          <w:sz w:val="22"/>
          <w:szCs w:val="22"/>
        </w:rPr>
        <w:t xml:space="preserve">Arbeitsprozess: </w:t>
      </w:r>
      <w:sdt>
        <w:sdtPr>
          <w:rPr>
            <w:rFonts w:ascii="Reef" w:hAnsi="Reef" w:cs="Reef"/>
            <w:color w:val="056336"/>
            <w:sz w:val="22"/>
            <w:szCs w:val="22"/>
          </w:rPr>
          <w:id w:val="-1437971050"/>
          <w:lock w:val="sdtLocked"/>
          <w:placeholder>
            <w:docPart w:val="DefaultPlaceholder_-1854013440"/>
          </w:placeholder>
          <w:showingPlcHdr/>
        </w:sdtPr>
        <w:sdtEndPr/>
        <w:sdtContent>
          <w:r w:rsidR="002F6F9D" w:rsidRPr="00973717">
            <w:rPr>
              <w:rFonts w:ascii="Reef" w:hAnsi="Reef" w:cs="Reef"/>
              <w:color w:val="056336"/>
              <w:sz w:val="22"/>
              <w:szCs w:val="22"/>
            </w:rPr>
            <w:t>Klicken oder tippen Sie hier, um Text einzugeben.</w:t>
          </w:r>
        </w:sdtContent>
      </w:sdt>
    </w:p>
    <w:p w14:paraId="545FE7EF" w14:textId="77777777" w:rsidR="00C71868" w:rsidRPr="00611729" w:rsidRDefault="00C71868" w:rsidP="00315D5B">
      <w:pPr>
        <w:pStyle w:val="Textkrper"/>
        <w:jc w:val="center"/>
        <w:rPr>
          <w:rFonts w:ascii="Reef" w:hAnsi="Reef" w:cs="Reef"/>
          <w:color w:val="056336"/>
          <w:sz w:val="40"/>
          <w:szCs w:val="40"/>
        </w:rPr>
      </w:pPr>
    </w:p>
    <w:p w14:paraId="2D357159" w14:textId="0EB86DFB" w:rsidR="00315D5B" w:rsidRPr="00611729" w:rsidRDefault="00315D5B" w:rsidP="00315D5B">
      <w:pPr>
        <w:pStyle w:val="Textkrper"/>
        <w:jc w:val="center"/>
        <w:rPr>
          <w:rFonts w:ascii="Reef" w:hAnsi="Reef" w:cs="Reef"/>
          <w:color w:val="056336"/>
          <w:sz w:val="40"/>
          <w:szCs w:val="40"/>
        </w:rPr>
      </w:pPr>
      <w:r w:rsidRPr="00611729">
        <w:rPr>
          <w:rFonts w:ascii="Reef" w:hAnsi="Reef" w:cs="Reef"/>
          <w:color w:val="056336"/>
          <w:sz w:val="40"/>
          <w:szCs w:val="40"/>
        </w:rPr>
        <w:t>Begleitbogen</w:t>
      </w:r>
    </w:p>
    <w:p w14:paraId="764A3BBF" w14:textId="77777777" w:rsidR="00315D5B" w:rsidRPr="00611729" w:rsidRDefault="00315D5B" w:rsidP="00315D5B">
      <w:pPr>
        <w:pStyle w:val="Textkrper"/>
      </w:pPr>
    </w:p>
    <w:tbl>
      <w:tblPr>
        <w:tblStyle w:val="Tabellenraster"/>
        <w:tblW w:w="9639" w:type="dxa"/>
        <w:tblLayout w:type="fixed"/>
        <w:tblLook w:val="04A0" w:firstRow="1" w:lastRow="0" w:firstColumn="1" w:lastColumn="0" w:noHBand="0" w:noVBand="1"/>
      </w:tblPr>
      <w:tblGrid>
        <w:gridCol w:w="3534"/>
        <w:gridCol w:w="6105"/>
      </w:tblGrid>
      <w:tr w:rsidR="00337CBC" w:rsidRPr="00337CBC" w14:paraId="3AD40F18" w14:textId="77777777" w:rsidTr="006C4651">
        <w:tc>
          <w:tcPr>
            <w:tcW w:w="3534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36"/>
          </w:tcPr>
          <w:p w14:paraId="18E2F51E" w14:textId="7FB12743" w:rsidR="007E1109" w:rsidRPr="00611729" w:rsidRDefault="007E1109" w:rsidP="007E1109">
            <w:pPr>
              <w:pStyle w:val="Textkrper"/>
              <w:jc w:val="left"/>
              <w:rPr>
                <w:rFonts w:ascii="Reef" w:hAnsi="Reef" w:cs="Reef"/>
                <w:sz w:val="28"/>
                <w:szCs w:val="28"/>
              </w:rPr>
            </w:pPr>
            <w:r w:rsidRPr="00611729">
              <w:rPr>
                <w:rFonts w:ascii="Reef" w:hAnsi="Reef" w:cs="Reef"/>
                <w:sz w:val="28"/>
                <w:szCs w:val="28"/>
              </w:rPr>
              <w:t>Name/</w:t>
            </w:r>
            <w:r w:rsidRPr="00611729">
              <w:rPr>
                <w:rFonts w:ascii="Reef" w:hAnsi="Reef" w:cs="Reef"/>
                <w:sz w:val="28"/>
                <w:szCs w:val="28"/>
              </w:rPr>
              <w:br/>
              <w:t xml:space="preserve">Kontaktdaten </w:t>
            </w:r>
            <w:r w:rsidRPr="00611729">
              <w:rPr>
                <w:rFonts w:ascii="Reef" w:hAnsi="Reef" w:cs="Reef"/>
                <w:sz w:val="28"/>
                <w:szCs w:val="28"/>
              </w:rPr>
              <w:br/>
              <w:t>des Betriebs</w:t>
            </w:r>
          </w:p>
        </w:tc>
        <w:tc>
          <w:tcPr>
            <w:tcW w:w="6105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sdt>
            <w:sdtPr>
              <w:id w:val="2047399565"/>
              <w:lock w:val="sdtLocked"/>
              <w:placeholder>
                <w:docPart w:val="821A9BCE6B2A4124B01953C880ECD270"/>
              </w:placeholder>
            </w:sdtPr>
            <w:sdtEndPr/>
            <w:sdtContent>
              <w:sdt>
                <w:sdtPr>
                  <w:id w:val="-1183127825"/>
                  <w:placeholder>
                    <w:docPart w:val="20F659F752C14390A916B99AD1409A17"/>
                  </w:placeholder>
                  <w:showingPlcHdr/>
                </w:sdtPr>
                <w:sdtEndPr/>
                <w:sdtContent>
                  <w:p w14:paraId="4F243362" w14:textId="72F2CB12" w:rsidR="006D5F54" w:rsidRPr="002E2F00" w:rsidRDefault="002E2F00" w:rsidP="00C71868">
                    <w:pPr>
                      <w:pStyle w:val="Textfeld"/>
                      <w:rPr>
                        <w:sz w:val="24"/>
                        <w:szCs w:val="24"/>
                      </w:rPr>
                    </w:pPr>
                    <w:r w:rsidRPr="002E2F00">
                      <w:rPr>
                        <w:rStyle w:val="Platzhaltertext"/>
                        <w:color w:val="auto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</w:tc>
      </w:tr>
      <w:tr w:rsidR="00337CBC" w:rsidRPr="00337CBC" w14:paraId="536F8E09" w14:textId="77777777" w:rsidTr="006C4651">
        <w:tc>
          <w:tcPr>
            <w:tcW w:w="3534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36"/>
          </w:tcPr>
          <w:p w14:paraId="7453D30C" w14:textId="77777777" w:rsidR="007E1109" w:rsidRPr="00611729" w:rsidRDefault="007E1109" w:rsidP="007E1109">
            <w:pPr>
              <w:pStyle w:val="Textkrper"/>
              <w:jc w:val="left"/>
              <w:rPr>
                <w:rFonts w:ascii="Reef" w:hAnsi="Reef" w:cs="Reef"/>
                <w:sz w:val="28"/>
                <w:szCs w:val="28"/>
              </w:rPr>
            </w:pPr>
            <w:r w:rsidRPr="00611729">
              <w:rPr>
                <w:rFonts w:ascii="Reef" w:hAnsi="Reef" w:cs="Reef"/>
                <w:sz w:val="28"/>
                <w:szCs w:val="28"/>
              </w:rPr>
              <w:t>Ansprechpartner/</w:t>
            </w:r>
            <w:r w:rsidRPr="00611729">
              <w:rPr>
                <w:rFonts w:ascii="Reef" w:hAnsi="Reef" w:cs="Reef"/>
                <w:sz w:val="28"/>
                <w:szCs w:val="28"/>
              </w:rPr>
              <w:br/>
              <w:t>Arbeitsprozess-Experte(n)</w:t>
            </w:r>
          </w:p>
        </w:tc>
        <w:tc>
          <w:tcPr>
            <w:tcW w:w="6105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sdt>
            <w:sdtPr>
              <w:id w:val="-1765064481"/>
              <w:lock w:val="sdtLocked"/>
              <w:placeholder>
                <w:docPart w:val="800D0791C5E34EA49BF69B25161C9DB1"/>
              </w:placeholder>
            </w:sdtPr>
            <w:sdtEndPr/>
            <w:sdtContent>
              <w:sdt>
                <w:sdtPr>
                  <w:id w:val="1742289170"/>
                  <w:placeholder>
                    <w:docPart w:val="2421FF5F355B4D39B4A35BDA84409D2B"/>
                  </w:placeholder>
                  <w:showingPlcHdr/>
                </w:sdtPr>
                <w:sdtEndPr/>
                <w:sdtContent>
                  <w:p w14:paraId="2F6F146E" w14:textId="13681011" w:rsidR="006D5F54" w:rsidRPr="002E2F00" w:rsidRDefault="002E2F00" w:rsidP="00C71868">
                    <w:pPr>
                      <w:pStyle w:val="Textfeld"/>
                    </w:pPr>
                    <w:r w:rsidRPr="002E2F00">
                      <w:rPr>
                        <w:rStyle w:val="Platzhaltertext"/>
                        <w:color w:val="auto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</w:tc>
      </w:tr>
      <w:tr w:rsidR="00337CBC" w:rsidRPr="00337CBC" w14:paraId="29BC8487" w14:textId="77777777" w:rsidTr="006C4651">
        <w:tc>
          <w:tcPr>
            <w:tcW w:w="3534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36"/>
          </w:tcPr>
          <w:p w14:paraId="79A8D372" w14:textId="77777777" w:rsidR="007E1109" w:rsidRPr="00611729" w:rsidRDefault="007E1109" w:rsidP="007E1109">
            <w:pPr>
              <w:pStyle w:val="Textkrper"/>
              <w:jc w:val="left"/>
              <w:rPr>
                <w:rFonts w:ascii="Reef" w:hAnsi="Reef" w:cs="Reef"/>
                <w:sz w:val="28"/>
                <w:szCs w:val="28"/>
              </w:rPr>
            </w:pPr>
            <w:r w:rsidRPr="00611729">
              <w:rPr>
                <w:rFonts w:ascii="Reef" w:hAnsi="Reef" w:cs="Reef"/>
                <w:sz w:val="28"/>
                <w:szCs w:val="28"/>
              </w:rPr>
              <w:t>Termin, Ort und Dauer</w:t>
            </w:r>
            <w:r w:rsidRPr="00611729">
              <w:rPr>
                <w:rFonts w:ascii="Reef" w:hAnsi="Reef" w:cs="Reef"/>
                <w:sz w:val="28"/>
                <w:szCs w:val="28"/>
              </w:rPr>
              <w:br/>
              <w:t>der Analyse</w:t>
            </w:r>
          </w:p>
        </w:tc>
        <w:tc>
          <w:tcPr>
            <w:tcW w:w="6105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sdt>
            <w:sdtPr>
              <w:id w:val="790162730"/>
              <w:lock w:val="sdtLocked"/>
              <w:placeholder>
                <w:docPart w:val="BDCB5CE667634A0C9FFEC4A6927D9771"/>
              </w:placeholder>
            </w:sdtPr>
            <w:sdtEndPr/>
            <w:sdtContent>
              <w:sdt>
                <w:sdtPr>
                  <w:id w:val="-1511600623"/>
                  <w:placeholder>
                    <w:docPart w:val="E2E37F1E7D5344ED9048FADA8D83C85E"/>
                  </w:placeholder>
                  <w:showingPlcHdr/>
                </w:sdtPr>
                <w:sdtEndPr/>
                <w:sdtContent>
                  <w:p w14:paraId="58E37997" w14:textId="1B14557B" w:rsidR="006D5F54" w:rsidRPr="002E2F00" w:rsidRDefault="002E2F00" w:rsidP="00C71868">
                    <w:pPr>
                      <w:pStyle w:val="Textfeld"/>
                    </w:pPr>
                    <w:r w:rsidRPr="002E2F00">
                      <w:rPr>
                        <w:rStyle w:val="Platzhaltertext"/>
                        <w:color w:val="auto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</w:tc>
      </w:tr>
      <w:tr w:rsidR="00337CBC" w:rsidRPr="00337CBC" w14:paraId="5A64B4BA" w14:textId="77777777" w:rsidTr="006C4651">
        <w:tc>
          <w:tcPr>
            <w:tcW w:w="3534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36"/>
          </w:tcPr>
          <w:p w14:paraId="4034ED62" w14:textId="77777777" w:rsidR="007E1109" w:rsidRPr="00611729" w:rsidRDefault="007E1109" w:rsidP="007E1109">
            <w:pPr>
              <w:pStyle w:val="Textkrper"/>
              <w:jc w:val="left"/>
              <w:rPr>
                <w:sz w:val="28"/>
                <w:szCs w:val="28"/>
              </w:rPr>
            </w:pPr>
            <w:r w:rsidRPr="00611729">
              <w:rPr>
                <w:rFonts w:ascii="Reef" w:hAnsi="Reef" w:cs="Reef"/>
                <w:sz w:val="28"/>
                <w:szCs w:val="28"/>
              </w:rPr>
              <w:t>Informationen zum Auftrag</w:t>
            </w:r>
            <w:r w:rsidRPr="00611729">
              <w:rPr>
                <w:sz w:val="28"/>
                <w:szCs w:val="28"/>
              </w:rPr>
              <w:br/>
            </w:r>
            <w:r w:rsidRPr="00611729">
              <w:rPr>
                <w:sz w:val="24"/>
                <w:szCs w:val="24"/>
              </w:rPr>
              <w:t>(Auftraggeber, Produkt</w:t>
            </w:r>
            <w:r w:rsidRPr="00611729">
              <w:rPr>
                <w:sz w:val="24"/>
                <w:szCs w:val="24"/>
              </w:rPr>
              <w:br/>
              <w:t>bzw. Dienstleitung,</w:t>
            </w:r>
            <w:r w:rsidRPr="00611729">
              <w:rPr>
                <w:sz w:val="24"/>
                <w:szCs w:val="24"/>
              </w:rPr>
              <w:br/>
              <w:t>Einsatzort, zeitlicher/</w:t>
            </w:r>
            <w:r w:rsidRPr="00611729">
              <w:rPr>
                <w:sz w:val="24"/>
                <w:szCs w:val="24"/>
              </w:rPr>
              <w:br/>
              <w:t>finanzieller Rahmen)</w:t>
            </w:r>
          </w:p>
        </w:tc>
        <w:tc>
          <w:tcPr>
            <w:tcW w:w="6105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sdt>
            <w:sdtPr>
              <w:id w:val="1356916652"/>
              <w:placeholder>
                <w:docPart w:val="44A614EAC1A446928041164EBBF21465"/>
              </w:placeholder>
            </w:sdtPr>
            <w:sdtEndPr/>
            <w:sdtContent>
              <w:sdt>
                <w:sdtPr>
                  <w:id w:val="1777212868"/>
                  <w:placeholder>
                    <w:docPart w:val="A606888B20F74CAC8230EE7FCA1DE094"/>
                  </w:placeholder>
                  <w:showingPlcHdr/>
                </w:sdtPr>
                <w:sdtEndPr/>
                <w:sdtContent>
                  <w:p w14:paraId="1ADC73E0" w14:textId="77777777" w:rsidR="002E2F00" w:rsidRPr="002E2F00" w:rsidRDefault="002E2F00" w:rsidP="002E2F00">
                    <w:pPr>
                      <w:pStyle w:val="Textfeld"/>
                    </w:pPr>
                    <w:r w:rsidRPr="002E2F00">
                      <w:rPr>
                        <w:rStyle w:val="Platzhaltertext"/>
                        <w:color w:val="auto"/>
                      </w:rPr>
                      <w:t>Klicken oder tippen Sie hier, um Text einzugeben.</w:t>
                    </w:r>
                  </w:p>
                </w:sdtContent>
              </w:sdt>
              <w:p w14:paraId="7DC06EB9" w14:textId="16562614" w:rsidR="006D5F54" w:rsidRPr="00611729" w:rsidRDefault="00A219A2" w:rsidP="00C71868">
                <w:pPr>
                  <w:pStyle w:val="Textfeld"/>
                </w:pPr>
              </w:p>
            </w:sdtContent>
          </w:sdt>
        </w:tc>
      </w:tr>
      <w:tr w:rsidR="00337CBC" w:rsidRPr="00337CBC" w14:paraId="45C1CE6A" w14:textId="77777777" w:rsidTr="006C4651">
        <w:tc>
          <w:tcPr>
            <w:tcW w:w="3534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36"/>
          </w:tcPr>
          <w:p w14:paraId="647637C8" w14:textId="77777777" w:rsidR="007E1109" w:rsidRPr="00611729" w:rsidRDefault="007E1109" w:rsidP="007E1109">
            <w:pPr>
              <w:pStyle w:val="Textkrper"/>
              <w:jc w:val="left"/>
              <w:rPr>
                <w:rFonts w:ascii="Reef" w:hAnsi="Reef" w:cs="Reef"/>
                <w:sz w:val="28"/>
                <w:szCs w:val="28"/>
              </w:rPr>
            </w:pPr>
            <w:r w:rsidRPr="00611729">
              <w:rPr>
                <w:rFonts w:ascii="Reef" w:hAnsi="Reef" w:cs="Reef"/>
                <w:sz w:val="28"/>
                <w:szCs w:val="28"/>
              </w:rPr>
              <w:t>Bemerkungen</w:t>
            </w:r>
          </w:p>
        </w:tc>
        <w:tc>
          <w:tcPr>
            <w:tcW w:w="6105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sdt>
            <w:sdtPr>
              <w:id w:val="-490860466"/>
              <w:lock w:val="sdtLocked"/>
              <w:placeholder>
                <w:docPart w:val="4339B5B2AFCA4AC6B5EEE24694885314"/>
              </w:placeholder>
            </w:sdtPr>
            <w:sdtEndPr/>
            <w:sdtContent>
              <w:sdt>
                <w:sdtPr>
                  <w:id w:val="59685042"/>
                  <w:placeholder>
                    <w:docPart w:val="931E75AD4471454F9581B76179BED32F"/>
                  </w:placeholder>
                  <w:showingPlcHdr/>
                </w:sdtPr>
                <w:sdtEndPr/>
                <w:sdtContent>
                  <w:p w14:paraId="59BDE082" w14:textId="590DE9DF" w:rsidR="00DD2927" w:rsidRPr="002E2F00" w:rsidRDefault="002E2F00" w:rsidP="00DD2927">
                    <w:pPr>
                      <w:pStyle w:val="Textfeld"/>
                    </w:pPr>
                    <w:r w:rsidRPr="002E2F00">
                      <w:rPr>
                        <w:rStyle w:val="Platzhaltertext"/>
                        <w:color w:val="auto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  <w:p w14:paraId="23566DDF" w14:textId="3E04D075" w:rsidR="006D5F54" w:rsidRPr="00611729" w:rsidRDefault="00C71868" w:rsidP="00227EB8">
            <w:pPr>
              <w:pStyle w:val="Textfeld"/>
            </w:pPr>
            <w:r w:rsidRPr="00611729">
              <w:t xml:space="preserve"> </w:t>
            </w:r>
          </w:p>
        </w:tc>
      </w:tr>
    </w:tbl>
    <w:p w14:paraId="3718A082" w14:textId="77777777" w:rsidR="007E1109" w:rsidRPr="00611729" w:rsidRDefault="007E1109"/>
    <w:p w14:paraId="46D27990" w14:textId="77777777" w:rsidR="00315D5B" w:rsidRPr="00611729" w:rsidRDefault="00315D5B"/>
    <w:p w14:paraId="049C89D9" w14:textId="275DC8A3" w:rsidR="0020142E" w:rsidRPr="00016095" w:rsidRDefault="0020142E" w:rsidP="00EC4757">
      <w:pPr>
        <w:spacing w:line="276" w:lineRule="auto"/>
      </w:pPr>
      <w:r w:rsidRPr="00611729">
        <w:br w:type="page"/>
      </w:r>
      <w:r w:rsidR="00CC1ED0" w:rsidRPr="00CC1ED0"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E6D5FE8" wp14:editId="3081A5F0">
            <wp:simplePos x="0" y="0"/>
            <wp:positionH relativeFrom="column">
              <wp:posOffset>-729615</wp:posOffset>
            </wp:positionH>
            <wp:positionV relativeFrom="paragraph">
              <wp:posOffset>-605790</wp:posOffset>
            </wp:positionV>
            <wp:extent cx="7657106" cy="10739758"/>
            <wp:effectExtent l="0" t="0" r="127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106" cy="1073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42E" w:rsidRPr="00016095" w:rsidSect="00C71868">
      <w:headerReference w:type="default" r:id="rId12"/>
      <w:footerReference w:type="default" r:id="rId13"/>
      <w:pgSz w:w="11906" w:h="16838" w:code="9"/>
      <w:pgMar w:top="0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53B3E" w14:textId="77777777" w:rsidR="00FD0D53" w:rsidRDefault="00FD0D53" w:rsidP="003A5E89">
      <w:r>
        <w:separator/>
      </w:r>
    </w:p>
  </w:endnote>
  <w:endnote w:type="continuationSeparator" w:id="0">
    <w:p w14:paraId="24EDD365" w14:textId="77777777" w:rsidR="00FD0D53" w:rsidRDefault="00FD0D53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F74C" w14:textId="77777777" w:rsidR="000165F3" w:rsidRPr="00416DD6" w:rsidRDefault="000165F3" w:rsidP="00EF321F">
    <w:pPr>
      <w:pStyle w:val="Fuzeile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rabun Light" w:hAnsi="Sarabun Light"/>
        <w:color w:val="056336"/>
        <w:sz w:val="16"/>
        <w:szCs w:val="1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14:paraId="09B39EFE" w14:textId="77777777" w:rsidR="00595256" w:rsidRDefault="00595256" w:rsidP="00595256">
        <w:pPr>
          <w:pStyle w:val="Fuzeile"/>
          <w:tabs>
            <w:tab w:val="center" w:pos="4536"/>
            <w:tab w:val="right" w:pos="9072"/>
          </w:tabs>
          <w:spacing w:line="264" w:lineRule="auto"/>
          <w:jc w:val="center"/>
          <w:rPr>
            <w:rFonts w:eastAsia="Calibri"/>
            <w:color w:val="056336"/>
            <w:sz w:val="22"/>
            <w:szCs w:val="22"/>
            <w:lang w:eastAsia="en-US"/>
          </w:rPr>
        </w:pPr>
        <w:r w:rsidRPr="00595256">
          <w:rPr>
            <w:rFonts w:ascii="Sarabun Light" w:hAnsi="Sarabun Light"/>
            <w:color w:val="056336"/>
            <w:sz w:val="16"/>
            <w:szCs w:val="16"/>
          </w:rPr>
          <w:t xml:space="preserve">Seite 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begin"/>
        </w:r>
        <w:r w:rsidRPr="00595256">
          <w:rPr>
            <w:rFonts w:ascii="Sarabun Light" w:hAnsi="Sarabun Light"/>
            <w:color w:val="056336"/>
            <w:sz w:val="16"/>
            <w:szCs w:val="16"/>
          </w:rPr>
          <w:instrText>PAGE   \* MERGEFORMAT</w:instrTex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separate"/>
        </w:r>
        <w:r w:rsidRPr="00595256">
          <w:rPr>
            <w:rFonts w:ascii="Sarabun Light" w:hAnsi="Sarabun Light"/>
            <w:color w:val="056336"/>
            <w:sz w:val="16"/>
            <w:szCs w:val="16"/>
          </w:rPr>
          <w:t>2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end"/>
        </w:r>
      </w:p>
    </w:sdtContent>
  </w:sdt>
  <w:p w14:paraId="032EA6F5" w14:textId="77777777" w:rsidR="000165F3" w:rsidRPr="00416DD6" w:rsidRDefault="000165F3" w:rsidP="00EF321F">
    <w:pPr>
      <w:pStyle w:val="Fuzeile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84054" w14:textId="77777777" w:rsidR="00FD0D53" w:rsidRDefault="00FD0D53" w:rsidP="003A5E89">
      <w:r>
        <w:separator/>
      </w:r>
    </w:p>
  </w:footnote>
  <w:footnote w:type="continuationSeparator" w:id="0">
    <w:p w14:paraId="2BF843AE" w14:textId="77777777" w:rsidR="00FD0D53" w:rsidRDefault="00FD0D53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E40A" w14:textId="77777777" w:rsidR="000165F3" w:rsidRDefault="000165F3" w:rsidP="00AB4414">
    <w:pPr>
      <w:pStyle w:val="Kopfzeil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A1D76" w14:textId="442F33E8" w:rsidR="000165F3" w:rsidRPr="00C71868" w:rsidRDefault="000165F3" w:rsidP="00C71868">
    <w:pPr>
      <w:pStyle w:val="Kopfzeile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Aufzhlungszeichen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FA948E5"/>
    <w:multiLevelType w:val="hybridMultilevel"/>
    <w:tmpl w:val="2E085068"/>
    <w:lvl w:ilvl="0" w:tplc="68A6295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0173999">
    <w:abstractNumId w:val="14"/>
  </w:num>
  <w:num w:numId="2" w16cid:durableId="1768500247">
    <w:abstractNumId w:val="12"/>
  </w:num>
  <w:num w:numId="3" w16cid:durableId="1710956590">
    <w:abstractNumId w:val="24"/>
  </w:num>
  <w:num w:numId="4" w16cid:durableId="1521511960">
    <w:abstractNumId w:val="17"/>
  </w:num>
  <w:num w:numId="5" w16cid:durableId="1324118727">
    <w:abstractNumId w:val="19"/>
  </w:num>
  <w:num w:numId="6" w16cid:durableId="1740975350">
    <w:abstractNumId w:val="20"/>
  </w:num>
  <w:num w:numId="7" w16cid:durableId="1181554770">
    <w:abstractNumId w:val="25"/>
  </w:num>
  <w:num w:numId="8" w16cid:durableId="922375407">
    <w:abstractNumId w:val="16"/>
  </w:num>
  <w:num w:numId="9" w16cid:durableId="872813094">
    <w:abstractNumId w:val="21"/>
  </w:num>
  <w:num w:numId="10" w16cid:durableId="1529443794">
    <w:abstractNumId w:val="18"/>
  </w:num>
  <w:num w:numId="11" w16cid:durableId="404717495">
    <w:abstractNumId w:val="9"/>
  </w:num>
  <w:num w:numId="12" w16cid:durableId="1969779051">
    <w:abstractNumId w:val="7"/>
  </w:num>
  <w:num w:numId="13" w16cid:durableId="2065247751">
    <w:abstractNumId w:val="6"/>
  </w:num>
  <w:num w:numId="14" w16cid:durableId="2010448033">
    <w:abstractNumId w:val="5"/>
  </w:num>
  <w:num w:numId="15" w16cid:durableId="1546331632">
    <w:abstractNumId w:val="4"/>
  </w:num>
  <w:num w:numId="16" w16cid:durableId="1663898666">
    <w:abstractNumId w:val="8"/>
  </w:num>
  <w:num w:numId="17" w16cid:durableId="277680952">
    <w:abstractNumId w:val="3"/>
  </w:num>
  <w:num w:numId="18" w16cid:durableId="1785998099">
    <w:abstractNumId w:val="2"/>
  </w:num>
  <w:num w:numId="19" w16cid:durableId="1063412216">
    <w:abstractNumId w:val="1"/>
  </w:num>
  <w:num w:numId="20" w16cid:durableId="874582643">
    <w:abstractNumId w:val="0"/>
  </w:num>
  <w:num w:numId="21" w16cid:durableId="1095055166">
    <w:abstractNumId w:val="10"/>
  </w:num>
  <w:num w:numId="22" w16cid:durableId="1551186988">
    <w:abstractNumId w:val="27"/>
  </w:num>
  <w:num w:numId="23" w16cid:durableId="7172514">
    <w:abstractNumId w:val="26"/>
  </w:num>
  <w:num w:numId="24" w16cid:durableId="545800835">
    <w:abstractNumId w:val="15"/>
  </w:num>
  <w:num w:numId="25" w16cid:durableId="1357459772">
    <w:abstractNumId w:val="28"/>
  </w:num>
  <w:num w:numId="26" w16cid:durableId="259292553">
    <w:abstractNumId w:val="13"/>
  </w:num>
  <w:num w:numId="27" w16cid:durableId="903564101">
    <w:abstractNumId w:val="11"/>
  </w:num>
  <w:num w:numId="28" w16cid:durableId="740253310">
    <w:abstractNumId w:val="8"/>
    <w:lvlOverride w:ilvl="0">
      <w:startOverride w:val="1"/>
    </w:lvlOverride>
  </w:num>
  <w:num w:numId="29" w16cid:durableId="2112428122">
    <w:abstractNumId w:val="8"/>
    <w:lvlOverride w:ilvl="0">
      <w:startOverride w:val="1"/>
    </w:lvlOverride>
  </w:num>
  <w:num w:numId="30" w16cid:durableId="943876222">
    <w:abstractNumId w:val="22"/>
  </w:num>
  <w:num w:numId="31" w16cid:durableId="977301791">
    <w:abstractNumId w:val="23"/>
  </w:num>
  <w:num w:numId="32" w16cid:durableId="122618588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MQsi+lDkYrIyw1w/ES+gBSQAzGmpniwTqQRGfXGNAO5Igu6IrL6R/FBNwXVJXEpCwDZ7oR2KGMe5cIFDCS/RYA==" w:salt="YFH76GKRIUo13qrsnRAwaw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6095"/>
    <w:rsid w:val="000165F3"/>
    <w:rsid w:val="00021101"/>
    <w:rsid w:val="00021DE3"/>
    <w:rsid w:val="00024B6A"/>
    <w:rsid w:val="00024EDB"/>
    <w:rsid w:val="00027732"/>
    <w:rsid w:val="000315B0"/>
    <w:rsid w:val="00034FD6"/>
    <w:rsid w:val="00037C5D"/>
    <w:rsid w:val="00045D40"/>
    <w:rsid w:val="000475C8"/>
    <w:rsid w:val="0005214D"/>
    <w:rsid w:val="0005306D"/>
    <w:rsid w:val="0006270D"/>
    <w:rsid w:val="00065AD8"/>
    <w:rsid w:val="00066115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2881"/>
    <w:rsid w:val="0010514A"/>
    <w:rsid w:val="001060BF"/>
    <w:rsid w:val="00106537"/>
    <w:rsid w:val="001077DC"/>
    <w:rsid w:val="001116CD"/>
    <w:rsid w:val="00114441"/>
    <w:rsid w:val="00123EF9"/>
    <w:rsid w:val="001240E1"/>
    <w:rsid w:val="0013098D"/>
    <w:rsid w:val="001319D4"/>
    <w:rsid w:val="00131B5A"/>
    <w:rsid w:val="00146F4F"/>
    <w:rsid w:val="0015177F"/>
    <w:rsid w:val="0015477F"/>
    <w:rsid w:val="001654B5"/>
    <w:rsid w:val="001744C2"/>
    <w:rsid w:val="00175364"/>
    <w:rsid w:val="00180CCD"/>
    <w:rsid w:val="00183E60"/>
    <w:rsid w:val="00185888"/>
    <w:rsid w:val="001907C9"/>
    <w:rsid w:val="0019680C"/>
    <w:rsid w:val="001A098F"/>
    <w:rsid w:val="001A45B1"/>
    <w:rsid w:val="001B089B"/>
    <w:rsid w:val="001B60B9"/>
    <w:rsid w:val="001B6A7D"/>
    <w:rsid w:val="001D52DF"/>
    <w:rsid w:val="001F312B"/>
    <w:rsid w:val="0020142E"/>
    <w:rsid w:val="00205C5D"/>
    <w:rsid w:val="00206CFD"/>
    <w:rsid w:val="00207021"/>
    <w:rsid w:val="002114F0"/>
    <w:rsid w:val="002121DF"/>
    <w:rsid w:val="00216849"/>
    <w:rsid w:val="00221BF6"/>
    <w:rsid w:val="002235D5"/>
    <w:rsid w:val="00223ECF"/>
    <w:rsid w:val="00227EB8"/>
    <w:rsid w:val="002302DC"/>
    <w:rsid w:val="0023116D"/>
    <w:rsid w:val="00234E58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350A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47E8"/>
    <w:rsid w:val="002B75E2"/>
    <w:rsid w:val="002C26EC"/>
    <w:rsid w:val="002C6286"/>
    <w:rsid w:val="002C7595"/>
    <w:rsid w:val="002D14F7"/>
    <w:rsid w:val="002D3AA7"/>
    <w:rsid w:val="002D7611"/>
    <w:rsid w:val="002D7E12"/>
    <w:rsid w:val="002E2F00"/>
    <w:rsid w:val="002E64BB"/>
    <w:rsid w:val="002E7D0C"/>
    <w:rsid w:val="002F01C8"/>
    <w:rsid w:val="002F3435"/>
    <w:rsid w:val="002F6F9D"/>
    <w:rsid w:val="00303425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37CBC"/>
    <w:rsid w:val="003503C9"/>
    <w:rsid w:val="00362D53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10513"/>
    <w:rsid w:val="00416DD6"/>
    <w:rsid w:val="00421F99"/>
    <w:rsid w:val="00425A8E"/>
    <w:rsid w:val="00427D15"/>
    <w:rsid w:val="004302F1"/>
    <w:rsid w:val="00430B03"/>
    <w:rsid w:val="00430B54"/>
    <w:rsid w:val="004377A0"/>
    <w:rsid w:val="0044063D"/>
    <w:rsid w:val="00447A9F"/>
    <w:rsid w:val="00450CF4"/>
    <w:rsid w:val="004562C5"/>
    <w:rsid w:val="00457DEB"/>
    <w:rsid w:val="00463CD2"/>
    <w:rsid w:val="00464ECE"/>
    <w:rsid w:val="00466720"/>
    <w:rsid w:val="004679B8"/>
    <w:rsid w:val="00470384"/>
    <w:rsid w:val="00474D04"/>
    <w:rsid w:val="00474E13"/>
    <w:rsid w:val="004750D1"/>
    <w:rsid w:val="004764E0"/>
    <w:rsid w:val="00481A30"/>
    <w:rsid w:val="00481B9E"/>
    <w:rsid w:val="00481BDB"/>
    <w:rsid w:val="00481FB5"/>
    <w:rsid w:val="004828D5"/>
    <w:rsid w:val="00487E03"/>
    <w:rsid w:val="00493F2B"/>
    <w:rsid w:val="004940BD"/>
    <w:rsid w:val="004941CE"/>
    <w:rsid w:val="004954C7"/>
    <w:rsid w:val="004956FF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256"/>
    <w:rsid w:val="00595AC0"/>
    <w:rsid w:val="005A677B"/>
    <w:rsid w:val="005B2447"/>
    <w:rsid w:val="005B6E63"/>
    <w:rsid w:val="005C0439"/>
    <w:rsid w:val="005C3759"/>
    <w:rsid w:val="005C456D"/>
    <w:rsid w:val="005C5907"/>
    <w:rsid w:val="005C646D"/>
    <w:rsid w:val="005D3D12"/>
    <w:rsid w:val="005E0AD7"/>
    <w:rsid w:val="005E3031"/>
    <w:rsid w:val="005F2ABF"/>
    <w:rsid w:val="005F483F"/>
    <w:rsid w:val="00611729"/>
    <w:rsid w:val="00611A13"/>
    <w:rsid w:val="006168DD"/>
    <w:rsid w:val="00617C3E"/>
    <w:rsid w:val="00620A40"/>
    <w:rsid w:val="006336A7"/>
    <w:rsid w:val="006369D2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1DFD"/>
    <w:rsid w:val="0068408E"/>
    <w:rsid w:val="00684EB4"/>
    <w:rsid w:val="00694026"/>
    <w:rsid w:val="006947FE"/>
    <w:rsid w:val="00696797"/>
    <w:rsid w:val="00697641"/>
    <w:rsid w:val="006A44D1"/>
    <w:rsid w:val="006B68BB"/>
    <w:rsid w:val="006B750B"/>
    <w:rsid w:val="006C3D4D"/>
    <w:rsid w:val="006C42E3"/>
    <w:rsid w:val="006C4651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1C4C"/>
    <w:rsid w:val="006E2478"/>
    <w:rsid w:val="006E3A7B"/>
    <w:rsid w:val="006E740E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7F49"/>
    <w:rsid w:val="007A0180"/>
    <w:rsid w:val="007A0ECD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47297"/>
    <w:rsid w:val="00850AD5"/>
    <w:rsid w:val="008548BC"/>
    <w:rsid w:val="0085549A"/>
    <w:rsid w:val="0085599A"/>
    <w:rsid w:val="008636CE"/>
    <w:rsid w:val="00871FE7"/>
    <w:rsid w:val="00873342"/>
    <w:rsid w:val="008749F7"/>
    <w:rsid w:val="00874E51"/>
    <w:rsid w:val="008866EB"/>
    <w:rsid w:val="00890550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22F6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7C92"/>
    <w:rsid w:val="00947450"/>
    <w:rsid w:val="009500E3"/>
    <w:rsid w:val="00954CCE"/>
    <w:rsid w:val="00955B36"/>
    <w:rsid w:val="00964797"/>
    <w:rsid w:val="00965C62"/>
    <w:rsid w:val="00967217"/>
    <w:rsid w:val="009737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19A2"/>
    <w:rsid w:val="00A23E95"/>
    <w:rsid w:val="00A241ED"/>
    <w:rsid w:val="00A33076"/>
    <w:rsid w:val="00A33118"/>
    <w:rsid w:val="00A35746"/>
    <w:rsid w:val="00A426F0"/>
    <w:rsid w:val="00A47916"/>
    <w:rsid w:val="00A521F2"/>
    <w:rsid w:val="00A523C4"/>
    <w:rsid w:val="00A5619E"/>
    <w:rsid w:val="00A600A3"/>
    <w:rsid w:val="00A627BD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90710"/>
    <w:rsid w:val="00A90B62"/>
    <w:rsid w:val="00A9219B"/>
    <w:rsid w:val="00A93AA0"/>
    <w:rsid w:val="00A9603A"/>
    <w:rsid w:val="00AA4D78"/>
    <w:rsid w:val="00AA56C3"/>
    <w:rsid w:val="00AA65B1"/>
    <w:rsid w:val="00AA7864"/>
    <w:rsid w:val="00AB4414"/>
    <w:rsid w:val="00AB7D14"/>
    <w:rsid w:val="00AC170D"/>
    <w:rsid w:val="00AC628F"/>
    <w:rsid w:val="00AD1117"/>
    <w:rsid w:val="00AD2E1E"/>
    <w:rsid w:val="00AD56FC"/>
    <w:rsid w:val="00AE1C2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2CAF"/>
    <w:rsid w:val="00BD4121"/>
    <w:rsid w:val="00BD7170"/>
    <w:rsid w:val="00BE0ADD"/>
    <w:rsid w:val="00BE32BE"/>
    <w:rsid w:val="00BE3F76"/>
    <w:rsid w:val="00BE5F62"/>
    <w:rsid w:val="00BF03EA"/>
    <w:rsid w:val="00BF6FF6"/>
    <w:rsid w:val="00C00245"/>
    <w:rsid w:val="00C00B51"/>
    <w:rsid w:val="00C0166B"/>
    <w:rsid w:val="00C04051"/>
    <w:rsid w:val="00C04187"/>
    <w:rsid w:val="00C079E8"/>
    <w:rsid w:val="00C222B2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1868"/>
    <w:rsid w:val="00C75AF7"/>
    <w:rsid w:val="00C81CDE"/>
    <w:rsid w:val="00C95537"/>
    <w:rsid w:val="00C9779C"/>
    <w:rsid w:val="00CA08CE"/>
    <w:rsid w:val="00CA0B61"/>
    <w:rsid w:val="00CA1403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446E"/>
    <w:rsid w:val="00D27151"/>
    <w:rsid w:val="00D27371"/>
    <w:rsid w:val="00D34602"/>
    <w:rsid w:val="00D40001"/>
    <w:rsid w:val="00D41868"/>
    <w:rsid w:val="00D42C1A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837"/>
    <w:rsid w:val="00D86C87"/>
    <w:rsid w:val="00D90FFE"/>
    <w:rsid w:val="00D94B7A"/>
    <w:rsid w:val="00D962C1"/>
    <w:rsid w:val="00D97950"/>
    <w:rsid w:val="00DA1578"/>
    <w:rsid w:val="00DA175F"/>
    <w:rsid w:val="00DB00FF"/>
    <w:rsid w:val="00DB08DE"/>
    <w:rsid w:val="00DC0F59"/>
    <w:rsid w:val="00DC183B"/>
    <w:rsid w:val="00DC5B6B"/>
    <w:rsid w:val="00DC5DD2"/>
    <w:rsid w:val="00DC636B"/>
    <w:rsid w:val="00DD0393"/>
    <w:rsid w:val="00DD2927"/>
    <w:rsid w:val="00DD3B08"/>
    <w:rsid w:val="00DE09AD"/>
    <w:rsid w:val="00DE5BE6"/>
    <w:rsid w:val="00DF22BF"/>
    <w:rsid w:val="00DF29AF"/>
    <w:rsid w:val="00DF4BC2"/>
    <w:rsid w:val="00E10F24"/>
    <w:rsid w:val="00E11BB7"/>
    <w:rsid w:val="00E12FB7"/>
    <w:rsid w:val="00E158B2"/>
    <w:rsid w:val="00E15D1A"/>
    <w:rsid w:val="00E165DF"/>
    <w:rsid w:val="00E20E27"/>
    <w:rsid w:val="00E26988"/>
    <w:rsid w:val="00E3098E"/>
    <w:rsid w:val="00E368D5"/>
    <w:rsid w:val="00E36F77"/>
    <w:rsid w:val="00E430B5"/>
    <w:rsid w:val="00E46339"/>
    <w:rsid w:val="00E52A91"/>
    <w:rsid w:val="00E5505D"/>
    <w:rsid w:val="00E55500"/>
    <w:rsid w:val="00E60E7D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B6EAD"/>
    <w:rsid w:val="00EC43DB"/>
    <w:rsid w:val="00EC4757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59F7"/>
    <w:rsid w:val="00F26BDD"/>
    <w:rsid w:val="00F26F39"/>
    <w:rsid w:val="00F306C2"/>
    <w:rsid w:val="00F32900"/>
    <w:rsid w:val="00F37D2B"/>
    <w:rsid w:val="00F42417"/>
    <w:rsid w:val="00F43AA9"/>
    <w:rsid w:val="00F44897"/>
    <w:rsid w:val="00F50EB0"/>
    <w:rsid w:val="00F51AD3"/>
    <w:rsid w:val="00F54313"/>
    <w:rsid w:val="00F57338"/>
    <w:rsid w:val="00F6206A"/>
    <w:rsid w:val="00F65EEA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539"/>
    <w:rsid w:val="00FA3CE7"/>
    <w:rsid w:val="00FA489A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0D53"/>
    <w:rsid w:val="00FD2420"/>
    <w:rsid w:val="00FD4283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 Light" w:eastAsia="Calibri" w:hAnsi="Sarabun Light" w:cs="Sarabun Light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1F312B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Textkrper"/>
    <w:link w:val="berschrift2Zchn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Textkrper"/>
    <w:link w:val="berschrift3Zchn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Textkrper"/>
    <w:next w:val="Textkrper"/>
    <w:uiPriority w:val="6"/>
    <w:rsid w:val="00EC76FA"/>
    <w:pPr>
      <w:spacing w:before="240"/>
      <w:jc w:val="center"/>
    </w:pPr>
  </w:style>
  <w:style w:type="paragraph" w:styleId="Beschriftung">
    <w:name w:val="caption"/>
    <w:basedOn w:val="Standard"/>
    <w:next w:val="Standard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Aufzhlungszeichen">
    <w:name w:val="List Bullet"/>
    <w:basedOn w:val="Standard"/>
    <w:uiPriority w:val="4"/>
    <w:qFormat/>
    <w:rsid w:val="001116CD"/>
    <w:pPr>
      <w:numPr>
        <w:numId w:val="11"/>
      </w:numPr>
      <w:ind w:left="170" w:hanging="170"/>
      <w:contextualSpacing/>
    </w:pPr>
    <w:rPr>
      <w:lang w:eastAsia="de-DE"/>
    </w:rPr>
  </w:style>
  <w:style w:type="paragraph" w:styleId="Aufzhlungszeichen2">
    <w:name w:val="List Bullet 2"/>
    <w:basedOn w:val="Standard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Standard"/>
    <w:next w:val="Standard"/>
    <w:autoRedefine/>
    <w:uiPriority w:val="99"/>
    <w:unhideWhenUsed/>
    <w:rsid w:val="00F57338"/>
    <w:pPr>
      <w:ind w:left="240" w:hanging="240"/>
    </w:pPr>
  </w:style>
  <w:style w:type="paragraph" w:styleId="Textkrper">
    <w:name w:val="Body Text"/>
    <w:basedOn w:val="Standard"/>
    <w:link w:val="TextkrperZchn"/>
    <w:qFormat/>
    <w:rsid w:val="001116CD"/>
    <w:pPr>
      <w:jc w:val="both"/>
    </w:pPr>
  </w:style>
  <w:style w:type="character" w:customStyle="1" w:styleId="TextkrperZchn">
    <w:name w:val="Textkörper Zchn"/>
    <w:basedOn w:val="Absatz-Standardschriftart"/>
    <w:link w:val="Textkrper"/>
    <w:rsid w:val="001116CD"/>
    <w:rPr>
      <w:rFonts w:cs="Times New Roman"/>
    </w:rPr>
  </w:style>
  <w:style w:type="paragraph" w:styleId="Listennummer">
    <w:name w:val="List Number"/>
    <w:basedOn w:val="Standard"/>
    <w:link w:val="ListennummerZchn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</w:style>
  <w:style w:type="paragraph" w:styleId="Kopfzeile">
    <w:name w:val="header"/>
    <w:basedOn w:val="Standard"/>
    <w:link w:val="KopfzeileZchn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</w:rPr>
  </w:style>
  <w:style w:type="character" w:customStyle="1" w:styleId="KopfzeileZchn">
    <w:name w:val="Kopfzeile Zchn"/>
    <w:basedOn w:val="Absatz-Standardschriftart"/>
    <w:link w:val="Kopfzeile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uzeile">
    <w:name w:val="footer"/>
    <w:basedOn w:val="Funotentext"/>
    <w:link w:val="FuzeileZchn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semiHidden/>
    <w:rsid w:val="004E0FB6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berschrift3"/>
    <w:next w:val="Textkrper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323F78"/>
    <w:pPr>
      <w:ind w:left="720"/>
      <w:contextualSpacing/>
    </w:pPr>
  </w:style>
  <w:style w:type="paragraph" w:styleId="Titel">
    <w:name w:val="Title"/>
    <w:basedOn w:val="Standard"/>
    <w:next w:val="Textkrper"/>
    <w:link w:val="TitelZchn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ellenraster">
    <w:name w:val="Table Grid"/>
    <w:basedOn w:val="NormaleTabelle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Textkrper"/>
    <w:uiPriority w:val="1"/>
    <w:qFormat/>
    <w:rsid w:val="001116CD"/>
  </w:style>
  <w:style w:type="paragraph" w:customStyle="1" w:styleId="Handlungsschritte">
    <w:name w:val="Handlungsschritte"/>
    <w:basedOn w:val="Listennumm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ennummerZchn">
    <w:name w:val="Listennummer Zchn"/>
    <w:basedOn w:val="Absatz-Standardschriftart"/>
    <w:link w:val="Listennumm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ennummerZchn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Standard"/>
    <w:rsid w:val="00B5357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extfeld-blau">
    <w:name w:val="Textfeld-blau"/>
    <w:basedOn w:val="Textkrper"/>
    <w:link w:val="Textfeld-blauZchn"/>
    <w:uiPriority w:val="1"/>
    <w:qFormat/>
    <w:rsid w:val="00B5357C"/>
    <w:pPr>
      <w:spacing w:before="40"/>
    </w:pPr>
  </w:style>
  <w:style w:type="character" w:customStyle="1" w:styleId="Textfeld-blauZchn">
    <w:name w:val="Textfeld-blau Zchn"/>
    <w:basedOn w:val="TextkrperZchn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C7186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F6F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F6F9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F6F9D"/>
    <w:rPr>
      <w:rFonts w:cs="Times New Roman"/>
      <w:color w:val="1F497D" w:themeColor="text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6F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6F9D"/>
    <w:rPr>
      <w:rFonts w:cs="Times New Roman"/>
      <w:b/>
      <w:bCs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7B6F69-2C05-4451-8653-97F226DF00D4}"/>
      </w:docPartPr>
      <w:docPartBody>
        <w:p w:rsidR="007A25AF" w:rsidRDefault="007A25AF"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21A9BCE6B2A4124B01953C880ECD2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720754-E714-41C8-918D-4E8B11D61581}"/>
      </w:docPartPr>
      <w:docPartBody>
        <w:p w:rsidR="007A25AF" w:rsidRDefault="007A25AF" w:rsidP="007A25AF">
          <w:pPr>
            <w:pStyle w:val="821A9BCE6B2A4124B01953C880ECD270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00D0791C5E34EA49BF69B25161C9D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EB27AD-19B2-43D3-847E-F09994386DC7}"/>
      </w:docPartPr>
      <w:docPartBody>
        <w:p w:rsidR="007A25AF" w:rsidRDefault="007A25AF" w:rsidP="007A25AF">
          <w:pPr>
            <w:pStyle w:val="800D0791C5E34EA49BF69B25161C9DB1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CB5CE667634A0C9FFEC4A6927D97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F066DC-F742-458E-995B-2260A5E979D0}"/>
      </w:docPartPr>
      <w:docPartBody>
        <w:p w:rsidR="007A25AF" w:rsidRDefault="007A25AF" w:rsidP="007A25AF">
          <w:pPr>
            <w:pStyle w:val="BDCB5CE667634A0C9FFEC4A6927D9771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4A614EAC1A446928041164EBBF214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33DA6B-B9F5-46DC-8063-244D93F9900A}"/>
      </w:docPartPr>
      <w:docPartBody>
        <w:p w:rsidR="007A25AF" w:rsidRDefault="007A25AF" w:rsidP="007A25AF">
          <w:pPr>
            <w:pStyle w:val="44A614EAC1A446928041164EBBF21465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339B5B2AFCA4AC6B5EEE246948853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1B026A-CC46-4A3F-9D63-240BAF4593EF}"/>
      </w:docPartPr>
      <w:docPartBody>
        <w:p w:rsidR="00181C59" w:rsidRDefault="00B34FBA" w:rsidP="00B34FBA">
          <w:pPr>
            <w:pStyle w:val="4339B5B2AFCA4AC6B5EEE2469488531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0F659F752C14390A916B99AD1409A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C6624F-EDDA-4665-9509-C92A7C838DC2}"/>
      </w:docPartPr>
      <w:docPartBody>
        <w:p w:rsidR="005963C5" w:rsidRDefault="005963C5" w:rsidP="005963C5">
          <w:pPr>
            <w:pStyle w:val="20F659F752C14390A916B99AD1409A17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421FF5F355B4D39B4A35BDA84409D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96752C-6611-4B03-B7E1-BF3BE00E7F91}"/>
      </w:docPartPr>
      <w:docPartBody>
        <w:p w:rsidR="005963C5" w:rsidRDefault="005963C5" w:rsidP="005963C5">
          <w:pPr>
            <w:pStyle w:val="2421FF5F355B4D39B4A35BDA84409D2B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2E37F1E7D5344ED9048FADA8D83C8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05FB1B-C4A0-4325-B580-241E756495C4}"/>
      </w:docPartPr>
      <w:docPartBody>
        <w:p w:rsidR="005963C5" w:rsidRDefault="005963C5" w:rsidP="005963C5">
          <w:pPr>
            <w:pStyle w:val="E2E37F1E7D5344ED9048FADA8D83C85E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1E75AD4471454F9581B76179BED3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B69B74-B81C-442F-8D49-599A11CAA4B3}"/>
      </w:docPartPr>
      <w:docPartBody>
        <w:p w:rsidR="005963C5" w:rsidRDefault="005963C5" w:rsidP="005963C5">
          <w:pPr>
            <w:pStyle w:val="931E75AD4471454F9581B76179BED32F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606888B20F74CAC8230EE7FCA1DE0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365F0C-BF26-476A-A99F-61811999CF2C}"/>
      </w:docPartPr>
      <w:docPartBody>
        <w:p w:rsidR="005963C5" w:rsidRDefault="005963C5" w:rsidP="005963C5">
          <w:pPr>
            <w:pStyle w:val="A606888B20F74CAC8230EE7FCA1DE09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AF"/>
    <w:rsid w:val="00016646"/>
    <w:rsid w:val="00075E65"/>
    <w:rsid w:val="00181C59"/>
    <w:rsid w:val="003B342E"/>
    <w:rsid w:val="00532962"/>
    <w:rsid w:val="005963C5"/>
    <w:rsid w:val="006A22B3"/>
    <w:rsid w:val="006D2956"/>
    <w:rsid w:val="007A25AF"/>
    <w:rsid w:val="00987258"/>
    <w:rsid w:val="00B34FBA"/>
    <w:rsid w:val="00CC5E53"/>
    <w:rsid w:val="00D21A35"/>
    <w:rsid w:val="00D769E9"/>
    <w:rsid w:val="00DA2178"/>
    <w:rsid w:val="00F0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963C5"/>
    <w:rPr>
      <w:color w:val="808080"/>
    </w:rPr>
  </w:style>
  <w:style w:type="paragraph" w:customStyle="1" w:styleId="821A9BCE6B2A4124B01953C880ECD270">
    <w:name w:val="821A9BCE6B2A4124B01953C880ECD270"/>
    <w:rsid w:val="007A25AF"/>
  </w:style>
  <w:style w:type="paragraph" w:customStyle="1" w:styleId="800D0791C5E34EA49BF69B25161C9DB1">
    <w:name w:val="800D0791C5E34EA49BF69B25161C9DB1"/>
    <w:rsid w:val="007A25AF"/>
  </w:style>
  <w:style w:type="paragraph" w:customStyle="1" w:styleId="BDCB5CE667634A0C9FFEC4A6927D9771">
    <w:name w:val="BDCB5CE667634A0C9FFEC4A6927D9771"/>
    <w:rsid w:val="007A25AF"/>
  </w:style>
  <w:style w:type="paragraph" w:customStyle="1" w:styleId="44A614EAC1A446928041164EBBF21465">
    <w:name w:val="44A614EAC1A446928041164EBBF21465"/>
    <w:rsid w:val="007A25AF"/>
  </w:style>
  <w:style w:type="paragraph" w:customStyle="1" w:styleId="4339B5B2AFCA4AC6B5EEE24694885314">
    <w:name w:val="4339B5B2AFCA4AC6B5EEE24694885314"/>
    <w:rsid w:val="00B34FBA"/>
  </w:style>
  <w:style w:type="paragraph" w:customStyle="1" w:styleId="20F659F752C14390A916B99AD1409A17">
    <w:name w:val="20F659F752C14390A916B99AD1409A17"/>
    <w:rsid w:val="005963C5"/>
    <w:rPr>
      <w:kern w:val="2"/>
      <w14:ligatures w14:val="standardContextual"/>
    </w:rPr>
  </w:style>
  <w:style w:type="paragraph" w:customStyle="1" w:styleId="2421FF5F355B4D39B4A35BDA84409D2B">
    <w:name w:val="2421FF5F355B4D39B4A35BDA84409D2B"/>
    <w:rsid w:val="005963C5"/>
    <w:rPr>
      <w:kern w:val="2"/>
      <w14:ligatures w14:val="standardContextual"/>
    </w:rPr>
  </w:style>
  <w:style w:type="paragraph" w:customStyle="1" w:styleId="E2E37F1E7D5344ED9048FADA8D83C85E">
    <w:name w:val="E2E37F1E7D5344ED9048FADA8D83C85E"/>
    <w:rsid w:val="005963C5"/>
    <w:rPr>
      <w:kern w:val="2"/>
      <w14:ligatures w14:val="standardContextual"/>
    </w:rPr>
  </w:style>
  <w:style w:type="paragraph" w:customStyle="1" w:styleId="931E75AD4471454F9581B76179BED32F">
    <w:name w:val="931E75AD4471454F9581B76179BED32F"/>
    <w:rsid w:val="005963C5"/>
    <w:rPr>
      <w:kern w:val="2"/>
      <w14:ligatures w14:val="standardContextual"/>
    </w:rPr>
  </w:style>
  <w:style w:type="paragraph" w:customStyle="1" w:styleId="A606888B20F74CAC8230EE7FCA1DE094">
    <w:name w:val="A606888B20F74CAC8230EE7FCA1DE094"/>
    <w:rsid w:val="005963C5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9893E1-0AEA-4AF6-BCE3-C73D085EE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3</Pages>
  <Words>108</Words>
  <Characters>681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Arbeitsmappe Kompetenzwerkstatt Band 2</vt:lpstr>
      <vt:lpstr>Arbeitsmappe Kompetenzwerkstatt Band 2</vt:lpstr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5</cp:revision>
  <cp:lastPrinted>2023-12-08T08:49:00Z</cp:lastPrinted>
  <dcterms:created xsi:type="dcterms:W3CDTF">2024-04-27T19:08:00Z</dcterms:created>
  <dcterms:modified xsi:type="dcterms:W3CDTF">2024-04-27T20:31:00Z</dcterms:modified>
</cp:coreProperties>
</file>