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0F676F7C">
            <wp:simplePos x="0" y="0"/>
            <wp:positionH relativeFrom="column">
              <wp:posOffset>-710565</wp:posOffset>
            </wp:positionH>
            <wp:positionV relativeFrom="paragraph">
              <wp:posOffset>-1250608</wp:posOffset>
            </wp:positionV>
            <wp:extent cx="7617567" cy="10684302"/>
            <wp:effectExtent l="0" t="0" r="2540" b="3175"/>
            <wp:wrapNone/>
            <wp:docPr id="197527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7" cy="1068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72729F53" w:rsidR="006A72B2" w:rsidRPr="004E64C9" w:rsidRDefault="006A72B2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</w:t>
      </w:r>
      <w:r w:rsidR="007D68F6">
        <w:rPr>
          <w:rFonts w:ascii="Reef" w:hAnsi="Reef" w:cs="Reef"/>
          <w:color w:val="056336"/>
          <w:sz w:val="48"/>
          <w:szCs w:val="48"/>
        </w:rPr>
        <w:t>planung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B80C62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B80C62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B80C62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12F66BB0" w14:textId="0B1C48A4" w:rsidR="006A72B2" w:rsidRPr="006A72B2" w:rsidRDefault="006A72B2" w:rsidP="006A72B2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7D68F6">
        <w:rPr>
          <w:rFonts w:ascii="Reef" w:hAnsi="Reef" w:cs="Reef"/>
          <w:color w:val="056336"/>
          <w:sz w:val="40"/>
          <w:szCs w:val="40"/>
        </w:rPr>
        <w:t>Dok</w:t>
      </w:r>
      <w:r w:rsidRPr="006A72B2">
        <w:rPr>
          <w:rFonts w:ascii="Reef" w:hAnsi="Reef" w:cs="Reef"/>
          <w:color w:val="056336"/>
          <w:sz w:val="40"/>
          <w:szCs w:val="40"/>
        </w:rPr>
        <w:t>umentation der Auftrags</w:t>
      </w:r>
      <w:r w:rsidR="007D68F6">
        <w:rPr>
          <w:rFonts w:ascii="Reef" w:hAnsi="Reef" w:cs="Reef"/>
          <w:color w:val="056336"/>
          <w:sz w:val="40"/>
          <w:szCs w:val="40"/>
        </w:rPr>
        <w:t>planung</w:t>
      </w:r>
    </w:p>
    <w:p w14:paraId="79D32451" w14:textId="77777777" w:rsidR="006A72B2" w:rsidRPr="006A72B2" w:rsidRDefault="006A72B2">
      <w:pPr>
        <w:rPr>
          <w:color w:val="056336"/>
        </w:rPr>
      </w:pPr>
    </w:p>
    <w:tbl>
      <w:tblPr>
        <w:tblStyle w:val="Tabellenraster"/>
        <w:tblW w:w="9497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464ECE" w14:paraId="5BD8EBC2" w14:textId="77777777" w:rsidTr="000B79EC">
        <w:tc>
          <w:tcPr>
            <w:tcW w:w="2835" w:type="dxa"/>
            <w:shd w:val="clear" w:color="auto" w:fill="95C136"/>
          </w:tcPr>
          <w:p w14:paraId="3C898FDF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20225640" w14:textId="77777777" w:rsidR="000B79EC" w:rsidRDefault="00464ECE" w:rsidP="00464ECE">
            <w:pPr>
              <w:pStyle w:val="Textkrper"/>
              <w:jc w:val="left"/>
            </w:pPr>
            <w:r w:rsidRPr="006A72B2">
              <w:t xml:space="preserve">Gesetze, Normen, Verordnungen, Vorschriften (technisch, kaufmännisch, ökologisch, </w:t>
            </w:r>
          </w:p>
          <w:p w14:paraId="646AD008" w14:textId="32DB3F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Arbeitsschutz)</w:t>
            </w:r>
          </w:p>
        </w:tc>
        <w:tc>
          <w:tcPr>
            <w:tcW w:w="6662" w:type="dxa"/>
          </w:tcPr>
          <w:sdt>
            <w:sdtPr>
              <w:id w:val="-490860466"/>
              <w:lock w:val="sdtLocked"/>
              <w:placeholder>
                <w:docPart w:val="3634B611588C424CAEE4B7D050434483"/>
              </w:placeholder>
            </w:sdtPr>
            <w:sdtEndPr/>
            <w:sdtContent>
              <w:p w14:paraId="7B83C839" w14:textId="1D6441BA" w:rsidR="0052533E" w:rsidRPr="000B79EC" w:rsidRDefault="00FF6C87" w:rsidP="0052533E">
                <w:pPr>
                  <w:pStyle w:val="Textfeld"/>
                </w:pPr>
                <w:r>
                  <w:t>Klicken oder tippen Sie hier, um Text einzugeben.</w:t>
                </w:r>
              </w:p>
            </w:sdtContent>
          </w:sdt>
          <w:p w14:paraId="71515C64" w14:textId="492CC60F" w:rsidR="00823311" w:rsidRPr="000B79EC" w:rsidRDefault="00823311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17FCE48E" w14:textId="2B4319D5" w:rsidR="0052533E" w:rsidRPr="000B79EC" w:rsidRDefault="0052533E" w:rsidP="0052533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64ECE" w14:paraId="18DD390D" w14:textId="77777777" w:rsidTr="00D8508F">
        <w:tc>
          <w:tcPr>
            <w:tcW w:w="2835" w:type="dxa"/>
            <w:shd w:val="clear" w:color="auto" w:fill="95C136"/>
          </w:tcPr>
          <w:p w14:paraId="60EAB31E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C365C8F" w14:textId="2CA64A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Personal, Zeit, „Schnittstellen“, Kosten, Kommunikation, Dokumentation, Arbeitsgegenstände, Hilfsmittel</w:t>
            </w:r>
          </w:p>
        </w:tc>
        <w:tc>
          <w:tcPr>
            <w:tcW w:w="6662" w:type="dxa"/>
            <w:tcBorders>
              <w:bottom w:val="single" w:sz="8" w:space="0" w:color="056336"/>
            </w:tcBorders>
          </w:tcPr>
          <w:sdt>
            <w:sdtPr>
              <w:id w:val="-1739397337"/>
              <w:lock w:val="sdtLocked"/>
              <w:placeholder>
                <w:docPart w:val="8A0B82B4234C41D0BC2CD34E9E94A80F"/>
              </w:placeholder>
              <w:showingPlcHdr/>
            </w:sdtPr>
            <w:sdtEndPr/>
            <w:sdtContent>
              <w:p w14:paraId="5C6E91D3" w14:textId="2435FF28" w:rsidR="00B23733" w:rsidRPr="000B79EC" w:rsidRDefault="00FA48E5" w:rsidP="0052533E">
                <w:pPr>
                  <w:pStyle w:val="Aufzhlungszeichen"/>
                  <w:numPr>
                    <w:ilvl w:val="0"/>
                    <w:numId w:val="0"/>
                  </w:numPr>
                </w:pPr>
                <w:r w:rsidRPr="000B79EC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464ECE" w14:paraId="24CD3042" w14:textId="77777777" w:rsidTr="00D8508F">
        <w:tc>
          <w:tcPr>
            <w:tcW w:w="2835" w:type="dxa"/>
            <w:tcBorders>
              <w:bottom w:val="single" w:sz="8" w:space="0" w:color="F0A73A"/>
            </w:tcBorders>
            <w:shd w:val="clear" w:color="auto" w:fill="95C136"/>
          </w:tcPr>
          <w:p w14:paraId="178F1437" w14:textId="0A2E548F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D96272">
              <w:rPr>
                <w:rFonts w:ascii="Reef" w:hAnsi="Reef" w:cs="Reef"/>
                <w:sz w:val="24"/>
                <w:szCs w:val="24"/>
              </w:rPr>
              <w:br/>
            </w:r>
            <w:r w:rsidRPr="006A72B2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7CF0F843" w14:textId="473356A0" w:rsidR="00464ECE" w:rsidRPr="006A72B2" w:rsidRDefault="00464ECE" w:rsidP="00464ECE">
            <w:pPr>
              <w:pStyle w:val="Textkrper"/>
              <w:jc w:val="left"/>
            </w:pPr>
            <w:r w:rsidRPr="006A72B2">
              <w:t>Zeit, Kosten, Service, Qualität, Gebrauchswert, Kommunikation, Dokumentation</w:t>
            </w:r>
          </w:p>
        </w:tc>
        <w:tc>
          <w:tcPr>
            <w:tcW w:w="6662" w:type="dxa"/>
            <w:tcBorders>
              <w:bottom w:val="single" w:sz="8" w:space="0" w:color="F0A73A"/>
            </w:tcBorders>
          </w:tcPr>
          <w:sdt>
            <w:sdtPr>
              <w:id w:val="-150522423"/>
              <w:lock w:val="sdtLocked"/>
              <w:placeholder>
                <w:docPart w:val="0DDA4E2F48DC4B1F98EE1604A8F4BFCC"/>
              </w:placeholder>
            </w:sdtPr>
            <w:sdtEndPr/>
            <w:sdtContent>
              <w:sdt>
                <w:sdtPr>
                  <w:id w:val="-1162000091"/>
                  <w:placeholder>
                    <w:docPart w:val="6457AA8C5E134F38AF10648EE5FBE0A2"/>
                  </w:placeholder>
                </w:sdtPr>
                <w:sdtEndPr/>
                <w:sdtContent>
                  <w:p w14:paraId="5112F731" w14:textId="42373091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506E8613" w14:textId="60AA13F6" w:rsidR="00591C18" w:rsidRPr="000B79EC" w:rsidRDefault="00591C18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5A986E52" w14:textId="4E301EBD" w:rsidR="00464ECE" w:rsidRPr="000B79EC" w:rsidRDefault="00464ECE" w:rsidP="00761C08">
            <w:pPr>
              <w:pStyle w:val="Aufzhlungszeichen"/>
              <w:numPr>
                <w:ilvl w:val="0"/>
                <w:numId w:val="0"/>
              </w:numPr>
              <w:ind w:left="170"/>
            </w:pPr>
          </w:p>
        </w:tc>
      </w:tr>
      <w:tr w:rsidR="00425A8E" w14:paraId="59EE210E" w14:textId="77777777" w:rsidTr="00D8508F">
        <w:tc>
          <w:tcPr>
            <w:tcW w:w="2835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</w:tcPr>
          <w:p w14:paraId="6EC1201A" w14:textId="5854C268" w:rsidR="00DE5BE6" w:rsidRPr="006A72B2" w:rsidRDefault="00DE5BE6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7D68F6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  <w:vAlign w:val="center"/>
          </w:tcPr>
          <w:p w14:paraId="01F97445" w14:textId="77777777" w:rsidR="00DE5BE6" w:rsidRPr="000B79EC" w:rsidRDefault="00E70A7C" w:rsidP="00E70A7C">
            <w:pPr>
              <w:pStyle w:val="Textkrper"/>
              <w:jc w:val="center"/>
            </w:pPr>
            <w:r w:rsidRPr="000B79EC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228868B5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70D92D0F" w:rsidR="000165F3" w:rsidRPr="006A72B2" w:rsidRDefault="000165F3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F259F7"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</w:t>
                                  </w:r>
                                  <w:r w:rsidR="0043508F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79BB0F12" w14:textId="70D92D0F" w:rsidR="000165F3" w:rsidRPr="006A72B2" w:rsidRDefault="000165F3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F259F7"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</w:t>
                            </w:r>
                            <w:r w:rsidR="0043508F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558A38D8" w14:textId="77777777" w:rsidTr="00D8508F">
        <w:trPr>
          <w:cantSplit/>
          <w:trHeight w:val="1134"/>
        </w:trPr>
        <w:tc>
          <w:tcPr>
            <w:tcW w:w="2835" w:type="dxa"/>
            <w:tcBorders>
              <w:top w:val="single" w:sz="8" w:space="0" w:color="F0A73A"/>
            </w:tcBorders>
            <w:shd w:val="clear" w:color="auto" w:fill="95C136"/>
          </w:tcPr>
          <w:p w14:paraId="22AB64A7" w14:textId="2E40F095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E552BE8" w14:textId="77777777" w:rsidR="005C456D" w:rsidRPr="006A72B2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6A72B2">
              <w:rPr>
                <w:i/>
                <w:iCs/>
              </w:rPr>
              <w:t>Beispielablauf (Handwerk):</w:t>
            </w:r>
          </w:p>
          <w:p w14:paraId="3AC84E1C" w14:textId="43FBEECA" w:rsidR="00C00245" w:rsidRDefault="007D68F6" w:rsidP="007D68F6">
            <w:pPr>
              <w:pStyle w:val="Textfeld-blau"/>
              <w:jc w:val="left"/>
            </w:pPr>
            <w:r>
              <w:t xml:space="preserve">1. Terminabsprachen </w:t>
            </w:r>
            <w:r w:rsidR="005D7020">
              <w:br/>
            </w:r>
            <w:r>
              <w:t>durchführen und koordinieren</w:t>
            </w:r>
          </w:p>
          <w:p w14:paraId="128AFEB4" w14:textId="3262C9C4" w:rsidR="007D68F6" w:rsidRDefault="007D68F6" w:rsidP="007D68F6">
            <w:pPr>
              <w:pStyle w:val="Textfeld-blau"/>
              <w:jc w:val="left"/>
            </w:pPr>
            <w:r>
              <w:t xml:space="preserve">2. Zeit- und Arbeitsplan </w:t>
            </w:r>
            <w:r>
              <w:br/>
              <w:t>erstellen</w:t>
            </w:r>
          </w:p>
          <w:p w14:paraId="311271B7" w14:textId="75884410" w:rsidR="007D68F6" w:rsidRDefault="007D68F6" w:rsidP="007D68F6">
            <w:pPr>
              <w:pStyle w:val="Textfeld-blau"/>
              <w:jc w:val="left"/>
            </w:pPr>
            <w:r>
              <w:t>3. Ausführungspläne erstellen bzw. ergänzen</w:t>
            </w:r>
            <w:r>
              <w:br/>
              <w:t xml:space="preserve">4. Personal-, Material- und Werkzeugplanung </w:t>
            </w:r>
            <w:r>
              <w:br/>
              <w:t>durchführen</w:t>
            </w:r>
          </w:p>
          <w:p w14:paraId="57DDF30F" w14:textId="7DED306B" w:rsidR="007D68F6" w:rsidRPr="006A72B2" w:rsidRDefault="007D68F6" w:rsidP="007D68F6">
            <w:pPr>
              <w:pStyle w:val="Textfeld-blau"/>
              <w:jc w:val="left"/>
            </w:pPr>
            <w:r>
              <w:t>5. Auftragsbesprechung und Übergabe an die Bauleitung bzw. Techniker</w:t>
            </w:r>
          </w:p>
          <w:p w14:paraId="31696589" w14:textId="6084852E" w:rsidR="00464ECE" w:rsidRPr="006A72B2" w:rsidRDefault="00464ECE" w:rsidP="00464ECE">
            <w:pPr>
              <w:pStyle w:val="Handlungsschritte"/>
            </w:pPr>
          </w:p>
        </w:tc>
        <w:tc>
          <w:tcPr>
            <w:tcW w:w="6662" w:type="dxa"/>
            <w:tcBorders>
              <w:top w:val="single" w:sz="8" w:space="0" w:color="F0A73A"/>
            </w:tcBorders>
          </w:tcPr>
          <w:sdt>
            <w:sdtPr>
              <w:id w:val="1658492991"/>
              <w:lock w:val="sdtLocked"/>
              <w:placeholder>
                <w:docPart w:val="E4C91DA506404FFC95B08B32F2083021"/>
              </w:placeholder>
            </w:sdtPr>
            <w:sdtEndPr/>
            <w:sdtContent>
              <w:sdt>
                <w:sdtPr>
                  <w:id w:val="1739824661"/>
                  <w:placeholder>
                    <w:docPart w:val="D9B98EEC34A5477DBE32445A50B8BA52"/>
                  </w:placeholder>
                </w:sdtPr>
                <w:sdtEndPr/>
                <w:sdtContent>
                  <w:p w14:paraId="0494FD10" w14:textId="087DB883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071E51CD" w14:textId="7CE0F686" w:rsidR="00464ECE" w:rsidRPr="000B79EC" w:rsidRDefault="00464ECE" w:rsidP="004F3C30">
            <w:pPr>
              <w:pStyle w:val="Textfeld"/>
            </w:pPr>
          </w:p>
          <w:p w14:paraId="552A5EF8" w14:textId="77777777" w:rsidR="00464ECE" w:rsidRPr="000B79EC" w:rsidRDefault="00464ECE" w:rsidP="004F3C30">
            <w:pPr>
              <w:pStyle w:val="Textfeld"/>
            </w:pPr>
          </w:p>
        </w:tc>
      </w:tr>
    </w:tbl>
    <w:p w14:paraId="26F6D6A4" w14:textId="77777777" w:rsidR="00AB4414" w:rsidRPr="000B79EC" w:rsidRDefault="00AB4414" w:rsidP="004F3633">
      <w:pPr>
        <w:spacing w:line="276" w:lineRule="auto"/>
      </w:pPr>
    </w:p>
    <w:p w14:paraId="027BE763" w14:textId="77777777" w:rsidR="00AB4414" w:rsidRPr="006A72B2" w:rsidRDefault="00AB4414">
      <w:pPr>
        <w:spacing w:line="276" w:lineRule="auto"/>
        <w:rPr>
          <w:color w:val="056336"/>
        </w:rPr>
      </w:pPr>
      <w:r>
        <w:br w:type="page"/>
      </w: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7636AE3"/>
    <w:multiLevelType w:val="hybridMultilevel"/>
    <w:tmpl w:val="6A884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9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30"/>
  </w:num>
  <w:num w:numId="33" w16cid:durableId="3654439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O1c0Wxn+A+mwUDu+01kgYfUnvmcUwWk/QaO2IR4EerEeNniNUQFgJ8Yd6zFSBjuCTohUZY51liIGP+rhVyR4AQ==" w:salt="DhHdAryQQIBBER7csqFvO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508F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D7020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599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68F6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0C62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0B82B4234C41D0BC2CD34E9E94A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51F43-446E-4532-B9E2-D9C9774BFC93}"/>
      </w:docPartPr>
      <w:docPartBody>
        <w:p w:rsidR="007A25AF" w:rsidRDefault="007A25AF" w:rsidP="007A25AF">
          <w:pPr>
            <w:pStyle w:val="8A0B82B4234C41D0BC2CD34E9E94A80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34B611588C424CAEE4B7D0504344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119E34-2C09-40D2-83D7-F2D89B16ED12}"/>
      </w:docPartPr>
      <w:docPartBody>
        <w:p w:rsidR="005F262E" w:rsidRDefault="00DC13BE" w:rsidP="00DC13BE">
          <w:pPr>
            <w:pStyle w:val="3634B611588C424CAEE4B7D0504344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DA4E2F48DC4B1F98EE1604A8F4B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7791D-E3A6-4FAA-9211-A61AF3FDBA65}"/>
      </w:docPartPr>
      <w:docPartBody>
        <w:p w:rsidR="005F262E" w:rsidRDefault="00DC13BE" w:rsidP="00DC13BE">
          <w:pPr>
            <w:pStyle w:val="0DDA4E2F48DC4B1F98EE1604A8F4BFC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C91DA506404FFC95B08B32F2083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433F6-82B1-41BC-95FC-D973E1DB3A21}"/>
      </w:docPartPr>
      <w:docPartBody>
        <w:p w:rsidR="005F262E" w:rsidRDefault="00DC13BE" w:rsidP="00DC13BE">
          <w:pPr>
            <w:pStyle w:val="E4C91DA506404FFC95B08B32F208302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57AA8C5E134F38AF10648EE5FBE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069EB-D3B0-4EE3-AE8A-9EC6764ADD9E}"/>
      </w:docPartPr>
      <w:docPartBody>
        <w:p w:rsidR="00F32758" w:rsidRDefault="00F32758" w:rsidP="00F32758">
          <w:pPr>
            <w:pStyle w:val="6457AA8C5E134F38AF10648EE5FBE0A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B98EEC34A5477DBE32445A50B8B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C6C7E0-F26A-4E2F-BD7C-B2028F949B38}"/>
      </w:docPartPr>
      <w:docPartBody>
        <w:p w:rsidR="00F32758" w:rsidRDefault="00F32758" w:rsidP="00F32758">
          <w:pPr>
            <w:pStyle w:val="D9B98EEC34A5477DBE32445A50B8BA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2758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169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6</cp:revision>
  <cp:lastPrinted>2023-12-08T08:49:00Z</cp:lastPrinted>
  <dcterms:created xsi:type="dcterms:W3CDTF">2024-04-27T19:36:00Z</dcterms:created>
  <dcterms:modified xsi:type="dcterms:W3CDTF">2024-04-27T21:10:00Z</dcterms:modified>
</cp:coreProperties>
</file>