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BFB68" w14:textId="59478CEA" w:rsidR="007E1109" w:rsidRPr="006A72B2" w:rsidRDefault="006B7888" w:rsidP="007E1109">
      <w:pPr>
        <w:pStyle w:val="Textkrper"/>
        <w:ind w:left="-1134" w:right="-1134"/>
        <w:jc w:val="center"/>
        <w:rPr>
          <w:color w:val="056336"/>
        </w:rPr>
      </w:pPr>
      <w:r w:rsidRPr="006A72B2">
        <w:rPr>
          <w:noProof/>
          <w:color w:val="056336"/>
        </w:rPr>
        <w:drawing>
          <wp:anchor distT="0" distB="0" distL="114300" distR="114300" simplePos="0" relativeHeight="251685888" behindDoc="1" locked="0" layoutInCell="1" allowOverlap="1" wp14:anchorId="74C6B78F" wp14:editId="7E33C803">
            <wp:simplePos x="0" y="0"/>
            <wp:positionH relativeFrom="column">
              <wp:posOffset>-710566</wp:posOffset>
            </wp:positionH>
            <wp:positionV relativeFrom="paragraph">
              <wp:posOffset>-1250950</wp:posOffset>
            </wp:positionV>
            <wp:extent cx="7605457" cy="10668000"/>
            <wp:effectExtent l="0" t="0" r="0" b="0"/>
            <wp:wrapNone/>
            <wp:docPr id="1975271616" name="Picture 1" descr="A group of chefs in a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271616" name="Picture 1" descr="A group of chefs in a kitche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567" cy="10684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8B001" w14:textId="77777777" w:rsidR="007E1109" w:rsidRPr="006A72B2" w:rsidRDefault="007E1109" w:rsidP="007E1109">
      <w:pPr>
        <w:pStyle w:val="Textkrper"/>
        <w:rPr>
          <w:color w:val="056336"/>
        </w:rPr>
      </w:pPr>
    </w:p>
    <w:p w14:paraId="17A4ED6F" w14:textId="0E1425DC" w:rsidR="00CC1ED0" w:rsidRPr="006A72B2" w:rsidRDefault="00CC1ED0" w:rsidP="007E1109">
      <w:pPr>
        <w:pStyle w:val="Textkrper"/>
        <w:rPr>
          <w:color w:val="056336"/>
        </w:rPr>
      </w:pPr>
    </w:p>
    <w:p w14:paraId="1B0F1D2C" w14:textId="77777777" w:rsidR="006B7888" w:rsidRPr="006A72B2" w:rsidRDefault="006B7888" w:rsidP="007E1109">
      <w:pPr>
        <w:pStyle w:val="Textkrper"/>
        <w:rPr>
          <w:color w:val="056336"/>
        </w:rPr>
      </w:pPr>
    </w:p>
    <w:p w14:paraId="013E8E13" w14:textId="77777777" w:rsidR="006B7888" w:rsidRPr="006A72B2" w:rsidRDefault="006B7888" w:rsidP="007E1109">
      <w:pPr>
        <w:pStyle w:val="Textkrper"/>
        <w:rPr>
          <w:color w:val="056336"/>
        </w:rPr>
      </w:pPr>
    </w:p>
    <w:p w14:paraId="5BD29A03" w14:textId="77777777" w:rsidR="006B7888" w:rsidRPr="006A72B2" w:rsidRDefault="006B7888" w:rsidP="007E1109">
      <w:pPr>
        <w:pStyle w:val="Textkrper"/>
        <w:rPr>
          <w:color w:val="056336"/>
        </w:rPr>
      </w:pPr>
    </w:p>
    <w:p w14:paraId="6206A5E2" w14:textId="77777777" w:rsidR="006B7888" w:rsidRPr="006A72B2" w:rsidRDefault="006B7888" w:rsidP="007E1109">
      <w:pPr>
        <w:pStyle w:val="Textkrper"/>
        <w:rPr>
          <w:color w:val="056336"/>
        </w:rPr>
      </w:pPr>
    </w:p>
    <w:p w14:paraId="64F4505E" w14:textId="77777777" w:rsidR="006B7888" w:rsidRPr="006A72B2" w:rsidRDefault="006B7888" w:rsidP="007E1109">
      <w:pPr>
        <w:pStyle w:val="Textkrper"/>
        <w:rPr>
          <w:color w:val="056336"/>
        </w:rPr>
      </w:pPr>
    </w:p>
    <w:p w14:paraId="480A6B0E" w14:textId="77777777" w:rsidR="006B7888" w:rsidRPr="006A72B2" w:rsidRDefault="006B7888" w:rsidP="007E1109">
      <w:pPr>
        <w:pStyle w:val="Textkrper"/>
        <w:rPr>
          <w:color w:val="056336"/>
        </w:rPr>
      </w:pPr>
    </w:p>
    <w:p w14:paraId="3C613229" w14:textId="77777777" w:rsidR="006B7888" w:rsidRPr="006A72B2" w:rsidRDefault="006B7888" w:rsidP="007E1109">
      <w:pPr>
        <w:pStyle w:val="Textkrper"/>
        <w:rPr>
          <w:color w:val="056336"/>
        </w:rPr>
      </w:pPr>
    </w:p>
    <w:p w14:paraId="39AD351A" w14:textId="77777777" w:rsidR="006B7888" w:rsidRPr="006A72B2" w:rsidRDefault="006B7888" w:rsidP="007E1109">
      <w:pPr>
        <w:pStyle w:val="Textkrper"/>
        <w:rPr>
          <w:color w:val="056336"/>
        </w:rPr>
      </w:pPr>
    </w:p>
    <w:p w14:paraId="1E1D1F6C" w14:textId="77777777" w:rsidR="006B7888" w:rsidRPr="006A72B2" w:rsidRDefault="006B7888" w:rsidP="007E1109">
      <w:pPr>
        <w:pStyle w:val="Textkrper"/>
        <w:rPr>
          <w:color w:val="056336"/>
        </w:rPr>
      </w:pPr>
    </w:p>
    <w:p w14:paraId="05797734" w14:textId="77777777" w:rsidR="006B7888" w:rsidRPr="006A72B2" w:rsidRDefault="006B7888" w:rsidP="007E1109">
      <w:pPr>
        <w:pStyle w:val="Textkrper"/>
        <w:rPr>
          <w:color w:val="056336"/>
        </w:rPr>
      </w:pPr>
    </w:p>
    <w:p w14:paraId="40A7C3BB" w14:textId="77777777" w:rsidR="006B7888" w:rsidRPr="006A72B2" w:rsidRDefault="006B7888" w:rsidP="007E1109">
      <w:pPr>
        <w:pStyle w:val="Textkrper"/>
        <w:rPr>
          <w:color w:val="056336"/>
        </w:rPr>
      </w:pPr>
    </w:p>
    <w:p w14:paraId="26A711C6" w14:textId="77777777" w:rsidR="006B7888" w:rsidRPr="006A72B2" w:rsidRDefault="006B7888" w:rsidP="007E1109">
      <w:pPr>
        <w:pStyle w:val="Textkrper"/>
        <w:rPr>
          <w:color w:val="056336"/>
        </w:rPr>
      </w:pPr>
    </w:p>
    <w:p w14:paraId="28170C9F" w14:textId="77777777" w:rsidR="006B7888" w:rsidRPr="006A72B2" w:rsidRDefault="006B7888" w:rsidP="007E1109">
      <w:pPr>
        <w:pStyle w:val="Textkrper"/>
        <w:rPr>
          <w:color w:val="056336"/>
        </w:rPr>
      </w:pPr>
    </w:p>
    <w:p w14:paraId="57E8CF58" w14:textId="77777777" w:rsidR="006B7888" w:rsidRPr="006A72B2" w:rsidRDefault="006B7888" w:rsidP="007E1109">
      <w:pPr>
        <w:pStyle w:val="Textkrper"/>
        <w:rPr>
          <w:color w:val="056336"/>
        </w:rPr>
      </w:pPr>
    </w:p>
    <w:p w14:paraId="2B6EC206" w14:textId="77777777" w:rsidR="006B7888" w:rsidRPr="006A72B2" w:rsidRDefault="006B7888" w:rsidP="007E1109">
      <w:pPr>
        <w:pStyle w:val="Textkrper"/>
        <w:rPr>
          <w:color w:val="056336"/>
        </w:rPr>
      </w:pPr>
    </w:p>
    <w:p w14:paraId="1507B726" w14:textId="77777777" w:rsidR="006B7888" w:rsidRPr="006A72B2" w:rsidRDefault="006B7888" w:rsidP="007E1109">
      <w:pPr>
        <w:pStyle w:val="Textkrper"/>
        <w:rPr>
          <w:color w:val="056336"/>
        </w:rPr>
      </w:pPr>
    </w:p>
    <w:p w14:paraId="6BBFA6E0" w14:textId="77777777" w:rsidR="006B7888" w:rsidRPr="006A72B2" w:rsidRDefault="006B7888" w:rsidP="007E1109">
      <w:pPr>
        <w:pStyle w:val="Textkrper"/>
        <w:rPr>
          <w:color w:val="056336"/>
        </w:rPr>
      </w:pPr>
    </w:p>
    <w:p w14:paraId="53399DEE" w14:textId="77777777" w:rsidR="006B7888" w:rsidRPr="006A72B2" w:rsidRDefault="006B7888" w:rsidP="007E1109">
      <w:pPr>
        <w:pStyle w:val="Textkrper"/>
        <w:rPr>
          <w:color w:val="056336"/>
        </w:rPr>
      </w:pPr>
    </w:p>
    <w:p w14:paraId="33223865" w14:textId="77777777" w:rsidR="006B7888" w:rsidRPr="006A72B2" w:rsidRDefault="006B7888" w:rsidP="007E1109">
      <w:pPr>
        <w:pStyle w:val="Textkrper"/>
        <w:rPr>
          <w:color w:val="056336"/>
        </w:rPr>
      </w:pPr>
    </w:p>
    <w:p w14:paraId="4D821039" w14:textId="77777777" w:rsidR="006B7888" w:rsidRPr="006A72B2" w:rsidRDefault="006B7888" w:rsidP="007E1109">
      <w:pPr>
        <w:pStyle w:val="Textkrper"/>
        <w:rPr>
          <w:color w:val="056336"/>
        </w:rPr>
      </w:pPr>
    </w:p>
    <w:p w14:paraId="715FBD00" w14:textId="77777777" w:rsidR="006B7888" w:rsidRPr="006A72B2" w:rsidRDefault="006B7888" w:rsidP="007E1109">
      <w:pPr>
        <w:pStyle w:val="Textkrper"/>
        <w:rPr>
          <w:color w:val="056336"/>
        </w:rPr>
      </w:pPr>
    </w:p>
    <w:p w14:paraId="112BF0F5" w14:textId="77777777" w:rsidR="006B7888" w:rsidRPr="006A72B2" w:rsidRDefault="006B7888" w:rsidP="007E1109">
      <w:pPr>
        <w:pStyle w:val="Textkrper"/>
        <w:rPr>
          <w:color w:val="056336"/>
        </w:rPr>
      </w:pPr>
    </w:p>
    <w:p w14:paraId="4C2DECFD" w14:textId="77777777" w:rsidR="006B7888" w:rsidRPr="006A72B2" w:rsidRDefault="006B7888" w:rsidP="007E1109">
      <w:pPr>
        <w:pStyle w:val="Textkrper"/>
        <w:rPr>
          <w:color w:val="056336"/>
        </w:rPr>
      </w:pPr>
    </w:p>
    <w:p w14:paraId="507D9E6E" w14:textId="77777777" w:rsidR="006B7888" w:rsidRPr="006A72B2" w:rsidRDefault="006B7888" w:rsidP="007E1109">
      <w:pPr>
        <w:pStyle w:val="Textkrper"/>
        <w:rPr>
          <w:color w:val="056336"/>
        </w:rPr>
      </w:pPr>
    </w:p>
    <w:p w14:paraId="32FE3027" w14:textId="3D8B6BC0" w:rsidR="00CC1ED0" w:rsidRPr="006A72B2" w:rsidRDefault="00CC1ED0" w:rsidP="00CC1ED0">
      <w:pPr>
        <w:tabs>
          <w:tab w:val="left" w:pos="2780"/>
        </w:tabs>
        <w:rPr>
          <w:color w:val="056336"/>
        </w:rPr>
      </w:pPr>
    </w:p>
    <w:p w14:paraId="163E3097" w14:textId="77777777" w:rsidR="00BD1BCE" w:rsidRDefault="00BD1BCE" w:rsidP="006A72B2">
      <w:pPr>
        <w:rPr>
          <w:rFonts w:ascii="Reef" w:hAnsi="Reef" w:cs="Reef"/>
          <w:color w:val="056336"/>
          <w:sz w:val="26"/>
          <w:szCs w:val="26"/>
        </w:rPr>
      </w:pPr>
    </w:p>
    <w:p w14:paraId="51D4E77F" w14:textId="193EB8A4" w:rsidR="006A72B2" w:rsidRPr="00063036" w:rsidRDefault="006A72B2" w:rsidP="006A72B2">
      <w:pPr>
        <w:rPr>
          <w:rFonts w:ascii="Reef" w:hAnsi="Reef" w:cs="Reef"/>
          <w:color w:val="056336"/>
          <w:sz w:val="26"/>
          <w:szCs w:val="26"/>
        </w:rPr>
      </w:pPr>
      <w:r>
        <w:rPr>
          <w:rFonts w:ascii="Reef" w:hAnsi="Reef" w:cs="Reef"/>
          <w:color w:val="056336"/>
          <w:sz w:val="26"/>
          <w:szCs w:val="26"/>
        </w:rPr>
        <w:t>Editierbares Arbeitsblatt</w:t>
      </w:r>
      <w:r w:rsidRPr="00063036">
        <w:rPr>
          <w:rFonts w:ascii="Reef" w:hAnsi="Reef" w:cs="Reef"/>
          <w:color w:val="056336"/>
          <w:sz w:val="26"/>
          <w:szCs w:val="26"/>
        </w:rPr>
        <w:t xml:space="preserve"> - Falk Howe, Sönke Knutzen &amp; Melanie Schall</w:t>
      </w:r>
    </w:p>
    <w:p w14:paraId="6FC1DCA2" w14:textId="77777777" w:rsidR="006A72B2" w:rsidRDefault="006A72B2" w:rsidP="006A72B2">
      <w:pPr>
        <w:rPr>
          <w:rFonts w:ascii="Reef" w:hAnsi="Reef" w:cs="Reef"/>
          <w:color w:val="056336"/>
          <w:sz w:val="28"/>
          <w:szCs w:val="28"/>
        </w:rPr>
      </w:pPr>
    </w:p>
    <w:p w14:paraId="7B3A2976" w14:textId="77777777" w:rsidR="006A72B2" w:rsidRDefault="006A72B2" w:rsidP="006A72B2">
      <w:pPr>
        <w:rPr>
          <w:rFonts w:ascii="Reef" w:hAnsi="Reef" w:cs="Reef"/>
          <w:color w:val="056336"/>
          <w:sz w:val="72"/>
          <w:szCs w:val="72"/>
        </w:rPr>
      </w:pPr>
      <w:r w:rsidRPr="004E64C9">
        <w:rPr>
          <w:rFonts w:ascii="Reef" w:hAnsi="Reef" w:cs="Reef"/>
          <w:color w:val="056336"/>
          <w:sz w:val="72"/>
          <w:szCs w:val="72"/>
        </w:rPr>
        <w:t>Arbeitsprozess</w:t>
      </w:r>
      <w:r>
        <w:rPr>
          <w:rFonts w:ascii="Reef" w:hAnsi="Reef" w:cs="Reef"/>
          <w:color w:val="056336"/>
          <w:sz w:val="72"/>
          <w:szCs w:val="72"/>
        </w:rPr>
        <w:t xml:space="preserve">e analysieren </w:t>
      </w:r>
      <w:r>
        <w:rPr>
          <w:rFonts w:ascii="Reef" w:hAnsi="Reef" w:cs="Reef"/>
          <w:color w:val="056336"/>
          <w:sz w:val="72"/>
          <w:szCs w:val="72"/>
        </w:rPr>
        <w:br/>
        <w:t>und beschreiben</w:t>
      </w:r>
    </w:p>
    <w:p w14:paraId="01558264" w14:textId="77777777" w:rsidR="006A72B2" w:rsidRDefault="006A72B2" w:rsidP="006A72B2">
      <w:pPr>
        <w:rPr>
          <w:rFonts w:ascii="Reef" w:hAnsi="Reef" w:cs="Reef"/>
          <w:color w:val="056336"/>
          <w:sz w:val="48"/>
          <w:szCs w:val="48"/>
        </w:rPr>
      </w:pPr>
    </w:p>
    <w:p w14:paraId="4877E6CE" w14:textId="73CDFCD4" w:rsidR="006A72B2" w:rsidRPr="004E64C9" w:rsidRDefault="006A72B2" w:rsidP="006A72B2">
      <w:pPr>
        <w:rPr>
          <w:rFonts w:ascii="Reef" w:hAnsi="Reef" w:cs="Reef"/>
          <w:color w:val="056336"/>
          <w:sz w:val="48"/>
          <w:szCs w:val="48"/>
        </w:rPr>
      </w:pPr>
      <w:r>
        <w:rPr>
          <w:rFonts w:ascii="Reef" w:hAnsi="Reef" w:cs="Reef"/>
          <w:color w:val="056336"/>
          <w:sz w:val="48"/>
          <w:szCs w:val="48"/>
        </w:rPr>
        <w:t>Dokumentation der Auftragsannahme</w:t>
      </w:r>
    </w:p>
    <w:p w14:paraId="0571E468" w14:textId="77777777" w:rsidR="006B7888" w:rsidRPr="006A72B2" w:rsidRDefault="006B7888" w:rsidP="00CC1ED0">
      <w:pPr>
        <w:tabs>
          <w:tab w:val="left" w:pos="2780"/>
        </w:tabs>
        <w:rPr>
          <w:color w:val="056336"/>
        </w:rPr>
      </w:pPr>
    </w:p>
    <w:p w14:paraId="1EB9C13D" w14:textId="71976D43" w:rsidR="006B7888" w:rsidRPr="006A72B2" w:rsidRDefault="006B7888" w:rsidP="00CC1ED0">
      <w:pPr>
        <w:tabs>
          <w:tab w:val="left" w:pos="2780"/>
        </w:tabs>
        <w:rPr>
          <w:color w:val="056336"/>
        </w:rPr>
      </w:pPr>
    </w:p>
    <w:p w14:paraId="7322D993" w14:textId="77777777" w:rsidR="006B7888" w:rsidRPr="006A72B2" w:rsidRDefault="006B7888" w:rsidP="00CC1ED0">
      <w:pPr>
        <w:tabs>
          <w:tab w:val="left" w:pos="2780"/>
        </w:tabs>
        <w:rPr>
          <w:color w:val="056336"/>
        </w:rPr>
      </w:pPr>
    </w:p>
    <w:p w14:paraId="2D2EE976" w14:textId="406955A4" w:rsidR="006B7888" w:rsidRPr="006A72B2" w:rsidRDefault="006B7888" w:rsidP="00CC1ED0">
      <w:pPr>
        <w:tabs>
          <w:tab w:val="left" w:pos="2780"/>
        </w:tabs>
        <w:rPr>
          <w:color w:val="056336"/>
        </w:rPr>
      </w:pPr>
    </w:p>
    <w:p w14:paraId="34330279" w14:textId="23F2B593" w:rsidR="007E1109" w:rsidRPr="00CC1ED0" w:rsidRDefault="00CC1ED0" w:rsidP="00CC1ED0">
      <w:pPr>
        <w:tabs>
          <w:tab w:val="left" w:pos="2780"/>
        </w:tabs>
        <w:sectPr w:rsidR="007E1109" w:rsidRPr="00CC1ED0" w:rsidSect="004F3633">
          <w:headerReference w:type="default" r:id="rId9"/>
          <w:footerReference w:type="default" r:id="rId10"/>
          <w:pgSz w:w="11906" w:h="16838" w:code="9"/>
          <w:pgMar w:top="1985" w:right="1134" w:bottom="426" w:left="1134" w:header="709" w:footer="0" w:gutter="0"/>
          <w:cols w:space="708"/>
          <w:docGrid w:linePitch="360"/>
        </w:sectPr>
      </w:pPr>
      <w:r>
        <w:tab/>
      </w:r>
    </w:p>
    <w:p w14:paraId="2BBFFF59" w14:textId="77777777" w:rsidR="00AB4414" w:rsidRPr="006A72B2" w:rsidRDefault="00AB4414" w:rsidP="006A72B2">
      <w:pPr>
        <w:rPr>
          <w:rFonts w:ascii="Reef" w:hAnsi="Reef" w:cs="Reef"/>
          <w:color w:val="056336"/>
          <w:sz w:val="32"/>
          <w:szCs w:val="32"/>
        </w:rPr>
      </w:pPr>
      <w:r w:rsidRPr="006A72B2">
        <w:rPr>
          <w:rFonts w:ascii="Reef" w:hAnsi="Reef" w:cs="Reef"/>
          <w:color w:val="056336"/>
          <w:sz w:val="32"/>
          <w:szCs w:val="32"/>
        </w:rPr>
        <w:lastRenderedPageBreak/>
        <w:t>Arbeitsprozessanalyse</w:t>
      </w:r>
      <w:r w:rsidRPr="006A72B2">
        <w:rPr>
          <w:rFonts w:ascii="Reef" w:hAnsi="Reef" w:cs="Reef"/>
          <w:color w:val="056336"/>
          <w:sz w:val="32"/>
          <w:szCs w:val="32"/>
        </w:rPr>
        <w:tab/>
        <w:t xml:space="preserve"> </w:t>
      </w:r>
    </w:p>
    <w:p w14:paraId="7FB3D1F8" w14:textId="77777777" w:rsidR="00AB4414" w:rsidRPr="0022354A" w:rsidRDefault="00AB4414" w:rsidP="006A72B2">
      <w:pPr>
        <w:rPr>
          <w:rFonts w:ascii="Reef" w:hAnsi="Reef" w:cs="Reef"/>
          <w:color w:val="056336"/>
          <w:sz w:val="22"/>
          <w:szCs w:val="22"/>
        </w:rPr>
      </w:pPr>
      <w:r w:rsidRPr="0022354A">
        <w:rPr>
          <w:rFonts w:ascii="Reef" w:hAnsi="Reef" w:cs="Reef"/>
          <w:color w:val="056336"/>
          <w:sz w:val="22"/>
          <w:szCs w:val="22"/>
        </w:rPr>
        <w:t xml:space="preserve">Arbeitsprozess: </w:t>
      </w:r>
      <w:sdt>
        <w:sdtPr>
          <w:rPr>
            <w:rFonts w:ascii="Reef" w:hAnsi="Reef" w:cs="Reef"/>
            <w:color w:val="056336"/>
            <w:sz w:val="22"/>
            <w:szCs w:val="22"/>
          </w:rPr>
          <w:id w:val="776998053"/>
          <w:lock w:val="sdtLocked"/>
          <w:placeholder>
            <w:docPart w:val="EDCCC175C82A457A8B6DFB8A142F173F"/>
          </w:placeholder>
          <w:showingPlcHdr/>
        </w:sdtPr>
        <w:sdtEndPr/>
        <w:sdtContent>
          <w:r w:rsidRPr="0022354A">
            <w:rPr>
              <w:rFonts w:ascii="Reef" w:hAnsi="Reef" w:cs="Reef"/>
              <w:color w:val="056336"/>
              <w:sz w:val="22"/>
              <w:szCs w:val="22"/>
            </w:rPr>
            <w:t>Klicken oder tippen Sie hier, um Text einzugeben.</w:t>
          </w:r>
        </w:sdtContent>
      </w:sdt>
    </w:p>
    <w:p w14:paraId="6356FD86" w14:textId="77777777" w:rsidR="00F6206A" w:rsidRPr="006A72B2" w:rsidRDefault="00F6206A">
      <w:pPr>
        <w:rPr>
          <w:color w:val="056336"/>
        </w:rPr>
      </w:pPr>
    </w:p>
    <w:p w14:paraId="12F66BB0" w14:textId="77777777" w:rsidR="006A72B2" w:rsidRPr="006A72B2" w:rsidRDefault="006A72B2" w:rsidP="006A72B2">
      <w:pPr>
        <w:jc w:val="center"/>
        <w:rPr>
          <w:rFonts w:ascii="Reef" w:hAnsi="Reef" w:cs="Reef"/>
          <w:color w:val="056336"/>
          <w:sz w:val="40"/>
          <w:szCs w:val="40"/>
        </w:rPr>
      </w:pPr>
      <w:r w:rsidRPr="006A72B2">
        <w:rPr>
          <w:rFonts w:ascii="Reef" w:hAnsi="Reef" w:cs="Reef"/>
          <w:color w:val="056336"/>
          <w:sz w:val="40"/>
          <w:szCs w:val="40"/>
        </w:rPr>
        <w:t>Doku</w:t>
      </w:r>
      <w:r w:rsidRPr="0022354A">
        <w:rPr>
          <w:rFonts w:ascii="Reef" w:hAnsi="Reef" w:cs="Reef"/>
          <w:color w:val="056336"/>
          <w:sz w:val="40"/>
          <w:szCs w:val="40"/>
        </w:rPr>
        <w:t>ment</w:t>
      </w:r>
      <w:r w:rsidRPr="006A72B2">
        <w:rPr>
          <w:rFonts w:ascii="Reef" w:hAnsi="Reef" w:cs="Reef"/>
          <w:color w:val="056336"/>
          <w:sz w:val="40"/>
          <w:szCs w:val="40"/>
        </w:rPr>
        <w:t>ation der Auftragsannahme</w:t>
      </w:r>
    </w:p>
    <w:p w14:paraId="79D32451" w14:textId="77777777" w:rsidR="006A72B2" w:rsidRPr="006A72B2" w:rsidRDefault="006A72B2">
      <w:pPr>
        <w:rPr>
          <w:color w:val="056336"/>
        </w:rPr>
      </w:pPr>
    </w:p>
    <w:tbl>
      <w:tblPr>
        <w:tblStyle w:val="Tabellenraster"/>
        <w:tblW w:w="9497" w:type="dxa"/>
        <w:tblBorders>
          <w:top w:val="single" w:sz="8" w:space="0" w:color="056336"/>
          <w:left w:val="single" w:sz="8" w:space="0" w:color="056336"/>
          <w:bottom w:val="single" w:sz="8" w:space="0" w:color="056336"/>
          <w:right w:val="single" w:sz="8" w:space="0" w:color="056336"/>
          <w:insideH w:val="single" w:sz="8" w:space="0" w:color="056336"/>
          <w:insideV w:val="single" w:sz="8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6662"/>
      </w:tblGrid>
      <w:tr w:rsidR="00464ECE" w14:paraId="5BD8EBC2" w14:textId="77777777" w:rsidTr="000B79EC">
        <w:tc>
          <w:tcPr>
            <w:tcW w:w="2835" w:type="dxa"/>
            <w:shd w:val="clear" w:color="auto" w:fill="95C136"/>
          </w:tcPr>
          <w:p w14:paraId="3C898FDF" w14:textId="77777777" w:rsidR="00464ECE" w:rsidRPr="006A72B2" w:rsidRDefault="00464ECE" w:rsidP="00464ECE">
            <w:pPr>
              <w:pStyle w:val="Textkrper"/>
              <w:spacing w:before="120"/>
              <w:jc w:val="left"/>
              <w:rPr>
                <w:rFonts w:ascii="Reef" w:hAnsi="Reef" w:cs="Reef"/>
                <w:sz w:val="24"/>
                <w:szCs w:val="24"/>
              </w:rPr>
            </w:pPr>
            <w:r w:rsidRPr="006A72B2">
              <w:rPr>
                <w:rFonts w:ascii="Reef" w:hAnsi="Reef" w:cs="Reef"/>
                <w:sz w:val="24"/>
                <w:szCs w:val="24"/>
              </w:rPr>
              <w:t>Rechtliche Vorgaben</w:t>
            </w:r>
          </w:p>
          <w:p w14:paraId="20225640" w14:textId="77777777" w:rsidR="000B79EC" w:rsidRDefault="00464ECE" w:rsidP="00464ECE">
            <w:pPr>
              <w:pStyle w:val="Textkrper"/>
              <w:jc w:val="left"/>
            </w:pPr>
            <w:r w:rsidRPr="006A72B2">
              <w:t xml:space="preserve">Gesetze, Normen, Verordnungen, Vorschriften (technisch, kaufmännisch, ökologisch, </w:t>
            </w:r>
          </w:p>
          <w:p w14:paraId="646AD008" w14:textId="32DB3F90" w:rsidR="00464ECE" w:rsidRPr="006A72B2" w:rsidRDefault="00464ECE" w:rsidP="00464ECE">
            <w:pPr>
              <w:pStyle w:val="Textkrper"/>
              <w:jc w:val="left"/>
              <w:rPr>
                <w:sz w:val="24"/>
                <w:szCs w:val="24"/>
              </w:rPr>
            </w:pPr>
            <w:r w:rsidRPr="006A72B2">
              <w:t>Arbeitsschutz)</w:t>
            </w:r>
          </w:p>
        </w:tc>
        <w:tc>
          <w:tcPr>
            <w:tcW w:w="6662" w:type="dxa"/>
          </w:tcPr>
          <w:sdt>
            <w:sdtPr>
              <w:id w:val="-490860466"/>
              <w:lock w:val="sdtLocked"/>
              <w:placeholder>
                <w:docPart w:val="3634B611588C424CAEE4B7D050434483"/>
              </w:placeholder>
            </w:sdtPr>
            <w:sdtEndPr/>
            <w:sdtContent>
              <w:p w14:paraId="7B83C839" w14:textId="1D6441BA" w:rsidR="0052533E" w:rsidRPr="000B79EC" w:rsidRDefault="00FF6C87" w:rsidP="0052533E">
                <w:pPr>
                  <w:pStyle w:val="Textfeld"/>
                </w:pPr>
                <w:r>
                  <w:t>Klicken oder tippen Sie hier, um Text einzugeben.</w:t>
                </w:r>
              </w:p>
            </w:sdtContent>
          </w:sdt>
          <w:p w14:paraId="71515C64" w14:textId="492CC60F" w:rsidR="00823311" w:rsidRPr="000B79EC" w:rsidRDefault="00823311" w:rsidP="0052533E">
            <w:pPr>
              <w:pStyle w:val="Aufzhlungszeichen"/>
              <w:numPr>
                <w:ilvl w:val="0"/>
                <w:numId w:val="0"/>
              </w:numPr>
            </w:pPr>
          </w:p>
          <w:p w14:paraId="17FCE48E" w14:textId="2B4319D5" w:rsidR="0052533E" w:rsidRPr="000B79EC" w:rsidRDefault="0052533E" w:rsidP="0052533E">
            <w:pPr>
              <w:pStyle w:val="Aufzhlungszeichen"/>
              <w:numPr>
                <w:ilvl w:val="0"/>
                <w:numId w:val="0"/>
              </w:numPr>
            </w:pPr>
          </w:p>
        </w:tc>
      </w:tr>
      <w:tr w:rsidR="00464ECE" w14:paraId="18DD390D" w14:textId="77777777" w:rsidTr="00D8508F">
        <w:tc>
          <w:tcPr>
            <w:tcW w:w="2835" w:type="dxa"/>
            <w:shd w:val="clear" w:color="auto" w:fill="95C136"/>
          </w:tcPr>
          <w:p w14:paraId="60EAB31E" w14:textId="77777777" w:rsidR="00464ECE" w:rsidRPr="006A72B2" w:rsidRDefault="00464ECE" w:rsidP="00464ECE">
            <w:pPr>
              <w:pStyle w:val="Textkrper"/>
              <w:spacing w:before="120"/>
              <w:jc w:val="left"/>
              <w:rPr>
                <w:rFonts w:ascii="Reef" w:hAnsi="Reef" w:cs="Reef"/>
                <w:sz w:val="24"/>
                <w:szCs w:val="24"/>
              </w:rPr>
            </w:pPr>
            <w:r w:rsidRPr="006A72B2">
              <w:rPr>
                <w:rFonts w:ascii="Reef" w:hAnsi="Reef" w:cs="Reef"/>
                <w:sz w:val="24"/>
                <w:szCs w:val="24"/>
              </w:rPr>
              <w:t>Betriebliche Rahmenbedingungen und Festlegungen</w:t>
            </w:r>
          </w:p>
          <w:p w14:paraId="4C365C8F" w14:textId="3DBEEF2F" w:rsidR="00464ECE" w:rsidRPr="006A72B2" w:rsidRDefault="00464ECE" w:rsidP="00464ECE">
            <w:pPr>
              <w:pStyle w:val="Textkrper"/>
              <w:jc w:val="left"/>
              <w:rPr>
                <w:sz w:val="24"/>
                <w:szCs w:val="24"/>
              </w:rPr>
            </w:pPr>
            <w:r w:rsidRPr="006A72B2">
              <w:t>Personal, Zeit, „Schnittstellen“, Kosten, Kommunikation, Dokumentation, Arbeitsgegenstände, Werkzeuge, Hilfsmittel</w:t>
            </w:r>
          </w:p>
        </w:tc>
        <w:tc>
          <w:tcPr>
            <w:tcW w:w="6662" w:type="dxa"/>
            <w:tcBorders>
              <w:bottom w:val="single" w:sz="8" w:space="0" w:color="056336"/>
            </w:tcBorders>
          </w:tcPr>
          <w:sdt>
            <w:sdtPr>
              <w:id w:val="-1739397337"/>
              <w:lock w:val="sdtLocked"/>
              <w:placeholder>
                <w:docPart w:val="8A0B82B4234C41D0BC2CD34E9E94A80F"/>
              </w:placeholder>
              <w:showingPlcHdr/>
            </w:sdtPr>
            <w:sdtEndPr/>
            <w:sdtContent>
              <w:p w14:paraId="5C6E91D3" w14:textId="2435FF28" w:rsidR="00B23733" w:rsidRPr="000B79EC" w:rsidRDefault="00FA48E5" w:rsidP="0052533E">
                <w:pPr>
                  <w:pStyle w:val="Aufzhlungszeichen"/>
                  <w:numPr>
                    <w:ilvl w:val="0"/>
                    <w:numId w:val="0"/>
                  </w:numPr>
                </w:pPr>
                <w:r w:rsidRPr="000B79EC">
                  <w:rPr>
                    <w:rStyle w:val="Platzhaltertext"/>
                    <w:color w:val="auto"/>
                  </w:rPr>
                  <w:t>Klicken oder tippen Sie hier, um Text einzugeben.</w:t>
                </w:r>
              </w:p>
            </w:sdtContent>
          </w:sdt>
        </w:tc>
      </w:tr>
      <w:tr w:rsidR="00464ECE" w14:paraId="24CD3042" w14:textId="77777777" w:rsidTr="00D8508F">
        <w:tc>
          <w:tcPr>
            <w:tcW w:w="2835" w:type="dxa"/>
            <w:tcBorders>
              <w:bottom w:val="single" w:sz="8" w:space="0" w:color="F0A73A"/>
            </w:tcBorders>
            <w:shd w:val="clear" w:color="auto" w:fill="95C136"/>
          </w:tcPr>
          <w:p w14:paraId="178F1437" w14:textId="0A2E548F" w:rsidR="00464ECE" w:rsidRPr="006A72B2" w:rsidRDefault="00464ECE" w:rsidP="00464ECE">
            <w:pPr>
              <w:pStyle w:val="Textkrper"/>
              <w:spacing w:before="120"/>
              <w:jc w:val="left"/>
              <w:rPr>
                <w:rFonts w:ascii="Reef" w:hAnsi="Reef" w:cs="Reef"/>
                <w:sz w:val="24"/>
                <w:szCs w:val="24"/>
              </w:rPr>
            </w:pPr>
            <w:r w:rsidRPr="006A72B2">
              <w:rPr>
                <w:rFonts w:ascii="Reef" w:hAnsi="Reef" w:cs="Reef"/>
                <w:sz w:val="24"/>
                <w:szCs w:val="24"/>
              </w:rPr>
              <w:t xml:space="preserve">Anforderungen des </w:t>
            </w:r>
            <w:r w:rsidR="00D96272">
              <w:rPr>
                <w:rFonts w:ascii="Reef" w:hAnsi="Reef" w:cs="Reef"/>
                <w:sz w:val="24"/>
                <w:szCs w:val="24"/>
              </w:rPr>
              <w:br/>
            </w:r>
            <w:r w:rsidRPr="006A72B2">
              <w:rPr>
                <w:rFonts w:ascii="Reef" w:hAnsi="Reef" w:cs="Reef"/>
                <w:sz w:val="24"/>
                <w:szCs w:val="24"/>
              </w:rPr>
              <w:t>Auftraggebers</w:t>
            </w:r>
          </w:p>
          <w:p w14:paraId="7CF0F843" w14:textId="473356A0" w:rsidR="00464ECE" w:rsidRPr="006A72B2" w:rsidRDefault="00464ECE" w:rsidP="00464ECE">
            <w:pPr>
              <w:pStyle w:val="Textkrper"/>
              <w:jc w:val="left"/>
            </w:pPr>
            <w:r w:rsidRPr="006A72B2">
              <w:t>Zeit, Kosten, Service, Qualität, Gebrauchswert, Kommunikation, Dokumentation</w:t>
            </w:r>
          </w:p>
        </w:tc>
        <w:tc>
          <w:tcPr>
            <w:tcW w:w="6662" w:type="dxa"/>
            <w:tcBorders>
              <w:bottom w:val="single" w:sz="8" w:space="0" w:color="F0A73A"/>
            </w:tcBorders>
          </w:tcPr>
          <w:sdt>
            <w:sdtPr>
              <w:id w:val="-150522423"/>
              <w:lock w:val="sdtLocked"/>
              <w:placeholder>
                <w:docPart w:val="0DDA4E2F48DC4B1F98EE1604A8F4BFCC"/>
              </w:placeholder>
            </w:sdtPr>
            <w:sdtEndPr/>
            <w:sdtContent>
              <w:sdt>
                <w:sdtPr>
                  <w:id w:val="-1162000091"/>
                  <w:placeholder>
                    <w:docPart w:val="6457AA8C5E134F38AF10648EE5FBE0A2"/>
                  </w:placeholder>
                </w:sdtPr>
                <w:sdtEndPr/>
                <w:sdtContent>
                  <w:p w14:paraId="5112F731" w14:textId="42373091" w:rsidR="0052533E" w:rsidRPr="00FF6C87" w:rsidRDefault="00FF6C87" w:rsidP="0052533E">
                    <w:pPr>
                      <w:pStyle w:val="Textfeld"/>
                      <w:rPr>
                        <w:color w:val="1F497D" w:themeColor="text2"/>
                      </w:rPr>
                    </w:pPr>
                    <w:r>
                      <w:t>Klicken oder tippen Sie hier, um Text einzugeben.</w:t>
                    </w:r>
                  </w:p>
                </w:sdtContent>
              </w:sdt>
            </w:sdtContent>
          </w:sdt>
          <w:p w14:paraId="506E8613" w14:textId="60AA13F6" w:rsidR="00591C18" w:rsidRPr="000B79EC" w:rsidRDefault="00591C18" w:rsidP="0052533E">
            <w:pPr>
              <w:pStyle w:val="Aufzhlungszeichen"/>
              <w:numPr>
                <w:ilvl w:val="0"/>
                <w:numId w:val="0"/>
              </w:numPr>
            </w:pPr>
          </w:p>
          <w:p w14:paraId="5A986E52" w14:textId="4E301EBD" w:rsidR="00464ECE" w:rsidRPr="000B79EC" w:rsidRDefault="00464ECE" w:rsidP="00761C08">
            <w:pPr>
              <w:pStyle w:val="Aufzhlungszeichen"/>
              <w:numPr>
                <w:ilvl w:val="0"/>
                <w:numId w:val="0"/>
              </w:numPr>
              <w:ind w:left="170"/>
            </w:pPr>
          </w:p>
        </w:tc>
      </w:tr>
      <w:tr w:rsidR="00425A8E" w14:paraId="59EE210E" w14:textId="77777777" w:rsidTr="00D8508F">
        <w:tc>
          <w:tcPr>
            <w:tcW w:w="2835" w:type="dxa"/>
            <w:tcBorders>
              <w:top w:val="single" w:sz="8" w:space="0" w:color="F0A73A"/>
              <w:left w:val="single" w:sz="8" w:space="0" w:color="056336"/>
              <w:bottom w:val="single" w:sz="8" w:space="0" w:color="F0A73A"/>
              <w:right w:val="single" w:sz="8" w:space="0" w:color="056336"/>
            </w:tcBorders>
            <w:shd w:val="clear" w:color="auto" w:fill="ECECEC"/>
          </w:tcPr>
          <w:p w14:paraId="6EC1201A" w14:textId="5854C268" w:rsidR="00DE5BE6" w:rsidRPr="006A72B2" w:rsidRDefault="00DE5BE6" w:rsidP="00464ECE">
            <w:pPr>
              <w:pStyle w:val="Textkrper"/>
              <w:spacing w:before="360" w:after="360"/>
              <w:jc w:val="left"/>
              <w:rPr>
                <w:rFonts w:ascii="Reef" w:hAnsi="Reef" w:cs="Reef"/>
                <w:sz w:val="24"/>
                <w:szCs w:val="24"/>
              </w:rPr>
            </w:pPr>
            <w:r w:rsidRPr="0022354A">
              <w:rPr>
                <w:rFonts w:ascii="Reef" w:hAnsi="Reef" w:cs="Reef"/>
                <w:color w:val="056336"/>
                <w:sz w:val="24"/>
                <w:szCs w:val="24"/>
              </w:rPr>
              <w:t>Arbeitsprozessphase</w:t>
            </w:r>
          </w:p>
        </w:tc>
        <w:tc>
          <w:tcPr>
            <w:tcW w:w="6662" w:type="dxa"/>
            <w:tcBorders>
              <w:top w:val="single" w:sz="8" w:space="0" w:color="F0A73A"/>
              <w:left w:val="single" w:sz="8" w:space="0" w:color="056336"/>
              <w:bottom w:val="single" w:sz="8" w:space="0" w:color="F0A73A"/>
              <w:right w:val="single" w:sz="8" w:space="0" w:color="056336"/>
            </w:tcBorders>
            <w:shd w:val="clear" w:color="auto" w:fill="ECECEC"/>
            <w:vAlign w:val="center"/>
          </w:tcPr>
          <w:p w14:paraId="01F97445" w14:textId="77777777" w:rsidR="00DE5BE6" w:rsidRPr="000B79EC" w:rsidRDefault="00E70A7C" w:rsidP="00E70A7C">
            <w:pPr>
              <w:pStyle w:val="Textkrper"/>
              <w:jc w:val="center"/>
            </w:pPr>
            <w:r w:rsidRPr="000B79EC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2251FAC1" wp14:editId="228868B5">
                      <wp:extent cx="2340000" cy="360000"/>
                      <wp:effectExtent l="19050" t="0" r="22225" b="21590"/>
                      <wp:docPr id="1" name="Chevro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0000" cy="360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BB0F12" w14:textId="102337ED" w:rsidR="000165F3" w:rsidRPr="006A72B2" w:rsidRDefault="000165F3" w:rsidP="00E70A7C">
                                  <w:pPr>
                                    <w:jc w:val="center"/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6A72B2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="00F259F7" w:rsidRPr="006A72B2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uftragsa</w:t>
                                  </w:r>
                                  <w:r w:rsidRPr="006A72B2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nnahme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251FAC1"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Chevron 1" o:spid="_x0000_s1026" type="#_x0000_t55" style="width:184.2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" adj="19938" fillcolor="#056336" strokecolor="#056336" strokeweight="2pt">
                      <v:textbox>
                        <w:txbxContent>
                          <w:p w14:paraId="79BB0F12" w14:textId="102337ED" w:rsidR="000165F3" w:rsidRPr="006A72B2" w:rsidRDefault="000165F3" w:rsidP="00E70A7C">
                            <w:pPr>
                              <w:jc w:val="center"/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A72B2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A</w:t>
                            </w:r>
                            <w:r w:rsidR="00F259F7" w:rsidRPr="006A72B2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uftragsa</w:t>
                            </w:r>
                            <w:r w:rsidRPr="006A72B2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nnahme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64ECE" w14:paraId="558A38D8" w14:textId="77777777" w:rsidTr="00D8508F">
        <w:trPr>
          <w:cantSplit/>
          <w:trHeight w:val="1134"/>
        </w:trPr>
        <w:tc>
          <w:tcPr>
            <w:tcW w:w="2835" w:type="dxa"/>
            <w:tcBorders>
              <w:top w:val="single" w:sz="8" w:space="0" w:color="F0A73A"/>
            </w:tcBorders>
            <w:shd w:val="clear" w:color="auto" w:fill="95C136"/>
          </w:tcPr>
          <w:p w14:paraId="22AB64A7" w14:textId="2E40F095" w:rsidR="00464ECE" w:rsidRPr="006A72B2" w:rsidRDefault="00464ECE" w:rsidP="00464ECE">
            <w:pPr>
              <w:pStyle w:val="Textkrper"/>
              <w:spacing w:before="120"/>
              <w:jc w:val="left"/>
              <w:rPr>
                <w:rFonts w:ascii="Reef" w:hAnsi="Reef" w:cs="Reef"/>
                <w:sz w:val="24"/>
                <w:szCs w:val="24"/>
              </w:rPr>
            </w:pPr>
            <w:r w:rsidRPr="006A72B2">
              <w:rPr>
                <w:rFonts w:ascii="Reef" w:hAnsi="Reef" w:cs="Reef"/>
                <w:sz w:val="24"/>
                <w:szCs w:val="24"/>
              </w:rPr>
              <w:t>Ablauf</w:t>
            </w:r>
          </w:p>
          <w:p w14:paraId="4E552BE8" w14:textId="77777777" w:rsidR="005C456D" w:rsidRPr="006A72B2" w:rsidRDefault="005C456D" w:rsidP="005C456D">
            <w:pPr>
              <w:pStyle w:val="Textkrper"/>
              <w:spacing w:before="120"/>
              <w:jc w:val="left"/>
              <w:rPr>
                <w:i/>
                <w:iCs/>
              </w:rPr>
            </w:pPr>
            <w:r w:rsidRPr="006A72B2">
              <w:rPr>
                <w:i/>
                <w:iCs/>
              </w:rPr>
              <w:t>Beispielablauf (Handwerk):</w:t>
            </w:r>
          </w:p>
          <w:p w14:paraId="316659B2" w14:textId="5F10BE09" w:rsidR="00464ECE" w:rsidRPr="006A72B2" w:rsidRDefault="00464ECE" w:rsidP="00464ECE">
            <w:pPr>
              <w:pStyle w:val="Textfeld-blau"/>
              <w:jc w:val="left"/>
            </w:pPr>
            <w:r w:rsidRPr="006A72B2">
              <w:t xml:space="preserve">1. </w:t>
            </w:r>
            <w:r w:rsidR="00C00245" w:rsidRPr="006A72B2">
              <w:t>Anfrage des Kunden aufnehmen und analysieren</w:t>
            </w:r>
          </w:p>
          <w:p w14:paraId="007D3010" w14:textId="77777777" w:rsidR="000B79EC" w:rsidRDefault="00464ECE" w:rsidP="00464ECE">
            <w:pPr>
              <w:pStyle w:val="Textfeld-blau"/>
              <w:jc w:val="left"/>
            </w:pPr>
            <w:r w:rsidRPr="006A72B2">
              <w:t xml:space="preserve">2. </w:t>
            </w:r>
            <w:r w:rsidR="00C00245" w:rsidRPr="006A72B2">
              <w:t xml:space="preserve">„Vor-Ort-Begutachtung“ durchführen und Kunden </w:t>
            </w:r>
          </w:p>
          <w:p w14:paraId="3E8BD01D" w14:textId="60538E0B" w:rsidR="00464ECE" w:rsidRPr="006A72B2" w:rsidRDefault="00C00245" w:rsidP="00464ECE">
            <w:pPr>
              <w:pStyle w:val="Textfeld-blau"/>
              <w:jc w:val="left"/>
            </w:pPr>
            <w:r w:rsidRPr="006A72B2">
              <w:t>beraten</w:t>
            </w:r>
          </w:p>
          <w:p w14:paraId="054B39E5" w14:textId="6B1AD645" w:rsidR="00C677C9" w:rsidRPr="006A72B2" w:rsidRDefault="00C677C9" w:rsidP="00464ECE">
            <w:pPr>
              <w:pStyle w:val="Textfeld-blau"/>
              <w:jc w:val="left"/>
            </w:pPr>
            <w:r w:rsidRPr="006A72B2">
              <w:t xml:space="preserve">3. </w:t>
            </w:r>
            <w:r w:rsidR="00C00245" w:rsidRPr="006A72B2">
              <w:t>Vorplanung zur Angebotserstellung durchführen</w:t>
            </w:r>
          </w:p>
          <w:p w14:paraId="5468AE4C" w14:textId="46D80F0E" w:rsidR="00464ECE" w:rsidRPr="006A72B2" w:rsidRDefault="00C677C9" w:rsidP="00464ECE">
            <w:pPr>
              <w:pStyle w:val="Textfeld-blau"/>
              <w:jc w:val="left"/>
            </w:pPr>
            <w:r w:rsidRPr="006A72B2">
              <w:t>4</w:t>
            </w:r>
            <w:r w:rsidR="00464ECE" w:rsidRPr="006A72B2">
              <w:t xml:space="preserve">. </w:t>
            </w:r>
            <w:r w:rsidR="00C00245" w:rsidRPr="006A72B2">
              <w:t>Leistungsverzeichnis anlegen und Angebot abgeben</w:t>
            </w:r>
          </w:p>
          <w:p w14:paraId="2EF9A8AA" w14:textId="36FE9AC7" w:rsidR="00464ECE" w:rsidRPr="006A72B2" w:rsidRDefault="00BB0F23" w:rsidP="00464ECE">
            <w:pPr>
              <w:pStyle w:val="Textfeld-blau"/>
              <w:jc w:val="left"/>
            </w:pPr>
            <w:r w:rsidRPr="006A72B2">
              <w:t>5</w:t>
            </w:r>
            <w:r w:rsidR="00464ECE" w:rsidRPr="006A72B2">
              <w:t xml:space="preserve">. </w:t>
            </w:r>
            <w:r w:rsidR="00C00245" w:rsidRPr="006A72B2">
              <w:t>Auftragserteilung prüfen und bestätigen</w:t>
            </w:r>
          </w:p>
          <w:p w14:paraId="3AC84E1C" w14:textId="78108EBD" w:rsidR="00C00245" w:rsidRPr="006A72B2" w:rsidRDefault="00C00245" w:rsidP="00C00245">
            <w:pPr>
              <w:pStyle w:val="Textfeld-blau"/>
              <w:jc w:val="left"/>
            </w:pPr>
          </w:p>
          <w:p w14:paraId="31696589" w14:textId="6084852E" w:rsidR="00464ECE" w:rsidRPr="006A72B2" w:rsidRDefault="00464ECE" w:rsidP="00464ECE">
            <w:pPr>
              <w:pStyle w:val="Handlungsschritte"/>
            </w:pPr>
          </w:p>
        </w:tc>
        <w:tc>
          <w:tcPr>
            <w:tcW w:w="6662" w:type="dxa"/>
            <w:tcBorders>
              <w:top w:val="single" w:sz="8" w:space="0" w:color="F0A73A"/>
            </w:tcBorders>
          </w:tcPr>
          <w:sdt>
            <w:sdtPr>
              <w:id w:val="1658492991"/>
              <w:lock w:val="sdtLocked"/>
              <w:placeholder>
                <w:docPart w:val="E4C91DA506404FFC95B08B32F2083021"/>
              </w:placeholder>
            </w:sdtPr>
            <w:sdtEndPr/>
            <w:sdtContent>
              <w:sdt>
                <w:sdtPr>
                  <w:id w:val="1739824661"/>
                  <w:placeholder>
                    <w:docPart w:val="D9B98EEC34A5477DBE32445A50B8BA52"/>
                  </w:placeholder>
                </w:sdtPr>
                <w:sdtEndPr/>
                <w:sdtContent>
                  <w:p w14:paraId="0494FD10" w14:textId="087DB883" w:rsidR="0052533E" w:rsidRPr="00FF6C87" w:rsidRDefault="00FF6C87" w:rsidP="0052533E">
                    <w:pPr>
                      <w:pStyle w:val="Textfeld"/>
                      <w:rPr>
                        <w:color w:val="1F497D" w:themeColor="text2"/>
                      </w:rPr>
                    </w:pPr>
                    <w:r>
                      <w:t>Klicken oder tippen Sie hier, um Text einzugeben.</w:t>
                    </w:r>
                  </w:p>
                </w:sdtContent>
              </w:sdt>
            </w:sdtContent>
          </w:sdt>
          <w:p w14:paraId="071E51CD" w14:textId="7CE0F686" w:rsidR="00464ECE" w:rsidRPr="000B79EC" w:rsidRDefault="00464ECE" w:rsidP="004F3C30">
            <w:pPr>
              <w:pStyle w:val="Textfeld"/>
            </w:pPr>
          </w:p>
          <w:p w14:paraId="552A5EF8" w14:textId="77777777" w:rsidR="00464ECE" w:rsidRPr="000B79EC" w:rsidRDefault="00464ECE" w:rsidP="004F3C30">
            <w:pPr>
              <w:pStyle w:val="Textfeld"/>
            </w:pPr>
          </w:p>
        </w:tc>
      </w:tr>
    </w:tbl>
    <w:p w14:paraId="26F6D6A4" w14:textId="77777777" w:rsidR="00AB4414" w:rsidRPr="000B79EC" w:rsidRDefault="00AB4414" w:rsidP="004F3633">
      <w:pPr>
        <w:spacing w:line="276" w:lineRule="auto"/>
      </w:pPr>
    </w:p>
    <w:p w14:paraId="027BE763" w14:textId="77777777" w:rsidR="00AB4414" w:rsidRPr="006A72B2" w:rsidRDefault="00AB4414">
      <w:pPr>
        <w:spacing w:line="276" w:lineRule="auto"/>
        <w:rPr>
          <w:color w:val="056336"/>
        </w:rPr>
      </w:pPr>
      <w:r>
        <w:br w:type="page"/>
      </w:r>
    </w:p>
    <w:p w14:paraId="79A710A2" w14:textId="37AB0B22" w:rsidR="006D5F54" w:rsidRPr="006A72B2" w:rsidRDefault="00AE3C58" w:rsidP="002C7595">
      <w:pPr>
        <w:spacing w:line="276" w:lineRule="auto"/>
        <w:jc w:val="center"/>
        <w:rPr>
          <w:color w:val="056336"/>
        </w:rPr>
      </w:pPr>
      <w:r w:rsidRPr="00CC1ED0"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1E6D5FE8" wp14:editId="618D8F99">
            <wp:simplePos x="0" y="0"/>
            <wp:positionH relativeFrom="column">
              <wp:posOffset>-748665</wp:posOffset>
            </wp:positionH>
            <wp:positionV relativeFrom="paragraph">
              <wp:posOffset>-605999</wp:posOffset>
            </wp:positionV>
            <wp:extent cx="7657106" cy="10739758"/>
            <wp:effectExtent l="0" t="0" r="1270" b="444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106" cy="10739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7E4AA" w14:textId="18C1BD33" w:rsidR="00CC1ED0" w:rsidRPr="006A72B2" w:rsidRDefault="00CC1ED0">
      <w:pPr>
        <w:spacing w:line="276" w:lineRule="auto"/>
        <w:rPr>
          <w:color w:val="056336"/>
        </w:rPr>
      </w:pPr>
    </w:p>
    <w:p w14:paraId="049C89D9" w14:textId="19219057" w:rsidR="0020142E" w:rsidRPr="006A72B2" w:rsidRDefault="0020142E" w:rsidP="0020142E">
      <w:pPr>
        <w:pStyle w:val="Textkrper"/>
        <w:rPr>
          <w:color w:val="056336"/>
        </w:rPr>
      </w:pPr>
    </w:p>
    <w:sectPr w:rsidR="0020142E" w:rsidRPr="006A72B2" w:rsidSect="00C71868">
      <w:headerReference w:type="default" r:id="rId12"/>
      <w:footerReference w:type="default" r:id="rId13"/>
      <w:pgSz w:w="11906" w:h="16838" w:code="9"/>
      <w:pgMar w:top="0" w:right="1134" w:bottom="42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98F66" w14:textId="77777777" w:rsidR="0030353A" w:rsidRDefault="0030353A" w:rsidP="003A5E89">
      <w:r>
        <w:separator/>
      </w:r>
    </w:p>
  </w:endnote>
  <w:endnote w:type="continuationSeparator" w:id="0">
    <w:p w14:paraId="7B2DDA9F" w14:textId="77777777" w:rsidR="0030353A" w:rsidRDefault="0030353A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6F74C" w14:textId="77777777" w:rsidR="000165F3" w:rsidRPr="00416DD6" w:rsidRDefault="000165F3" w:rsidP="00EF321F">
    <w:pPr>
      <w:pStyle w:val="Fuzeile"/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arabun Light" w:hAnsi="Sarabun Light"/>
        <w:color w:val="056336"/>
        <w:sz w:val="16"/>
        <w:szCs w:val="16"/>
      </w:rPr>
      <w:id w:val="-1669402168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0"/>
        <w:szCs w:val="20"/>
      </w:rPr>
    </w:sdtEndPr>
    <w:sdtContent>
      <w:p w14:paraId="04466AE8" w14:textId="77777777" w:rsidR="006A72B2" w:rsidRDefault="006A72B2" w:rsidP="006A72B2">
        <w:pPr>
          <w:pStyle w:val="Fuzeile"/>
          <w:tabs>
            <w:tab w:val="center" w:pos="4536"/>
            <w:tab w:val="right" w:pos="9072"/>
          </w:tabs>
          <w:spacing w:line="264" w:lineRule="auto"/>
          <w:jc w:val="center"/>
          <w:rPr>
            <w:rFonts w:eastAsia="Calibri"/>
            <w:color w:val="056336"/>
            <w:sz w:val="22"/>
            <w:szCs w:val="22"/>
            <w:lang w:eastAsia="en-US"/>
          </w:rPr>
        </w:pPr>
        <w:r w:rsidRPr="00595256">
          <w:rPr>
            <w:rFonts w:ascii="Sarabun Light" w:hAnsi="Sarabun Light"/>
            <w:color w:val="056336"/>
            <w:sz w:val="16"/>
            <w:szCs w:val="16"/>
          </w:rPr>
          <w:t xml:space="preserve">Seite </w:t>
        </w:r>
        <w:r w:rsidRPr="00595256">
          <w:rPr>
            <w:rFonts w:ascii="Sarabun Light" w:hAnsi="Sarabun Light"/>
            <w:color w:val="056336"/>
            <w:sz w:val="16"/>
            <w:szCs w:val="16"/>
          </w:rPr>
          <w:fldChar w:fldCharType="begin"/>
        </w:r>
        <w:r w:rsidRPr="00595256">
          <w:rPr>
            <w:rFonts w:ascii="Sarabun Light" w:hAnsi="Sarabun Light"/>
            <w:color w:val="056336"/>
            <w:sz w:val="16"/>
            <w:szCs w:val="16"/>
          </w:rPr>
          <w:instrText>PAGE   \* MERGEFORMAT</w:instrText>
        </w:r>
        <w:r w:rsidRPr="00595256">
          <w:rPr>
            <w:rFonts w:ascii="Sarabun Light" w:hAnsi="Sarabun Light"/>
            <w:color w:val="056336"/>
            <w:sz w:val="16"/>
            <w:szCs w:val="16"/>
          </w:rPr>
          <w:fldChar w:fldCharType="separate"/>
        </w:r>
        <w:r>
          <w:rPr>
            <w:rFonts w:ascii="Sarabun Light" w:hAnsi="Sarabun Light"/>
            <w:color w:val="056336"/>
            <w:sz w:val="16"/>
            <w:szCs w:val="16"/>
          </w:rPr>
          <w:t>2</w:t>
        </w:r>
        <w:r w:rsidRPr="00595256">
          <w:rPr>
            <w:rFonts w:ascii="Sarabun Light" w:hAnsi="Sarabun Light"/>
            <w:color w:val="056336"/>
            <w:sz w:val="16"/>
            <w:szCs w:val="16"/>
          </w:rPr>
          <w:fldChar w:fldCharType="end"/>
        </w:r>
      </w:p>
    </w:sdtContent>
  </w:sdt>
  <w:p w14:paraId="032EA6F5" w14:textId="77777777" w:rsidR="000165F3" w:rsidRPr="006A72B2" w:rsidRDefault="000165F3" w:rsidP="00EF321F">
    <w:pPr>
      <w:pStyle w:val="Fuzeile"/>
      <w:spacing w:after="0" w:line="240" w:lineRule="auto"/>
      <w:rPr>
        <w:color w:val="0563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79430" w14:textId="77777777" w:rsidR="0030353A" w:rsidRDefault="0030353A" w:rsidP="003A5E89">
      <w:r>
        <w:separator/>
      </w:r>
    </w:p>
  </w:footnote>
  <w:footnote w:type="continuationSeparator" w:id="0">
    <w:p w14:paraId="4F731EA3" w14:textId="77777777" w:rsidR="0030353A" w:rsidRDefault="0030353A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4E40A" w14:textId="77777777" w:rsidR="000165F3" w:rsidRDefault="000165F3" w:rsidP="00AB4414">
    <w:pPr>
      <w:pStyle w:val="Kopfzeile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A1D76" w14:textId="442F33E8" w:rsidR="000165F3" w:rsidRPr="00C71868" w:rsidRDefault="000165F3" w:rsidP="00C71868">
    <w:pPr>
      <w:pStyle w:val="Kopfzeile"/>
      <w:pBdr>
        <w:bottom w:val="none" w:sz="0" w:space="0" w:color="auto"/>
      </w:pBdr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18442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F2D086"/>
    <w:lvl w:ilvl="0">
      <w:start w:val="1"/>
      <w:numFmt w:val="bullet"/>
      <w:pStyle w:val="Aufzhlungszeichen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96005"/>
    <w:multiLevelType w:val="hybridMultilevel"/>
    <w:tmpl w:val="F54C1D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E33C36"/>
    <w:multiLevelType w:val="hybridMultilevel"/>
    <w:tmpl w:val="3E629C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FA948E5"/>
    <w:multiLevelType w:val="hybridMultilevel"/>
    <w:tmpl w:val="2E085068"/>
    <w:lvl w:ilvl="0" w:tplc="68A62956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9827673">
    <w:abstractNumId w:val="14"/>
  </w:num>
  <w:num w:numId="2" w16cid:durableId="172036519">
    <w:abstractNumId w:val="12"/>
  </w:num>
  <w:num w:numId="3" w16cid:durableId="289021695">
    <w:abstractNumId w:val="24"/>
  </w:num>
  <w:num w:numId="4" w16cid:durableId="1640762917">
    <w:abstractNumId w:val="17"/>
  </w:num>
  <w:num w:numId="5" w16cid:durableId="1642151269">
    <w:abstractNumId w:val="19"/>
  </w:num>
  <w:num w:numId="6" w16cid:durableId="1692756955">
    <w:abstractNumId w:val="20"/>
  </w:num>
  <w:num w:numId="7" w16cid:durableId="1090202364">
    <w:abstractNumId w:val="25"/>
  </w:num>
  <w:num w:numId="8" w16cid:durableId="1291981546">
    <w:abstractNumId w:val="16"/>
  </w:num>
  <w:num w:numId="9" w16cid:durableId="1909336588">
    <w:abstractNumId w:val="21"/>
  </w:num>
  <w:num w:numId="10" w16cid:durableId="140123985">
    <w:abstractNumId w:val="18"/>
  </w:num>
  <w:num w:numId="11" w16cid:durableId="866868891">
    <w:abstractNumId w:val="9"/>
  </w:num>
  <w:num w:numId="12" w16cid:durableId="994989069">
    <w:abstractNumId w:val="7"/>
  </w:num>
  <w:num w:numId="13" w16cid:durableId="724909801">
    <w:abstractNumId w:val="6"/>
  </w:num>
  <w:num w:numId="14" w16cid:durableId="1212963043">
    <w:abstractNumId w:val="5"/>
  </w:num>
  <w:num w:numId="15" w16cid:durableId="1537935804">
    <w:abstractNumId w:val="4"/>
  </w:num>
  <w:num w:numId="16" w16cid:durableId="57289133">
    <w:abstractNumId w:val="8"/>
  </w:num>
  <w:num w:numId="17" w16cid:durableId="953174850">
    <w:abstractNumId w:val="3"/>
  </w:num>
  <w:num w:numId="18" w16cid:durableId="1129905">
    <w:abstractNumId w:val="2"/>
  </w:num>
  <w:num w:numId="19" w16cid:durableId="1810171316">
    <w:abstractNumId w:val="1"/>
  </w:num>
  <w:num w:numId="20" w16cid:durableId="67969537">
    <w:abstractNumId w:val="0"/>
  </w:num>
  <w:num w:numId="21" w16cid:durableId="1228109457">
    <w:abstractNumId w:val="10"/>
  </w:num>
  <w:num w:numId="22" w16cid:durableId="1058745596">
    <w:abstractNumId w:val="27"/>
  </w:num>
  <w:num w:numId="23" w16cid:durableId="2047220531">
    <w:abstractNumId w:val="26"/>
  </w:num>
  <w:num w:numId="24" w16cid:durableId="407700014">
    <w:abstractNumId w:val="15"/>
  </w:num>
  <w:num w:numId="25" w16cid:durableId="1442384870">
    <w:abstractNumId w:val="28"/>
  </w:num>
  <w:num w:numId="26" w16cid:durableId="555749600">
    <w:abstractNumId w:val="13"/>
  </w:num>
  <w:num w:numId="27" w16cid:durableId="1394113047">
    <w:abstractNumId w:val="11"/>
  </w:num>
  <w:num w:numId="28" w16cid:durableId="2040813865">
    <w:abstractNumId w:val="8"/>
    <w:lvlOverride w:ilvl="0">
      <w:startOverride w:val="1"/>
    </w:lvlOverride>
  </w:num>
  <w:num w:numId="29" w16cid:durableId="694354823">
    <w:abstractNumId w:val="8"/>
    <w:lvlOverride w:ilvl="0">
      <w:startOverride w:val="1"/>
    </w:lvlOverride>
  </w:num>
  <w:num w:numId="30" w16cid:durableId="741027025">
    <w:abstractNumId w:val="22"/>
  </w:num>
  <w:num w:numId="31" w16cid:durableId="181283708">
    <w:abstractNumId w:val="23"/>
  </w:num>
  <w:num w:numId="32" w16cid:durableId="2860150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Xdaj6L5xye7MlKFVWXJG13SrAowHrETisJJw8rldZAMcNFNCYeybCzj1Duuq7qlz0z85YD9fpTcZVujVIFE6Gg==" w:salt="A5tjugxgej2eOGExpxzoJA==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8F0"/>
    <w:rsid w:val="000008A1"/>
    <w:rsid w:val="00003E0B"/>
    <w:rsid w:val="00007E85"/>
    <w:rsid w:val="00016095"/>
    <w:rsid w:val="000165F3"/>
    <w:rsid w:val="00021DE3"/>
    <w:rsid w:val="00024B6A"/>
    <w:rsid w:val="00024EDB"/>
    <w:rsid w:val="00027732"/>
    <w:rsid w:val="000315B0"/>
    <w:rsid w:val="00034FD6"/>
    <w:rsid w:val="00037C5D"/>
    <w:rsid w:val="00045D40"/>
    <w:rsid w:val="000475C8"/>
    <w:rsid w:val="0005214D"/>
    <w:rsid w:val="0005306D"/>
    <w:rsid w:val="0006270D"/>
    <w:rsid w:val="00065AD8"/>
    <w:rsid w:val="00070D0F"/>
    <w:rsid w:val="00071831"/>
    <w:rsid w:val="00073DEB"/>
    <w:rsid w:val="00073FCE"/>
    <w:rsid w:val="0007415A"/>
    <w:rsid w:val="00074782"/>
    <w:rsid w:val="000756D8"/>
    <w:rsid w:val="0007573A"/>
    <w:rsid w:val="000858DF"/>
    <w:rsid w:val="000863A0"/>
    <w:rsid w:val="000A00EC"/>
    <w:rsid w:val="000A45E4"/>
    <w:rsid w:val="000A476B"/>
    <w:rsid w:val="000B188A"/>
    <w:rsid w:val="000B62A1"/>
    <w:rsid w:val="000B79EC"/>
    <w:rsid w:val="000C2291"/>
    <w:rsid w:val="000C2A67"/>
    <w:rsid w:val="000C308C"/>
    <w:rsid w:val="000C5FBF"/>
    <w:rsid w:val="000D18ED"/>
    <w:rsid w:val="000D306C"/>
    <w:rsid w:val="000D40A9"/>
    <w:rsid w:val="000D4DD6"/>
    <w:rsid w:val="000E5741"/>
    <w:rsid w:val="000F48C6"/>
    <w:rsid w:val="000F4C18"/>
    <w:rsid w:val="000F7EF8"/>
    <w:rsid w:val="0010514A"/>
    <w:rsid w:val="001060BF"/>
    <w:rsid w:val="001077DC"/>
    <w:rsid w:val="001116CD"/>
    <w:rsid w:val="00114441"/>
    <w:rsid w:val="00123EF9"/>
    <w:rsid w:val="001240E1"/>
    <w:rsid w:val="0013098D"/>
    <w:rsid w:val="001319D4"/>
    <w:rsid w:val="00131B5A"/>
    <w:rsid w:val="00146F4F"/>
    <w:rsid w:val="0015177F"/>
    <w:rsid w:val="0015477F"/>
    <w:rsid w:val="001654B5"/>
    <w:rsid w:val="001744C2"/>
    <w:rsid w:val="00175364"/>
    <w:rsid w:val="00180CCD"/>
    <w:rsid w:val="00183E60"/>
    <w:rsid w:val="001907C9"/>
    <w:rsid w:val="0019680C"/>
    <w:rsid w:val="001A098F"/>
    <w:rsid w:val="001A45B1"/>
    <w:rsid w:val="001B089B"/>
    <w:rsid w:val="001B60B9"/>
    <w:rsid w:val="001B6A7D"/>
    <w:rsid w:val="001D52DF"/>
    <w:rsid w:val="001F312B"/>
    <w:rsid w:val="0020142E"/>
    <w:rsid w:val="00205C5D"/>
    <w:rsid w:val="00206CFD"/>
    <w:rsid w:val="00207021"/>
    <w:rsid w:val="002114F0"/>
    <w:rsid w:val="002121DF"/>
    <w:rsid w:val="00216849"/>
    <w:rsid w:val="00221BF6"/>
    <w:rsid w:val="0022354A"/>
    <w:rsid w:val="002235D5"/>
    <w:rsid w:val="00223ECF"/>
    <w:rsid w:val="00227EB8"/>
    <w:rsid w:val="002302DC"/>
    <w:rsid w:val="0023116D"/>
    <w:rsid w:val="00247FCF"/>
    <w:rsid w:val="0025020E"/>
    <w:rsid w:val="002520B1"/>
    <w:rsid w:val="002539EA"/>
    <w:rsid w:val="0025501D"/>
    <w:rsid w:val="00256BDF"/>
    <w:rsid w:val="00256FB5"/>
    <w:rsid w:val="00261A4C"/>
    <w:rsid w:val="002626F3"/>
    <w:rsid w:val="00262DB9"/>
    <w:rsid w:val="002747E6"/>
    <w:rsid w:val="002777F5"/>
    <w:rsid w:val="002811C9"/>
    <w:rsid w:val="0028311D"/>
    <w:rsid w:val="00285087"/>
    <w:rsid w:val="00285F4D"/>
    <w:rsid w:val="00296CFD"/>
    <w:rsid w:val="002977EA"/>
    <w:rsid w:val="002A57D0"/>
    <w:rsid w:val="002A6B55"/>
    <w:rsid w:val="002B75E2"/>
    <w:rsid w:val="002C26EC"/>
    <w:rsid w:val="002C6286"/>
    <w:rsid w:val="002C7595"/>
    <w:rsid w:val="002D14F7"/>
    <w:rsid w:val="002D3AA7"/>
    <w:rsid w:val="002D7611"/>
    <w:rsid w:val="002D7E12"/>
    <w:rsid w:val="002E561D"/>
    <w:rsid w:val="002E64BB"/>
    <w:rsid w:val="002E7D0C"/>
    <w:rsid w:val="002F01C8"/>
    <w:rsid w:val="002F3435"/>
    <w:rsid w:val="002F6F9D"/>
    <w:rsid w:val="00303425"/>
    <w:rsid w:val="0030353A"/>
    <w:rsid w:val="00304651"/>
    <w:rsid w:val="00304EC2"/>
    <w:rsid w:val="00310179"/>
    <w:rsid w:val="00312D08"/>
    <w:rsid w:val="00315BF0"/>
    <w:rsid w:val="00315D5B"/>
    <w:rsid w:val="00323003"/>
    <w:rsid w:val="00323F78"/>
    <w:rsid w:val="00324AE4"/>
    <w:rsid w:val="00325485"/>
    <w:rsid w:val="0032780A"/>
    <w:rsid w:val="00327D1C"/>
    <w:rsid w:val="003503C9"/>
    <w:rsid w:val="00362D53"/>
    <w:rsid w:val="00366876"/>
    <w:rsid w:val="003742C1"/>
    <w:rsid w:val="00374C26"/>
    <w:rsid w:val="003777F2"/>
    <w:rsid w:val="00382DCD"/>
    <w:rsid w:val="00383484"/>
    <w:rsid w:val="00385271"/>
    <w:rsid w:val="00387B50"/>
    <w:rsid w:val="00394361"/>
    <w:rsid w:val="00394C84"/>
    <w:rsid w:val="0039791C"/>
    <w:rsid w:val="003A06F1"/>
    <w:rsid w:val="003A5E89"/>
    <w:rsid w:val="003B2006"/>
    <w:rsid w:val="003B7527"/>
    <w:rsid w:val="003B7960"/>
    <w:rsid w:val="003C6E8B"/>
    <w:rsid w:val="003D0BFF"/>
    <w:rsid w:val="003D171C"/>
    <w:rsid w:val="003D291F"/>
    <w:rsid w:val="003D718D"/>
    <w:rsid w:val="003E186B"/>
    <w:rsid w:val="003E46CC"/>
    <w:rsid w:val="003E5A0D"/>
    <w:rsid w:val="003F5316"/>
    <w:rsid w:val="004015CB"/>
    <w:rsid w:val="004026AB"/>
    <w:rsid w:val="00403CFE"/>
    <w:rsid w:val="00410513"/>
    <w:rsid w:val="00416DD6"/>
    <w:rsid w:val="00421F99"/>
    <w:rsid w:val="00425A8E"/>
    <w:rsid w:val="00427D15"/>
    <w:rsid w:val="004302F1"/>
    <w:rsid w:val="00430B03"/>
    <w:rsid w:val="00430B54"/>
    <w:rsid w:val="004377A0"/>
    <w:rsid w:val="0044063D"/>
    <w:rsid w:val="00447A9F"/>
    <w:rsid w:val="00450CF4"/>
    <w:rsid w:val="004562C5"/>
    <w:rsid w:val="00457DEB"/>
    <w:rsid w:val="00463CD2"/>
    <w:rsid w:val="00464ECE"/>
    <w:rsid w:val="00466720"/>
    <w:rsid w:val="004679B8"/>
    <w:rsid w:val="00470384"/>
    <w:rsid w:val="00474E13"/>
    <w:rsid w:val="004750D1"/>
    <w:rsid w:val="004764E0"/>
    <w:rsid w:val="00481A30"/>
    <w:rsid w:val="00481B9E"/>
    <w:rsid w:val="00481BDB"/>
    <w:rsid w:val="00481FB5"/>
    <w:rsid w:val="00487E03"/>
    <w:rsid w:val="00493F2B"/>
    <w:rsid w:val="004940BD"/>
    <w:rsid w:val="004941CE"/>
    <w:rsid w:val="004954C7"/>
    <w:rsid w:val="00496751"/>
    <w:rsid w:val="004A2AF4"/>
    <w:rsid w:val="004A30FA"/>
    <w:rsid w:val="004B175E"/>
    <w:rsid w:val="004B3BBD"/>
    <w:rsid w:val="004B746C"/>
    <w:rsid w:val="004C2063"/>
    <w:rsid w:val="004C2443"/>
    <w:rsid w:val="004C6B04"/>
    <w:rsid w:val="004C7633"/>
    <w:rsid w:val="004D1494"/>
    <w:rsid w:val="004D7B71"/>
    <w:rsid w:val="004E0FB6"/>
    <w:rsid w:val="004E0FC9"/>
    <w:rsid w:val="004E37F7"/>
    <w:rsid w:val="004E679F"/>
    <w:rsid w:val="004E7DFE"/>
    <w:rsid w:val="004F04DD"/>
    <w:rsid w:val="004F3633"/>
    <w:rsid w:val="004F37E8"/>
    <w:rsid w:val="004F3C30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533E"/>
    <w:rsid w:val="00527992"/>
    <w:rsid w:val="00531F82"/>
    <w:rsid w:val="005329B8"/>
    <w:rsid w:val="00533CA9"/>
    <w:rsid w:val="00535CD1"/>
    <w:rsid w:val="00543812"/>
    <w:rsid w:val="00544639"/>
    <w:rsid w:val="00551A80"/>
    <w:rsid w:val="005551BF"/>
    <w:rsid w:val="00560EE7"/>
    <w:rsid w:val="0056260C"/>
    <w:rsid w:val="00573B21"/>
    <w:rsid w:val="00577D06"/>
    <w:rsid w:val="00580F58"/>
    <w:rsid w:val="005835FB"/>
    <w:rsid w:val="00583FF5"/>
    <w:rsid w:val="005904B1"/>
    <w:rsid w:val="00591C18"/>
    <w:rsid w:val="005933A6"/>
    <w:rsid w:val="00593D99"/>
    <w:rsid w:val="00595AC0"/>
    <w:rsid w:val="005A677B"/>
    <w:rsid w:val="005B2447"/>
    <w:rsid w:val="005B6E63"/>
    <w:rsid w:val="005C0439"/>
    <w:rsid w:val="005C3759"/>
    <w:rsid w:val="005C456D"/>
    <w:rsid w:val="005C5907"/>
    <w:rsid w:val="005C646D"/>
    <w:rsid w:val="005D3D12"/>
    <w:rsid w:val="005E0AD7"/>
    <w:rsid w:val="005E3031"/>
    <w:rsid w:val="005F2ABF"/>
    <w:rsid w:val="005F483F"/>
    <w:rsid w:val="00611A13"/>
    <w:rsid w:val="006168DD"/>
    <w:rsid w:val="00617C3E"/>
    <w:rsid w:val="00620A40"/>
    <w:rsid w:val="006336A7"/>
    <w:rsid w:val="006369D2"/>
    <w:rsid w:val="0063766D"/>
    <w:rsid w:val="00637E5F"/>
    <w:rsid w:val="006426D1"/>
    <w:rsid w:val="00647107"/>
    <w:rsid w:val="006509A2"/>
    <w:rsid w:val="006523CA"/>
    <w:rsid w:val="00653E04"/>
    <w:rsid w:val="00654175"/>
    <w:rsid w:val="006557F1"/>
    <w:rsid w:val="0065712E"/>
    <w:rsid w:val="00663318"/>
    <w:rsid w:val="00663F10"/>
    <w:rsid w:val="00665E40"/>
    <w:rsid w:val="00666715"/>
    <w:rsid w:val="00670A34"/>
    <w:rsid w:val="006740D7"/>
    <w:rsid w:val="00676971"/>
    <w:rsid w:val="006773D5"/>
    <w:rsid w:val="00681DFD"/>
    <w:rsid w:val="0068408E"/>
    <w:rsid w:val="00684EB4"/>
    <w:rsid w:val="00694026"/>
    <w:rsid w:val="006947FE"/>
    <w:rsid w:val="00696797"/>
    <w:rsid w:val="00697641"/>
    <w:rsid w:val="006A44D1"/>
    <w:rsid w:val="006A72B2"/>
    <w:rsid w:val="006B68BB"/>
    <w:rsid w:val="006B750B"/>
    <w:rsid w:val="006B7888"/>
    <w:rsid w:val="006C3D4D"/>
    <w:rsid w:val="006C42E3"/>
    <w:rsid w:val="006C4A77"/>
    <w:rsid w:val="006C4FC1"/>
    <w:rsid w:val="006C64DC"/>
    <w:rsid w:val="006D06A7"/>
    <w:rsid w:val="006D5671"/>
    <w:rsid w:val="006D5B82"/>
    <w:rsid w:val="006D5F54"/>
    <w:rsid w:val="006D74E5"/>
    <w:rsid w:val="006D7679"/>
    <w:rsid w:val="006E2478"/>
    <w:rsid w:val="006E3A7B"/>
    <w:rsid w:val="006E740E"/>
    <w:rsid w:val="006F2F90"/>
    <w:rsid w:val="006F49DC"/>
    <w:rsid w:val="006F6F28"/>
    <w:rsid w:val="00706290"/>
    <w:rsid w:val="00710D70"/>
    <w:rsid w:val="00712B8B"/>
    <w:rsid w:val="0071473D"/>
    <w:rsid w:val="00720231"/>
    <w:rsid w:val="007205C6"/>
    <w:rsid w:val="0072180D"/>
    <w:rsid w:val="007238B0"/>
    <w:rsid w:val="00730DDF"/>
    <w:rsid w:val="007378EC"/>
    <w:rsid w:val="00741031"/>
    <w:rsid w:val="00746C7C"/>
    <w:rsid w:val="007511A3"/>
    <w:rsid w:val="00751B0B"/>
    <w:rsid w:val="0075596E"/>
    <w:rsid w:val="00757B03"/>
    <w:rsid w:val="00761C08"/>
    <w:rsid w:val="007668B7"/>
    <w:rsid w:val="007671CE"/>
    <w:rsid w:val="007735D3"/>
    <w:rsid w:val="0077727A"/>
    <w:rsid w:val="00781806"/>
    <w:rsid w:val="00782C20"/>
    <w:rsid w:val="007832A2"/>
    <w:rsid w:val="00785FBD"/>
    <w:rsid w:val="00794923"/>
    <w:rsid w:val="00797F49"/>
    <w:rsid w:val="007A0180"/>
    <w:rsid w:val="007A0ECD"/>
    <w:rsid w:val="007A4F80"/>
    <w:rsid w:val="007B143E"/>
    <w:rsid w:val="007B3982"/>
    <w:rsid w:val="007B547A"/>
    <w:rsid w:val="007C150C"/>
    <w:rsid w:val="007C208D"/>
    <w:rsid w:val="007C721A"/>
    <w:rsid w:val="007D0A4E"/>
    <w:rsid w:val="007D5201"/>
    <w:rsid w:val="007D5AFA"/>
    <w:rsid w:val="007D7ECC"/>
    <w:rsid w:val="007E1109"/>
    <w:rsid w:val="007E20D3"/>
    <w:rsid w:val="007E515C"/>
    <w:rsid w:val="007F2805"/>
    <w:rsid w:val="007F28A8"/>
    <w:rsid w:val="007F3535"/>
    <w:rsid w:val="00802FDE"/>
    <w:rsid w:val="008048D1"/>
    <w:rsid w:val="008116D0"/>
    <w:rsid w:val="0081197E"/>
    <w:rsid w:val="00812124"/>
    <w:rsid w:val="008133F6"/>
    <w:rsid w:val="00813455"/>
    <w:rsid w:val="00813CF4"/>
    <w:rsid w:val="00820125"/>
    <w:rsid w:val="00823311"/>
    <w:rsid w:val="00830650"/>
    <w:rsid w:val="00840013"/>
    <w:rsid w:val="00845430"/>
    <w:rsid w:val="00845E20"/>
    <w:rsid w:val="00847297"/>
    <w:rsid w:val="00850AD5"/>
    <w:rsid w:val="008548BC"/>
    <w:rsid w:val="0085549A"/>
    <w:rsid w:val="0085599A"/>
    <w:rsid w:val="00856594"/>
    <w:rsid w:val="008636CE"/>
    <w:rsid w:val="00871FE7"/>
    <w:rsid w:val="00873342"/>
    <w:rsid w:val="008749F7"/>
    <w:rsid w:val="00874E51"/>
    <w:rsid w:val="008866EB"/>
    <w:rsid w:val="00890550"/>
    <w:rsid w:val="00891D1D"/>
    <w:rsid w:val="008978F0"/>
    <w:rsid w:val="008A1647"/>
    <w:rsid w:val="008A1E4D"/>
    <w:rsid w:val="008A3E2D"/>
    <w:rsid w:val="008B2A64"/>
    <w:rsid w:val="008B4EDE"/>
    <w:rsid w:val="008B5549"/>
    <w:rsid w:val="008B6634"/>
    <w:rsid w:val="008B77C3"/>
    <w:rsid w:val="008C4E59"/>
    <w:rsid w:val="008C6A50"/>
    <w:rsid w:val="008C6A99"/>
    <w:rsid w:val="008E29B7"/>
    <w:rsid w:val="008E7C7F"/>
    <w:rsid w:val="008F22F6"/>
    <w:rsid w:val="008F368F"/>
    <w:rsid w:val="008F5DAB"/>
    <w:rsid w:val="00903DA6"/>
    <w:rsid w:val="009046BB"/>
    <w:rsid w:val="00913413"/>
    <w:rsid w:val="00923E46"/>
    <w:rsid w:val="00924AB2"/>
    <w:rsid w:val="00927B82"/>
    <w:rsid w:val="00933E2A"/>
    <w:rsid w:val="009341C3"/>
    <w:rsid w:val="00934A58"/>
    <w:rsid w:val="00937C92"/>
    <w:rsid w:val="00941D0D"/>
    <w:rsid w:val="00947450"/>
    <w:rsid w:val="009500E3"/>
    <w:rsid w:val="00954CCE"/>
    <w:rsid w:val="00955B36"/>
    <w:rsid w:val="00964797"/>
    <w:rsid w:val="00965C62"/>
    <w:rsid w:val="00967217"/>
    <w:rsid w:val="00974659"/>
    <w:rsid w:val="00977189"/>
    <w:rsid w:val="00977242"/>
    <w:rsid w:val="00980AED"/>
    <w:rsid w:val="009837C2"/>
    <w:rsid w:val="00983A69"/>
    <w:rsid w:val="00985B75"/>
    <w:rsid w:val="0099278B"/>
    <w:rsid w:val="00994B08"/>
    <w:rsid w:val="0099594A"/>
    <w:rsid w:val="00996379"/>
    <w:rsid w:val="009A2784"/>
    <w:rsid w:val="009A2E14"/>
    <w:rsid w:val="009A4063"/>
    <w:rsid w:val="009A68A6"/>
    <w:rsid w:val="009B04F4"/>
    <w:rsid w:val="009C738E"/>
    <w:rsid w:val="009D1232"/>
    <w:rsid w:val="009D3600"/>
    <w:rsid w:val="009D4F78"/>
    <w:rsid w:val="009D6710"/>
    <w:rsid w:val="009E0890"/>
    <w:rsid w:val="009E38F4"/>
    <w:rsid w:val="009F1021"/>
    <w:rsid w:val="009F4659"/>
    <w:rsid w:val="009F4DD4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35746"/>
    <w:rsid w:val="00A426F0"/>
    <w:rsid w:val="00A47916"/>
    <w:rsid w:val="00A521F2"/>
    <w:rsid w:val="00A523C4"/>
    <w:rsid w:val="00A5619E"/>
    <w:rsid w:val="00A600A3"/>
    <w:rsid w:val="00A62D51"/>
    <w:rsid w:val="00A64EE4"/>
    <w:rsid w:val="00A67350"/>
    <w:rsid w:val="00A72911"/>
    <w:rsid w:val="00A74740"/>
    <w:rsid w:val="00A751F1"/>
    <w:rsid w:val="00A84082"/>
    <w:rsid w:val="00A84273"/>
    <w:rsid w:val="00A84F6F"/>
    <w:rsid w:val="00A90710"/>
    <w:rsid w:val="00A90B62"/>
    <w:rsid w:val="00A9219B"/>
    <w:rsid w:val="00A93AA0"/>
    <w:rsid w:val="00A9603A"/>
    <w:rsid w:val="00AA4D78"/>
    <w:rsid w:val="00AA56C3"/>
    <w:rsid w:val="00AA65B1"/>
    <w:rsid w:val="00AA6798"/>
    <w:rsid w:val="00AA7864"/>
    <w:rsid w:val="00AB4414"/>
    <w:rsid w:val="00AB7D14"/>
    <w:rsid w:val="00AC170D"/>
    <w:rsid w:val="00AC628F"/>
    <w:rsid w:val="00AD1117"/>
    <w:rsid w:val="00AD2E1E"/>
    <w:rsid w:val="00AD56FC"/>
    <w:rsid w:val="00AE1C28"/>
    <w:rsid w:val="00AE3C58"/>
    <w:rsid w:val="00AE435B"/>
    <w:rsid w:val="00AE64B5"/>
    <w:rsid w:val="00AF0603"/>
    <w:rsid w:val="00AF1C3C"/>
    <w:rsid w:val="00AF786C"/>
    <w:rsid w:val="00B02955"/>
    <w:rsid w:val="00B058E0"/>
    <w:rsid w:val="00B06C10"/>
    <w:rsid w:val="00B148C8"/>
    <w:rsid w:val="00B155A5"/>
    <w:rsid w:val="00B15EF5"/>
    <w:rsid w:val="00B23733"/>
    <w:rsid w:val="00B24BAD"/>
    <w:rsid w:val="00B26E0A"/>
    <w:rsid w:val="00B31890"/>
    <w:rsid w:val="00B36CD7"/>
    <w:rsid w:val="00B37F7F"/>
    <w:rsid w:val="00B431B8"/>
    <w:rsid w:val="00B43627"/>
    <w:rsid w:val="00B4736A"/>
    <w:rsid w:val="00B47DD4"/>
    <w:rsid w:val="00B50D00"/>
    <w:rsid w:val="00B5130A"/>
    <w:rsid w:val="00B5357C"/>
    <w:rsid w:val="00B53E7C"/>
    <w:rsid w:val="00B55344"/>
    <w:rsid w:val="00B5736C"/>
    <w:rsid w:val="00B62299"/>
    <w:rsid w:val="00B82E69"/>
    <w:rsid w:val="00B86C27"/>
    <w:rsid w:val="00B919E8"/>
    <w:rsid w:val="00B92EE4"/>
    <w:rsid w:val="00B93337"/>
    <w:rsid w:val="00B968AE"/>
    <w:rsid w:val="00B969EF"/>
    <w:rsid w:val="00BA1082"/>
    <w:rsid w:val="00BA1FC2"/>
    <w:rsid w:val="00BA39B2"/>
    <w:rsid w:val="00BA6939"/>
    <w:rsid w:val="00BB0F23"/>
    <w:rsid w:val="00BB4E42"/>
    <w:rsid w:val="00BC7C0D"/>
    <w:rsid w:val="00BD1BCE"/>
    <w:rsid w:val="00BD2CAF"/>
    <w:rsid w:val="00BD4121"/>
    <w:rsid w:val="00BD7170"/>
    <w:rsid w:val="00BE0ADD"/>
    <w:rsid w:val="00BE32BE"/>
    <w:rsid w:val="00BE3F76"/>
    <w:rsid w:val="00BE5F62"/>
    <w:rsid w:val="00BF6FF6"/>
    <w:rsid w:val="00C00245"/>
    <w:rsid w:val="00C00B51"/>
    <w:rsid w:val="00C0166B"/>
    <w:rsid w:val="00C04051"/>
    <w:rsid w:val="00C04187"/>
    <w:rsid w:val="00C079E8"/>
    <w:rsid w:val="00C222B2"/>
    <w:rsid w:val="00C253E6"/>
    <w:rsid w:val="00C32953"/>
    <w:rsid w:val="00C32C81"/>
    <w:rsid w:val="00C35675"/>
    <w:rsid w:val="00C40931"/>
    <w:rsid w:val="00C40EA2"/>
    <w:rsid w:val="00C429D0"/>
    <w:rsid w:val="00C501D8"/>
    <w:rsid w:val="00C513B0"/>
    <w:rsid w:val="00C522ED"/>
    <w:rsid w:val="00C560E6"/>
    <w:rsid w:val="00C619CE"/>
    <w:rsid w:val="00C6487F"/>
    <w:rsid w:val="00C64EF5"/>
    <w:rsid w:val="00C677C9"/>
    <w:rsid w:val="00C71868"/>
    <w:rsid w:val="00C75AF7"/>
    <w:rsid w:val="00C80223"/>
    <w:rsid w:val="00C95537"/>
    <w:rsid w:val="00C9779C"/>
    <w:rsid w:val="00CA08CE"/>
    <w:rsid w:val="00CA0B61"/>
    <w:rsid w:val="00CA34AB"/>
    <w:rsid w:val="00CB00B8"/>
    <w:rsid w:val="00CB5249"/>
    <w:rsid w:val="00CB70C9"/>
    <w:rsid w:val="00CB71CC"/>
    <w:rsid w:val="00CB7FCE"/>
    <w:rsid w:val="00CC0CB5"/>
    <w:rsid w:val="00CC1B97"/>
    <w:rsid w:val="00CC1ED0"/>
    <w:rsid w:val="00CC329F"/>
    <w:rsid w:val="00CC4367"/>
    <w:rsid w:val="00CD527E"/>
    <w:rsid w:val="00CD617C"/>
    <w:rsid w:val="00CE1270"/>
    <w:rsid w:val="00CE6EFC"/>
    <w:rsid w:val="00CE74FD"/>
    <w:rsid w:val="00CE76ED"/>
    <w:rsid w:val="00CF18B7"/>
    <w:rsid w:val="00CF2F32"/>
    <w:rsid w:val="00D022DF"/>
    <w:rsid w:val="00D05E48"/>
    <w:rsid w:val="00D10F85"/>
    <w:rsid w:val="00D14316"/>
    <w:rsid w:val="00D16816"/>
    <w:rsid w:val="00D16BF1"/>
    <w:rsid w:val="00D204EF"/>
    <w:rsid w:val="00D2376A"/>
    <w:rsid w:val="00D2446E"/>
    <w:rsid w:val="00D27151"/>
    <w:rsid w:val="00D27371"/>
    <w:rsid w:val="00D34602"/>
    <w:rsid w:val="00D40001"/>
    <w:rsid w:val="00D41868"/>
    <w:rsid w:val="00D5730E"/>
    <w:rsid w:val="00D61A42"/>
    <w:rsid w:val="00D64C08"/>
    <w:rsid w:val="00D7117D"/>
    <w:rsid w:val="00D74DBD"/>
    <w:rsid w:val="00D7527D"/>
    <w:rsid w:val="00D7706E"/>
    <w:rsid w:val="00D8070D"/>
    <w:rsid w:val="00D82747"/>
    <w:rsid w:val="00D8508F"/>
    <w:rsid w:val="00D85837"/>
    <w:rsid w:val="00D86C87"/>
    <w:rsid w:val="00D90FFE"/>
    <w:rsid w:val="00D94B7A"/>
    <w:rsid w:val="00D96272"/>
    <w:rsid w:val="00D962C1"/>
    <w:rsid w:val="00D97950"/>
    <w:rsid w:val="00DA1578"/>
    <w:rsid w:val="00DA175F"/>
    <w:rsid w:val="00DB00FF"/>
    <w:rsid w:val="00DB08DE"/>
    <w:rsid w:val="00DC0F59"/>
    <w:rsid w:val="00DC5B6B"/>
    <w:rsid w:val="00DC5DD2"/>
    <w:rsid w:val="00DC636B"/>
    <w:rsid w:val="00DD0393"/>
    <w:rsid w:val="00DD3B08"/>
    <w:rsid w:val="00DE09AD"/>
    <w:rsid w:val="00DE5BE6"/>
    <w:rsid w:val="00DF22BF"/>
    <w:rsid w:val="00DF29AF"/>
    <w:rsid w:val="00DF4BC2"/>
    <w:rsid w:val="00E10F24"/>
    <w:rsid w:val="00E11BB7"/>
    <w:rsid w:val="00E12FB7"/>
    <w:rsid w:val="00E158B2"/>
    <w:rsid w:val="00E15D1A"/>
    <w:rsid w:val="00E165DF"/>
    <w:rsid w:val="00E20E27"/>
    <w:rsid w:val="00E26988"/>
    <w:rsid w:val="00E3098E"/>
    <w:rsid w:val="00E368D5"/>
    <w:rsid w:val="00E430B5"/>
    <w:rsid w:val="00E52A91"/>
    <w:rsid w:val="00E5505D"/>
    <w:rsid w:val="00E55500"/>
    <w:rsid w:val="00E60E7D"/>
    <w:rsid w:val="00E63E2B"/>
    <w:rsid w:val="00E70A7C"/>
    <w:rsid w:val="00E75637"/>
    <w:rsid w:val="00E7781C"/>
    <w:rsid w:val="00E779BB"/>
    <w:rsid w:val="00E77DCA"/>
    <w:rsid w:val="00E8140A"/>
    <w:rsid w:val="00E82F9A"/>
    <w:rsid w:val="00E86880"/>
    <w:rsid w:val="00E9315E"/>
    <w:rsid w:val="00E96C61"/>
    <w:rsid w:val="00EA6AB0"/>
    <w:rsid w:val="00EB0D88"/>
    <w:rsid w:val="00EB2ECE"/>
    <w:rsid w:val="00EB6EAD"/>
    <w:rsid w:val="00EC43DB"/>
    <w:rsid w:val="00EC6D8B"/>
    <w:rsid w:val="00EC76FA"/>
    <w:rsid w:val="00EC7C4A"/>
    <w:rsid w:val="00ED0A01"/>
    <w:rsid w:val="00EE528D"/>
    <w:rsid w:val="00EF2057"/>
    <w:rsid w:val="00EF228B"/>
    <w:rsid w:val="00EF321F"/>
    <w:rsid w:val="00EF3264"/>
    <w:rsid w:val="00EF389B"/>
    <w:rsid w:val="00EF4611"/>
    <w:rsid w:val="00EF76F8"/>
    <w:rsid w:val="00F03265"/>
    <w:rsid w:val="00F04CE9"/>
    <w:rsid w:val="00F103AF"/>
    <w:rsid w:val="00F11949"/>
    <w:rsid w:val="00F215AF"/>
    <w:rsid w:val="00F259F7"/>
    <w:rsid w:val="00F26BDD"/>
    <w:rsid w:val="00F26F39"/>
    <w:rsid w:val="00F306C2"/>
    <w:rsid w:val="00F32900"/>
    <w:rsid w:val="00F37D2B"/>
    <w:rsid w:val="00F42417"/>
    <w:rsid w:val="00F43AA9"/>
    <w:rsid w:val="00F44897"/>
    <w:rsid w:val="00F50EB0"/>
    <w:rsid w:val="00F51AD3"/>
    <w:rsid w:val="00F54313"/>
    <w:rsid w:val="00F57338"/>
    <w:rsid w:val="00F6206A"/>
    <w:rsid w:val="00F65EEA"/>
    <w:rsid w:val="00F74213"/>
    <w:rsid w:val="00F74D69"/>
    <w:rsid w:val="00F80431"/>
    <w:rsid w:val="00F8231F"/>
    <w:rsid w:val="00F84905"/>
    <w:rsid w:val="00F873D5"/>
    <w:rsid w:val="00F94EA5"/>
    <w:rsid w:val="00FA00F5"/>
    <w:rsid w:val="00FA1210"/>
    <w:rsid w:val="00FA2A94"/>
    <w:rsid w:val="00FA3539"/>
    <w:rsid w:val="00FA3CE7"/>
    <w:rsid w:val="00FA489A"/>
    <w:rsid w:val="00FA48E5"/>
    <w:rsid w:val="00FA6FC0"/>
    <w:rsid w:val="00FB0CC0"/>
    <w:rsid w:val="00FB0FEC"/>
    <w:rsid w:val="00FB25BC"/>
    <w:rsid w:val="00FB5D65"/>
    <w:rsid w:val="00FC3E41"/>
    <w:rsid w:val="00FC4093"/>
    <w:rsid w:val="00FC432F"/>
    <w:rsid w:val="00FC4BC4"/>
    <w:rsid w:val="00FD2420"/>
    <w:rsid w:val="00FD4283"/>
    <w:rsid w:val="00FE0C46"/>
    <w:rsid w:val="00FE2ABB"/>
    <w:rsid w:val="00FE3C2D"/>
    <w:rsid w:val="00FE6281"/>
    <w:rsid w:val="00FF5D47"/>
    <w:rsid w:val="00FF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B3FE1DF"/>
  <w15:chartTrackingRefBased/>
  <w15:docId w15:val="{35BE3C6B-20BB-416C-A2BA-11645BBB2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rabun Light" w:eastAsia="Calibri" w:hAnsi="Sarabun Light" w:cs="Sarabun Light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1F312B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rsid w:val="00996379"/>
    <w:pPr>
      <w:keepNext/>
      <w:keepLines/>
      <w:numPr>
        <w:numId w:val="22"/>
      </w:numPr>
      <w:spacing w:after="240"/>
      <w:ind w:left="567" w:hanging="56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Textkrper"/>
    <w:link w:val="berschrift2Zchn"/>
    <w:uiPriority w:val="9"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Textkrper"/>
    <w:link w:val="berschrift3Zchn"/>
    <w:uiPriority w:val="9"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Textkrper"/>
    <w:next w:val="Textkrper"/>
    <w:uiPriority w:val="6"/>
    <w:rsid w:val="00EC76FA"/>
    <w:pPr>
      <w:spacing w:before="240"/>
      <w:jc w:val="center"/>
    </w:pPr>
  </w:style>
  <w:style w:type="paragraph" w:styleId="Beschriftung">
    <w:name w:val="caption"/>
    <w:basedOn w:val="Standard"/>
    <w:next w:val="Standard"/>
    <w:uiPriority w:val="7"/>
    <w:rsid w:val="00EC76FA"/>
    <w:pPr>
      <w:spacing w:after="200"/>
    </w:pPr>
    <w:rPr>
      <w:bCs/>
      <w:i/>
      <w:color w:val="365F91" w:themeColor="accent1" w:themeShade="BF"/>
    </w:rPr>
  </w:style>
  <w:style w:type="paragraph" w:styleId="Aufzhlungszeichen">
    <w:name w:val="List Bullet"/>
    <w:basedOn w:val="Standard"/>
    <w:uiPriority w:val="4"/>
    <w:qFormat/>
    <w:rsid w:val="001116CD"/>
    <w:pPr>
      <w:numPr>
        <w:numId w:val="11"/>
      </w:numPr>
      <w:ind w:left="170" w:hanging="170"/>
      <w:contextualSpacing/>
    </w:pPr>
    <w:rPr>
      <w:lang w:eastAsia="de-DE"/>
    </w:rPr>
  </w:style>
  <w:style w:type="paragraph" w:styleId="Aufzhlungszeichen2">
    <w:name w:val="List Bullet 2"/>
    <w:basedOn w:val="Standard"/>
    <w:uiPriority w:val="99"/>
    <w:unhideWhenUs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Standard"/>
    <w:next w:val="Standard"/>
    <w:autoRedefine/>
    <w:uiPriority w:val="99"/>
    <w:unhideWhenUsed/>
    <w:rsid w:val="00F57338"/>
    <w:pPr>
      <w:ind w:left="240" w:hanging="240"/>
    </w:pPr>
  </w:style>
  <w:style w:type="paragraph" w:styleId="Textkrper">
    <w:name w:val="Body Text"/>
    <w:basedOn w:val="Standard"/>
    <w:link w:val="TextkrperZchn"/>
    <w:qFormat/>
    <w:rsid w:val="001116CD"/>
    <w:pPr>
      <w:jc w:val="both"/>
    </w:pPr>
  </w:style>
  <w:style w:type="character" w:customStyle="1" w:styleId="TextkrperZchn">
    <w:name w:val="Textkörper Zchn"/>
    <w:basedOn w:val="Absatz-Standardschriftart"/>
    <w:link w:val="Textkrper"/>
    <w:rsid w:val="001116CD"/>
    <w:rPr>
      <w:rFonts w:cs="Times New Roman"/>
    </w:rPr>
  </w:style>
  <w:style w:type="paragraph" w:styleId="Listennummer">
    <w:name w:val="List Number"/>
    <w:basedOn w:val="Standard"/>
    <w:link w:val="ListennummerZchn"/>
    <w:uiPriority w:val="4"/>
    <w:qFormat/>
    <w:rsid w:val="00CB71CC"/>
    <w:pPr>
      <w:numPr>
        <w:numId w:val="16"/>
      </w:numPr>
      <w:tabs>
        <w:tab w:val="clear" w:pos="360"/>
      </w:tabs>
      <w:spacing w:before="120"/>
      <w:ind w:left="113" w:hanging="170"/>
      <w:contextualSpacing/>
    </w:pPr>
  </w:style>
  <w:style w:type="paragraph" w:styleId="Kopfzeile">
    <w:name w:val="header"/>
    <w:basedOn w:val="Standard"/>
    <w:link w:val="KopfzeileZchn"/>
    <w:uiPriority w:val="14"/>
    <w:unhideWhenUs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</w:rPr>
  </w:style>
  <w:style w:type="character" w:customStyle="1" w:styleId="KopfzeileZchn">
    <w:name w:val="Kopfzeile Zchn"/>
    <w:basedOn w:val="Absatz-Standardschriftart"/>
    <w:link w:val="Kopfzeile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uzeile">
    <w:name w:val="footer"/>
    <w:basedOn w:val="Funotentext"/>
    <w:link w:val="FuzeileZchn"/>
    <w:uiPriority w:val="14"/>
    <w:unhideWhenUsed/>
    <w:rsid w:val="00416DD6"/>
    <w:pPr>
      <w:spacing w:line="276" w:lineRule="auto"/>
    </w:pPr>
    <w:rPr>
      <w:rFonts w:asciiTheme="minorHAnsi" w:hAnsiTheme="minorHAnsi"/>
    </w:rPr>
  </w:style>
  <w:style w:type="character" w:customStyle="1" w:styleId="FuzeileZchn">
    <w:name w:val="Fußzeile Zchn"/>
    <w:basedOn w:val="Absatz-Standardschriftart"/>
    <w:link w:val="Fuzeile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unotentext">
    <w:name w:val="footnote text"/>
    <w:basedOn w:val="Standard"/>
    <w:link w:val="FunotentextZchn"/>
    <w:semiHidden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semiHidden/>
    <w:rsid w:val="004E0FB6"/>
    <w:rPr>
      <w:vertAlign w:val="superscrip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berschrift3"/>
    <w:next w:val="Textkrper"/>
    <w:uiPriority w:val="7"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00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rsid w:val="00323F78"/>
    <w:pPr>
      <w:ind w:left="720"/>
      <w:contextualSpacing/>
    </w:pPr>
  </w:style>
  <w:style w:type="paragraph" w:styleId="Titel">
    <w:name w:val="Title"/>
    <w:basedOn w:val="Standard"/>
    <w:next w:val="Textkrper"/>
    <w:link w:val="TitelZchn"/>
    <w:uiPriority w:val="10"/>
    <w:rsid w:val="00996379"/>
    <w:pPr>
      <w:spacing w:after="240"/>
      <w:contextualSpacing/>
      <w:jc w:val="center"/>
    </w:pPr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character" w:customStyle="1" w:styleId="TitelZchn">
    <w:name w:val="Titel Zchn"/>
    <w:basedOn w:val="Absatz-Standardschriftart"/>
    <w:link w:val="Titel"/>
    <w:uiPriority w:val="10"/>
    <w:rsid w:val="00996379"/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table" w:styleId="Tabellenraster">
    <w:name w:val="Table Grid"/>
    <w:basedOn w:val="NormaleTabelle"/>
    <w:uiPriority w:val="59"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Textkrper"/>
    <w:uiPriority w:val="1"/>
    <w:qFormat/>
    <w:rsid w:val="001116CD"/>
  </w:style>
  <w:style w:type="paragraph" w:customStyle="1" w:styleId="Handlungsschritte">
    <w:name w:val="Handlungsschritte"/>
    <w:basedOn w:val="Listennummer"/>
    <w:link w:val="HandlungsschritteZchn"/>
    <w:uiPriority w:val="1"/>
    <w:qFormat/>
    <w:rsid w:val="004940BD"/>
    <w:pPr>
      <w:numPr>
        <w:numId w:val="0"/>
      </w:numPr>
      <w:spacing w:before="60"/>
      <w:ind w:left="-40"/>
      <w:contextualSpacing w:val="0"/>
    </w:pPr>
  </w:style>
  <w:style w:type="character" w:customStyle="1" w:styleId="ListennummerZchn">
    <w:name w:val="Listennummer Zchn"/>
    <w:basedOn w:val="Absatz-Standardschriftart"/>
    <w:link w:val="Listennummer"/>
    <w:uiPriority w:val="4"/>
    <w:rsid w:val="004940BD"/>
    <w:rPr>
      <w:rFonts w:cs="Times New Roman"/>
      <w:color w:val="1F497D" w:themeColor="text2"/>
      <w:sz w:val="20"/>
      <w:szCs w:val="20"/>
    </w:rPr>
  </w:style>
  <w:style w:type="character" w:customStyle="1" w:styleId="HandlungsschritteZchn">
    <w:name w:val="Handlungsschritte Zchn"/>
    <w:basedOn w:val="ListennummerZchn"/>
    <w:link w:val="Handlungsschritte"/>
    <w:uiPriority w:val="1"/>
    <w:rsid w:val="004940BD"/>
    <w:rPr>
      <w:rFonts w:cs="Times New Roman"/>
      <w:color w:val="1F497D" w:themeColor="text2"/>
      <w:sz w:val="20"/>
      <w:szCs w:val="20"/>
    </w:rPr>
  </w:style>
  <w:style w:type="paragraph" w:customStyle="1" w:styleId="paragraph">
    <w:name w:val="paragraph"/>
    <w:basedOn w:val="Standard"/>
    <w:rsid w:val="00B5357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Textfeld-blau">
    <w:name w:val="Textfeld-blau"/>
    <w:basedOn w:val="Textkrper"/>
    <w:link w:val="Textfeld-blauZchn"/>
    <w:uiPriority w:val="1"/>
    <w:qFormat/>
    <w:rsid w:val="00B5357C"/>
    <w:pPr>
      <w:spacing w:before="40"/>
    </w:pPr>
  </w:style>
  <w:style w:type="character" w:customStyle="1" w:styleId="Textfeld-blauZchn">
    <w:name w:val="Textfeld-blau Zchn"/>
    <w:basedOn w:val="TextkrperZchn"/>
    <w:link w:val="Textfeld-blau"/>
    <w:uiPriority w:val="1"/>
    <w:rsid w:val="00B5357C"/>
    <w:rPr>
      <w:rFonts w:cs="Times New Roman"/>
      <w:color w:val="1F497D" w:themeColor="text2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C71868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F6F9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F6F9D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F6F9D"/>
    <w:rPr>
      <w:rFonts w:cs="Times New Roman"/>
      <w:color w:val="1F497D" w:themeColor="text2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F6F9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F6F9D"/>
    <w:rPr>
      <w:rFonts w:cs="Times New Roman"/>
      <w:b/>
      <w:bCs/>
      <w:color w:val="1F497D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lk%20Howe\!KWST\KWST-Arbeitsbl&#228;tter\KWST02-Arbeitsprozesse\kwst02-arbeitsmap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A0B82B4234C41D0BC2CD34E9E94A8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351F43-446E-4532-B9E2-D9C9774BFC93}"/>
      </w:docPartPr>
      <w:docPartBody>
        <w:p w:rsidR="007A25AF" w:rsidRDefault="007A25AF" w:rsidP="007A25AF">
          <w:pPr>
            <w:pStyle w:val="8A0B82B4234C41D0BC2CD34E9E94A80F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DCCC175C82A457A8B6DFB8A142F17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C1FB68-DE81-4BC9-AF3A-2C8E84782B4D}"/>
      </w:docPartPr>
      <w:docPartBody>
        <w:p w:rsidR="00075E65" w:rsidRDefault="007A25AF" w:rsidP="007A25AF">
          <w:pPr>
            <w:pStyle w:val="EDCCC175C82A457A8B6DFB8A142F173F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634B611588C424CAEE4B7D0504344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119E34-2C09-40D2-83D7-F2D89B16ED12}"/>
      </w:docPartPr>
      <w:docPartBody>
        <w:p w:rsidR="005F262E" w:rsidRDefault="00DC13BE" w:rsidP="00DC13BE">
          <w:pPr>
            <w:pStyle w:val="3634B611588C424CAEE4B7D050434483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DDA4E2F48DC4B1F98EE1604A8F4BF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37791D-E3A6-4FAA-9211-A61AF3FDBA65}"/>
      </w:docPartPr>
      <w:docPartBody>
        <w:p w:rsidR="005F262E" w:rsidRDefault="00DC13BE" w:rsidP="00DC13BE">
          <w:pPr>
            <w:pStyle w:val="0DDA4E2F48DC4B1F98EE1604A8F4BFCC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4C91DA506404FFC95B08B32F20830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2433F6-82B1-41BC-95FC-D973E1DB3A21}"/>
      </w:docPartPr>
      <w:docPartBody>
        <w:p w:rsidR="005F262E" w:rsidRDefault="00DC13BE" w:rsidP="00DC13BE">
          <w:pPr>
            <w:pStyle w:val="E4C91DA506404FFC95B08B32F2083021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457AA8C5E134F38AF10648EE5FBE0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7069EB-D3B0-4EE3-AE8A-9EC6764ADD9E}"/>
      </w:docPartPr>
      <w:docPartBody>
        <w:p w:rsidR="00F32758" w:rsidRDefault="00F32758" w:rsidP="00F32758">
          <w:pPr>
            <w:pStyle w:val="6457AA8C5E134F38AF10648EE5FBE0A2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9B98EEC34A5477DBE32445A50B8BA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C6C7E0-F26A-4E2F-BD7C-B2028F949B38}"/>
      </w:docPartPr>
      <w:docPartBody>
        <w:p w:rsidR="00F32758" w:rsidRDefault="00F32758" w:rsidP="00F32758">
          <w:pPr>
            <w:pStyle w:val="D9B98EEC34A5477DBE32445A50B8BA52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5AF"/>
    <w:rsid w:val="00016646"/>
    <w:rsid w:val="00075E65"/>
    <w:rsid w:val="003608B0"/>
    <w:rsid w:val="003B342E"/>
    <w:rsid w:val="003B73E2"/>
    <w:rsid w:val="00402904"/>
    <w:rsid w:val="00532962"/>
    <w:rsid w:val="005F262E"/>
    <w:rsid w:val="006D2956"/>
    <w:rsid w:val="007A25AF"/>
    <w:rsid w:val="00BF08B3"/>
    <w:rsid w:val="00CC5E53"/>
    <w:rsid w:val="00DA2178"/>
    <w:rsid w:val="00DC13BE"/>
    <w:rsid w:val="00F32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32758"/>
    <w:rPr>
      <w:color w:val="808080"/>
    </w:rPr>
  </w:style>
  <w:style w:type="paragraph" w:customStyle="1" w:styleId="8A0B82B4234C41D0BC2CD34E9E94A80F">
    <w:name w:val="8A0B82B4234C41D0BC2CD34E9E94A80F"/>
    <w:rsid w:val="007A25AF"/>
  </w:style>
  <w:style w:type="paragraph" w:customStyle="1" w:styleId="EDCCC175C82A457A8B6DFB8A142F173F">
    <w:name w:val="EDCCC175C82A457A8B6DFB8A142F173F"/>
    <w:rsid w:val="007A25AF"/>
  </w:style>
  <w:style w:type="paragraph" w:customStyle="1" w:styleId="3634B611588C424CAEE4B7D050434483">
    <w:name w:val="3634B611588C424CAEE4B7D050434483"/>
    <w:rsid w:val="00DC13BE"/>
  </w:style>
  <w:style w:type="paragraph" w:customStyle="1" w:styleId="0DDA4E2F48DC4B1F98EE1604A8F4BFCC">
    <w:name w:val="0DDA4E2F48DC4B1F98EE1604A8F4BFCC"/>
    <w:rsid w:val="00DC13BE"/>
  </w:style>
  <w:style w:type="paragraph" w:customStyle="1" w:styleId="E4C91DA506404FFC95B08B32F2083021">
    <w:name w:val="E4C91DA506404FFC95B08B32F2083021"/>
    <w:rsid w:val="00DC13BE"/>
  </w:style>
  <w:style w:type="paragraph" w:customStyle="1" w:styleId="6457AA8C5E134F38AF10648EE5FBE0A2">
    <w:name w:val="6457AA8C5E134F38AF10648EE5FBE0A2"/>
    <w:rsid w:val="00F32758"/>
    <w:rPr>
      <w:kern w:val="2"/>
      <w14:ligatures w14:val="standardContextual"/>
    </w:rPr>
  </w:style>
  <w:style w:type="paragraph" w:customStyle="1" w:styleId="D9B98EEC34A5477DBE32445A50B8BA52">
    <w:name w:val="D9B98EEC34A5477DBE32445A50B8BA52"/>
    <w:rsid w:val="00F32758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D8F881-7584-4555-AC43-FAF16F2286B4}">
  <we:reference id="wa104381727" version="1.0.0.9" store="de-DE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0296EF-4CF5-46D5-9B2F-4059EFBCE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kwst02-arbeitsmappe</Template>
  <TotalTime>0</TotalTime>
  <Pages>3</Pages>
  <Words>170</Words>
  <Characters>1074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Arbeitsmappe Kompetenzwerkstatt Band 2</vt:lpstr>
      <vt:lpstr>Arbeitsmappe Kompetenzwerkstatt Band 2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Arbeitsmappe Kompetenzwerkstatt Band 2</dc:title>
  <dc:subject>Arbeitsprozesse analysieren und beschreiben</dc:subject>
  <dc:creator>Prof. Dr. Falk Howe</dc:creator>
  <cp:keywords/>
  <dc:description>Diese Arbeitsmappe steht unter der Lizenz CC-BY-NC-SA</dc:description>
  <cp:lastModifiedBy>Thomas Knoblauch</cp:lastModifiedBy>
  <cp:revision>25</cp:revision>
  <cp:lastPrinted>2023-12-08T08:49:00Z</cp:lastPrinted>
  <dcterms:created xsi:type="dcterms:W3CDTF">2023-12-06T14:31:00Z</dcterms:created>
  <dcterms:modified xsi:type="dcterms:W3CDTF">2024-04-27T20:38:00Z</dcterms:modified>
</cp:coreProperties>
</file>