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07DBD2B3" w:rsidR="007E1109" w:rsidRDefault="008F0A8B" w:rsidP="007E1109">
      <w:pPr>
        <w:pStyle w:val="Textkrper"/>
        <w:ind w:left="-1134" w:right="-1134"/>
        <w:jc w:val="center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4F75355" wp14:editId="091E240D">
            <wp:simplePos x="0" y="0"/>
            <wp:positionH relativeFrom="column">
              <wp:posOffset>-710565</wp:posOffset>
            </wp:positionH>
            <wp:positionV relativeFrom="paragraph">
              <wp:posOffset>-1260476</wp:posOffset>
            </wp:positionV>
            <wp:extent cx="7625829" cy="10696575"/>
            <wp:effectExtent l="0" t="0" r="0" b="0"/>
            <wp:wrapNone/>
            <wp:docPr id="1466435822" name="Picture 2" descr="A group of chefs in a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35822" name="Picture 2" descr="A group of chefs in a kitch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854" cy="1071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Default="007E1109" w:rsidP="007E1109">
      <w:pPr>
        <w:pStyle w:val="Textkrper"/>
      </w:pPr>
    </w:p>
    <w:p w14:paraId="17A4ED6F" w14:textId="258CE91D" w:rsidR="00CC1ED0" w:rsidRDefault="00CC1ED0" w:rsidP="007E1109">
      <w:pPr>
        <w:pStyle w:val="Textkrper"/>
      </w:pPr>
    </w:p>
    <w:p w14:paraId="3DEC87F6" w14:textId="77777777" w:rsidR="008F0A8B" w:rsidRDefault="008F0A8B" w:rsidP="007E1109">
      <w:pPr>
        <w:pStyle w:val="Textkrper"/>
      </w:pPr>
    </w:p>
    <w:p w14:paraId="7BA87DEE" w14:textId="77777777" w:rsidR="008F0A8B" w:rsidRDefault="008F0A8B" w:rsidP="007E1109">
      <w:pPr>
        <w:pStyle w:val="Textkrper"/>
      </w:pPr>
    </w:p>
    <w:p w14:paraId="7494A7A3" w14:textId="77777777" w:rsidR="008F0A8B" w:rsidRDefault="008F0A8B" w:rsidP="007E1109">
      <w:pPr>
        <w:pStyle w:val="Textkrper"/>
      </w:pPr>
    </w:p>
    <w:p w14:paraId="67BD28FE" w14:textId="77777777" w:rsidR="008F0A8B" w:rsidRDefault="008F0A8B" w:rsidP="007E1109">
      <w:pPr>
        <w:pStyle w:val="Textkrper"/>
      </w:pPr>
    </w:p>
    <w:p w14:paraId="7F0AA0AD" w14:textId="77777777" w:rsidR="008F0A8B" w:rsidRDefault="008F0A8B" w:rsidP="007E1109">
      <w:pPr>
        <w:pStyle w:val="Textkrper"/>
      </w:pPr>
    </w:p>
    <w:p w14:paraId="35826CC9" w14:textId="77777777" w:rsidR="008F0A8B" w:rsidRDefault="008F0A8B" w:rsidP="007E1109">
      <w:pPr>
        <w:pStyle w:val="Textkrper"/>
      </w:pPr>
    </w:p>
    <w:p w14:paraId="3A6C5CBA" w14:textId="77777777" w:rsidR="008F0A8B" w:rsidRDefault="008F0A8B" w:rsidP="007E1109">
      <w:pPr>
        <w:pStyle w:val="Textkrper"/>
      </w:pPr>
    </w:p>
    <w:p w14:paraId="04D17C2D" w14:textId="77777777" w:rsidR="008F0A8B" w:rsidRDefault="008F0A8B" w:rsidP="007E1109">
      <w:pPr>
        <w:pStyle w:val="Textkrper"/>
      </w:pPr>
    </w:p>
    <w:p w14:paraId="4B2DE09F" w14:textId="77777777" w:rsidR="008F0A8B" w:rsidRDefault="008F0A8B" w:rsidP="007E1109">
      <w:pPr>
        <w:pStyle w:val="Textkrper"/>
      </w:pPr>
    </w:p>
    <w:p w14:paraId="71413F51" w14:textId="77777777" w:rsidR="008F0A8B" w:rsidRDefault="008F0A8B" w:rsidP="007E1109">
      <w:pPr>
        <w:pStyle w:val="Textkrper"/>
      </w:pPr>
    </w:p>
    <w:p w14:paraId="472AA0C1" w14:textId="77777777" w:rsidR="008F0A8B" w:rsidRDefault="008F0A8B" w:rsidP="007E1109">
      <w:pPr>
        <w:pStyle w:val="Textkrper"/>
      </w:pPr>
    </w:p>
    <w:p w14:paraId="62E92DB1" w14:textId="77777777" w:rsidR="008F0A8B" w:rsidRDefault="008F0A8B" w:rsidP="007E1109">
      <w:pPr>
        <w:pStyle w:val="Textkrper"/>
      </w:pPr>
    </w:p>
    <w:p w14:paraId="381D7001" w14:textId="77777777" w:rsidR="008F0A8B" w:rsidRDefault="008F0A8B" w:rsidP="007E1109">
      <w:pPr>
        <w:pStyle w:val="Textkrper"/>
      </w:pPr>
    </w:p>
    <w:p w14:paraId="33EBB6FB" w14:textId="77777777" w:rsidR="008F0A8B" w:rsidRDefault="008F0A8B" w:rsidP="007E1109">
      <w:pPr>
        <w:pStyle w:val="Textkrper"/>
      </w:pPr>
    </w:p>
    <w:p w14:paraId="0EC48A1D" w14:textId="77777777" w:rsidR="008F0A8B" w:rsidRDefault="008F0A8B" w:rsidP="007E1109">
      <w:pPr>
        <w:pStyle w:val="Textkrper"/>
      </w:pPr>
    </w:p>
    <w:p w14:paraId="1EBD8BD6" w14:textId="77777777" w:rsidR="008F0A8B" w:rsidRDefault="008F0A8B" w:rsidP="007E1109">
      <w:pPr>
        <w:pStyle w:val="Textkrper"/>
      </w:pPr>
    </w:p>
    <w:p w14:paraId="67FF1EE4" w14:textId="77777777" w:rsidR="008F0A8B" w:rsidRDefault="008F0A8B" w:rsidP="007E1109">
      <w:pPr>
        <w:pStyle w:val="Textkrper"/>
      </w:pPr>
    </w:p>
    <w:p w14:paraId="5C974221" w14:textId="77777777" w:rsidR="008F0A8B" w:rsidRDefault="008F0A8B" w:rsidP="007E1109">
      <w:pPr>
        <w:pStyle w:val="Textkrper"/>
      </w:pPr>
    </w:p>
    <w:p w14:paraId="3580B6CE" w14:textId="77777777" w:rsidR="008F0A8B" w:rsidRDefault="008F0A8B" w:rsidP="007E1109">
      <w:pPr>
        <w:pStyle w:val="Textkrper"/>
      </w:pPr>
    </w:p>
    <w:p w14:paraId="46392563" w14:textId="77777777" w:rsidR="008F0A8B" w:rsidRDefault="008F0A8B" w:rsidP="007E1109">
      <w:pPr>
        <w:pStyle w:val="Textkrper"/>
      </w:pPr>
    </w:p>
    <w:p w14:paraId="7E0194E7" w14:textId="77777777" w:rsidR="008F0A8B" w:rsidRDefault="008F0A8B" w:rsidP="007E1109">
      <w:pPr>
        <w:pStyle w:val="Textkrper"/>
      </w:pPr>
    </w:p>
    <w:p w14:paraId="104228CF" w14:textId="77777777" w:rsidR="008F0A8B" w:rsidRDefault="008F0A8B" w:rsidP="007E1109">
      <w:pPr>
        <w:pStyle w:val="Textkrper"/>
      </w:pPr>
    </w:p>
    <w:p w14:paraId="6A7322C9" w14:textId="77777777" w:rsidR="008F0A8B" w:rsidRDefault="008F0A8B" w:rsidP="007E1109">
      <w:pPr>
        <w:pStyle w:val="Textkrper"/>
      </w:pPr>
    </w:p>
    <w:p w14:paraId="502A5049" w14:textId="77777777" w:rsidR="008F0A8B" w:rsidRDefault="008F0A8B" w:rsidP="007E1109">
      <w:pPr>
        <w:pStyle w:val="Textkrper"/>
      </w:pPr>
    </w:p>
    <w:p w14:paraId="5CD24140" w14:textId="77777777" w:rsidR="008F0A8B" w:rsidRDefault="008F0A8B" w:rsidP="007E1109">
      <w:pPr>
        <w:pStyle w:val="Textkrper"/>
      </w:pPr>
    </w:p>
    <w:p w14:paraId="37D14A39" w14:textId="77777777" w:rsidR="00DE51C2" w:rsidRDefault="00DE51C2" w:rsidP="00E6761E">
      <w:pPr>
        <w:rPr>
          <w:rFonts w:ascii="Reef" w:hAnsi="Reef" w:cs="Reef"/>
          <w:color w:val="056336"/>
          <w:sz w:val="26"/>
          <w:szCs w:val="26"/>
        </w:rPr>
      </w:pPr>
      <w:bookmarkStart w:id="0" w:name="_Hlk164952503"/>
    </w:p>
    <w:p w14:paraId="7DDFEAD0" w14:textId="5345CCDE" w:rsidR="00E6761E" w:rsidRPr="00063036" w:rsidRDefault="00E6761E" w:rsidP="00E6761E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124021C8" w14:textId="77777777" w:rsidR="00E6761E" w:rsidRDefault="00E6761E" w:rsidP="00E6761E">
      <w:pPr>
        <w:rPr>
          <w:rFonts w:ascii="Reef" w:hAnsi="Reef" w:cs="Reef"/>
          <w:color w:val="056336"/>
          <w:sz w:val="28"/>
          <w:szCs w:val="28"/>
        </w:rPr>
      </w:pPr>
    </w:p>
    <w:p w14:paraId="415C9EA4" w14:textId="77777777" w:rsidR="00E6761E" w:rsidRDefault="00E6761E" w:rsidP="00E6761E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 xml:space="preserve">und </w:t>
      </w:r>
      <w:r w:rsidRPr="008F354E">
        <w:rPr>
          <w:rFonts w:ascii="Reef" w:hAnsi="Reef" w:cs="Reef"/>
          <w:color w:val="056336"/>
          <w:sz w:val="72"/>
          <w:szCs w:val="72"/>
        </w:rPr>
        <w:t>bes</w:t>
      </w:r>
      <w:r>
        <w:rPr>
          <w:rFonts w:ascii="Reef" w:hAnsi="Reef" w:cs="Reef"/>
          <w:color w:val="056336"/>
          <w:sz w:val="72"/>
          <w:szCs w:val="72"/>
        </w:rPr>
        <w:t>chreiben</w:t>
      </w:r>
    </w:p>
    <w:p w14:paraId="193EE122" w14:textId="77777777" w:rsidR="00E6761E" w:rsidRDefault="00E6761E" w:rsidP="00E6761E">
      <w:pPr>
        <w:rPr>
          <w:rFonts w:ascii="Reef" w:hAnsi="Reef" w:cs="Reef"/>
          <w:color w:val="056336"/>
          <w:sz w:val="48"/>
          <w:szCs w:val="48"/>
        </w:rPr>
      </w:pPr>
    </w:p>
    <w:p w14:paraId="1C4F89E1" w14:textId="6117D33B" w:rsidR="00E6761E" w:rsidRPr="004E64C9" w:rsidRDefault="00E6761E" w:rsidP="00E6761E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Dokumentation der Auftragsabschlusses</w:t>
      </w:r>
    </w:p>
    <w:bookmarkEnd w:id="0"/>
    <w:p w14:paraId="34330279" w14:textId="23F2B593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104CDE91" w14:textId="77777777" w:rsidR="00AB4414" w:rsidRPr="008F354E" w:rsidRDefault="00AB4414" w:rsidP="00E6761E">
      <w:pPr>
        <w:rPr>
          <w:rFonts w:ascii="Reef" w:hAnsi="Reef" w:cs="Reef"/>
          <w:color w:val="056336"/>
          <w:sz w:val="32"/>
          <w:szCs w:val="32"/>
        </w:rPr>
      </w:pPr>
      <w:r w:rsidRPr="008F354E">
        <w:rPr>
          <w:rFonts w:ascii="Reef" w:hAnsi="Reef" w:cs="Reef"/>
          <w:color w:val="056336"/>
          <w:sz w:val="32"/>
          <w:szCs w:val="32"/>
        </w:rPr>
        <w:lastRenderedPageBreak/>
        <w:t>Arb</w:t>
      </w:r>
      <w:r w:rsidRPr="00DE51C2">
        <w:rPr>
          <w:rFonts w:ascii="Reef" w:hAnsi="Reef" w:cs="Reef"/>
          <w:color w:val="056336"/>
          <w:sz w:val="32"/>
          <w:szCs w:val="32"/>
        </w:rPr>
        <w:t>eits</w:t>
      </w:r>
      <w:r w:rsidRPr="008F354E">
        <w:rPr>
          <w:rFonts w:ascii="Reef" w:hAnsi="Reef" w:cs="Reef"/>
          <w:color w:val="056336"/>
          <w:sz w:val="32"/>
          <w:szCs w:val="32"/>
        </w:rPr>
        <w:t>prozessanalyse</w:t>
      </w:r>
      <w:r w:rsidRPr="008F354E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70031AF8" w14:textId="6E24A69E" w:rsidR="00AB4414" w:rsidRPr="00EF0CCD" w:rsidRDefault="00AB4414" w:rsidP="00E6761E">
      <w:pPr>
        <w:rPr>
          <w:rFonts w:ascii="Reef" w:hAnsi="Reef" w:cs="Reef"/>
          <w:sz w:val="22"/>
          <w:szCs w:val="22"/>
        </w:rPr>
      </w:pPr>
      <w:r w:rsidRPr="00EF0CCD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862792042"/>
          <w:lock w:val="sdtLocked"/>
          <w:placeholder>
            <w:docPart w:val="24E3A24D912E48828A88A7523E17B6F1"/>
          </w:placeholder>
          <w:showingPlcHdr/>
        </w:sdtPr>
        <w:sdtEndPr/>
        <w:sdtContent>
          <w:r w:rsidR="00841905" w:rsidRPr="00EF0CCD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1DCA9048" w14:textId="70666A77" w:rsidR="004F3633" w:rsidRDefault="00FC365B" w:rsidP="00FC365B">
      <w:pPr>
        <w:spacing w:line="276" w:lineRule="auto"/>
        <w:jc w:val="center"/>
      </w:pPr>
      <w:r w:rsidRPr="00FC365B">
        <w:rPr>
          <w:rFonts w:ascii="Reef" w:hAnsi="Reef" w:cs="Reef"/>
          <w:color w:val="056336"/>
        </w:rPr>
        <w:br/>
      </w:r>
      <w:r w:rsidRPr="006A72B2">
        <w:rPr>
          <w:rFonts w:ascii="Reef" w:hAnsi="Reef" w:cs="Reef"/>
          <w:color w:val="056336"/>
          <w:sz w:val="40"/>
          <w:szCs w:val="40"/>
        </w:rPr>
        <w:t>Doku</w:t>
      </w:r>
      <w:r w:rsidRPr="001D6139">
        <w:rPr>
          <w:rFonts w:ascii="Reef" w:hAnsi="Reef" w:cs="Reef"/>
          <w:color w:val="056336"/>
          <w:sz w:val="40"/>
          <w:szCs w:val="40"/>
        </w:rPr>
        <w:t>mentatio</w:t>
      </w:r>
      <w:r w:rsidRPr="006A72B2">
        <w:rPr>
          <w:rFonts w:ascii="Reef" w:hAnsi="Reef" w:cs="Reef"/>
          <w:color w:val="056336"/>
          <w:sz w:val="40"/>
          <w:szCs w:val="40"/>
        </w:rPr>
        <w:t>n der Auftrags</w:t>
      </w:r>
      <w:r>
        <w:rPr>
          <w:rFonts w:ascii="Reef" w:hAnsi="Reef" w:cs="Reef"/>
          <w:color w:val="056336"/>
          <w:sz w:val="40"/>
          <w:szCs w:val="40"/>
        </w:rPr>
        <w:t>abschlusses</w:t>
      </w:r>
      <w:r>
        <w:rPr>
          <w:rFonts w:ascii="Reef" w:hAnsi="Reef" w:cs="Reef"/>
          <w:color w:val="056336"/>
          <w:sz w:val="40"/>
          <w:szCs w:val="40"/>
        </w:rPr>
        <w:br/>
      </w:r>
    </w:p>
    <w:tbl>
      <w:tblPr>
        <w:tblStyle w:val="Tabellenraster"/>
        <w:tblW w:w="9072" w:type="dxa"/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B86C27" w14:paraId="43BBB574" w14:textId="77777777" w:rsidTr="00143909">
        <w:tc>
          <w:tcPr>
            <w:tcW w:w="2835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  <w:shd w:val="clear" w:color="auto" w:fill="95C136"/>
          </w:tcPr>
          <w:p w14:paraId="6468DF10" w14:textId="77777777" w:rsidR="00B86C27" w:rsidRPr="00143909" w:rsidRDefault="00B86C27" w:rsidP="00B86C27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143909">
              <w:rPr>
                <w:rFonts w:ascii="Reef" w:hAnsi="Reef" w:cs="Reef"/>
                <w:sz w:val="24"/>
                <w:szCs w:val="24"/>
              </w:rPr>
              <w:t>Rechtliche Vorgaben</w:t>
            </w:r>
          </w:p>
          <w:p w14:paraId="5345671B" w14:textId="0DE1034B" w:rsidR="00B86C27" w:rsidRPr="00143909" w:rsidRDefault="00B86C27" w:rsidP="00B86C27">
            <w:pPr>
              <w:pStyle w:val="Textkrper"/>
              <w:jc w:val="left"/>
              <w:rPr>
                <w:sz w:val="24"/>
                <w:szCs w:val="24"/>
              </w:rPr>
            </w:pPr>
            <w:r w:rsidRPr="00143909">
              <w:t xml:space="preserve">Gesetze, Normen, </w:t>
            </w:r>
            <w:r w:rsidR="000433C9">
              <w:br/>
            </w:r>
            <w:r w:rsidRPr="00143909">
              <w:t xml:space="preserve">Verordnungen, </w:t>
            </w:r>
            <w:r w:rsidRPr="00143909">
              <w:br/>
              <w:t xml:space="preserve">Vorschriften (technisch, </w:t>
            </w:r>
            <w:r w:rsidR="000433C9">
              <w:br/>
            </w:r>
            <w:r w:rsidRPr="00143909">
              <w:t xml:space="preserve">kaufmännisch, ökologisch, </w:t>
            </w:r>
            <w:r w:rsidR="000433C9">
              <w:br/>
            </w:r>
            <w:r w:rsidRPr="00143909">
              <w:t>Arbeitsschutz)</w:t>
            </w:r>
          </w:p>
        </w:tc>
        <w:tc>
          <w:tcPr>
            <w:tcW w:w="6237" w:type="dxa"/>
            <w:tcBorders>
              <w:top w:val="single" w:sz="8" w:space="0" w:color="056336"/>
              <w:left w:val="single" w:sz="8" w:space="0" w:color="056336"/>
              <w:bottom w:val="single" w:sz="8" w:space="0" w:color="056336"/>
              <w:right w:val="single" w:sz="8" w:space="0" w:color="056336"/>
            </w:tcBorders>
          </w:tcPr>
          <w:sdt>
            <w:sdtPr>
              <w:id w:val="-91247011"/>
              <w:lock w:val="sdtLocked"/>
              <w:placeholder>
                <w:docPart w:val="739825AA3A4343B1BF279B8EAC56FCEF"/>
              </w:placeholder>
            </w:sdtPr>
            <w:sdtEndPr/>
            <w:sdtContent>
              <w:p w14:paraId="451C98BB" w14:textId="6A4CEC86" w:rsidR="00DD2C1A" w:rsidRPr="00143909" w:rsidRDefault="0003193F" w:rsidP="00DD2C1A">
                <w:pPr>
                  <w:pStyle w:val="Textfeld"/>
                </w:pPr>
                <w:r>
                  <w:t>Klicken oder Tippen Sie um den Text einzugeben</w:t>
                </w:r>
              </w:p>
            </w:sdtContent>
          </w:sdt>
          <w:p w14:paraId="751C1167" w14:textId="51BFA384" w:rsidR="00DD2C1A" w:rsidRPr="00143909" w:rsidRDefault="00DD2C1A" w:rsidP="00DD2C1A">
            <w:pPr>
              <w:pStyle w:val="Textfeld"/>
            </w:pPr>
          </w:p>
          <w:p w14:paraId="3DD2B9AF" w14:textId="2CC7850E" w:rsidR="009277AE" w:rsidRPr="00143909" w:rsidRDefault="009277AE" w:rsidP="009277AE">
            <w:pPr>
              <w:pStyle w:val="Textfeld"/>
            </w:pPr>
          </w:p>
          <w:p w14:paraId="08691E4A" w14:textId="76A27717" w:rsidR="00B86C27" w:rsidRPr="00143909" w:rsidRDefault="00B86C27" w:rsidP="009277AE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B86C27" w14:paraId="6F7EFE38" w14:textId="77777777" w:rsidTr="00143909">
        <w:tc>
          <w:tcPr>
            <w:tcW w:w="2835" w:type="dxa"/>
            <w:tcBorders>
              <w:top w:val="single" w:sz="8" w:space="0" w:color="056336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36"/>
          </w:tcPr>
          <w:p w14:paraId="6789E3CF" w14:textId="77777777" w:rsidR="00B86C27" w:rsidRPr="00143909" w:rsidRDefault="00B86C27" w:rsidP="00B86C27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143909">
              <w:rPr>
                <w:rFonts w:ascii="Reef" w:hAnsi="Reef" w:cs="Reef"/>
                <w:sz w:val="24"/>
                <w:szCs w:val="24"/>
              </w:rPr>
              <w:t>Betriebliche Rahmenbedingungen und Festlegungen</w:t>
            </w:r>
          </w:p>
          <w:p w14:paraId="40BE11AC" w14:textId="4B71CB1D" w:rsidR="00B86C27" w:rsidRPr="00143909" w:rsidRDefault="00B86C27" w:rsidP="00B86C27">
            <w:pPr>
              <w:pStyle w:val="Textkrper"/>
              <w:jc w:val="left"/>
              <w:rPr>
                <w:sz w:val="24"/>
                <w:szCs w:val="24"/>
              </w:rPr>
            </w:pPr>
            <w:r w:rsidRPr="00143909">
              <w:t>Personal, Zeit, „Schnittstellen“, Kosten, Kommunikation, Dokumentation, Arbeitsgegenstände, Hilfsmittel</w:t>
            </w:r>
          </w:p>
        </w:tc>
        <w:tc>
          <w:tcPr>
            <w:tcW w:w="6237" w:type="dxa"/>
            <w:tcBorders>
              <w:top w:val="single" w:sz="8" w:space="0" w:color="056336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sdt>
            <w:sdtPr>
              <w:id w:val="-1277641726"/>
              <w:lock w:val="sdtLocked"/>
              <w:placeholder>
                <w:docPart w:val="57DFA876FBA1471680886F32EB988CDF"/>
              </w:placeholder>
            </w:sdtPr>
            <w:sdtEndPr/>
            <w:sdtContent>
              <w:sdt>
                <w:sdtPr>
                  <w:id w:val="-716977211"/>
                  <w:placeholder>
                    <w:docPart w:val="9B493CF49AD94F1BB1D38E28560F99B7"/>
                  </w:placeholder>
                </w:sdtPr>
                <w:sdtEndPr/>
                <w:sdtContent>
                  <w:p w14:paraId="7675DA78" w14:textId="1AB34AB3" w:rsidR="00DD2C1A" w:rsidRPr="00E6761E" w:rsidRDefault="00E6761E" w:rsidP="00DD2C1A">
                    <w:pPr>
                      <w:pStyle w:val="Textfeld"/>
                      <w:rPr>
                        <w:sz w:val="22"/>
                        <w:szCs w:val="22"/>
                      </w:rPr>
                    </w:pPr>
                    <w:r>
                      <w:t>Klicken oder Tippen Sie um den Text einzugeben</w:t>
                    </w:r>
                  </w:p>
                </w:sdtContent>
              </w:sdt>
            </w:sdtContent>
          </w:sdt>
          <w:p w14:paraId="224B34FE" w14:textId="3FF0EA07" w:rsidR="00DD2C1A" w:rsidRPr="00143909" w:rsidRDefault="00DD2C1A" w:rsidP="00DD2C1A">
            <w:pPr>
              <w:pStyle w:val="Textfeld"/>
            </w:pPr>
          </w:p>
          <w:p w14:paraId="314998FD" w14:textId="22956FBD" w:rsidR="004377A0" w:rsidRPr="00143909" w:rsidRDefault="004377A0" w:rsidP="00DD2C1A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B86C27" w14:paraId="2BC16824" w14:textId="77777777" w:rsidTr="00143909">
        <w:tc>
          <w:tcPr>
            <w:tcW w:w="2835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36"/>
          </w:tcPr>
          <w:p w14:paraId="2BE4288E" w14:textId="3621C949" w:rsidR="00B86C27" w:rsidRPr="00143909" w:rsidRDefault="00B86C27" w:rsidP="00B86C27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143909">
              <w:rPr>
                <w:rFonts w:ascii="Reef" w:hAnsi="Reef" w:cs="Reef"/>
                <w:sz w:val="24"/>
                <w:szCs w:val="24"/>
              </w:rPr>
              <w:t xml:space="preserve">Anforderungen des </w:t>
            </w:r>
            <w:r w:rsidR="00143909">
              <w:rPr>
                <w:rFonts w:ascii="Reef" w:hAnsi="Reef" w:cs="Reef"/>
                <w:sz w:val="24"/>
                <w:szCs w:val="24"/>
              </w:rPr>
              <w:br/>
            </w:r>
            <w:r w:rsidRPr="00143909">
              <w:rPr>
                <w:rFonts w:ascii="Reef" w:hAnsi="Reef" w:cs="Reef"/>
                <w:sz w:val="24"/>
                <w:szCs w:val="24"/>
              </w:rPr>
              <w:t>Auftraggebers</w:t>
            </w:r>
          </w:p>
          <w:p w14:paraId="6BB89D17" w14:textId="44487CAF" w:rsidR="00B86C27" w:rsidRPr="00143909" w:rsidRDefault="00B86C27" w:rsidP="00B86C27">
            <w:pPr>
              <w:pStyle w:val="Textkrper"/>
              <w:jc w:val="left"/>
            </w:pPr>
            <w:r w:rsidRPr="00143909">
              <w:t>Zeit, Kosten, Service, Qualität, Gebrauchswert, Kommunikation, Dokumentation</w:t>
            </w:r>
          </w:p>
        </w:tc>
        <w:tc>
          <w:tcPr>
            <w:tcW w:w="6237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</w:tcPr>
          <w:sdt>
            <w:sdtPr>
              <w:id w:val="-601884292"/>
              <w:lock w:val="sdtLocked"/>
              <w:placeholder>
                <w:docPart w:val="4CF297C9D5F54D57A8DE0787D7AF6E6C"/>
              </w:placeholder>
            </w:sdtPr>
            <w:sdtEndPr/>
            <w:sdtContent>
              <w:sdt>
                <w:sdtPr>
                  <w:id w:val="-1748333107"/>
                  <w:placeholder>
                    <w:docPart w:val="A2091D53E3BF4583A4A40D884B0B24D2"/>
                  </w:placeholder>
                </w:sdtPr>
                <w:sdtEndPr/>
                <w:sdtContent>
                  <w:p w14:paraId="384E867B" w14:textId="0CC75C8E" w:rsidR="00DD2C1A" w:rsidRPr="00E6761E" w:rsidRDefault="00E6761E" w:rsidP="00DD2C1A">
                    <w:pPr>
                      <w:pStyle w:val="Textfeld"/>
                      <w:rPr>
                        <w:sz w:val="22"/>
                        <w:szCs w:val="22"/>
                      </w:rPr>
                    </w:pPr>
                    <w:r>
                      <w:t>Klicken oder Tippen Sie um den Text einzugeben</w:t>
                    </w:r>
                  </w:p>
                </w:sdtContent>
              </w:sdt>
            </w:sdtContent>
          </w:sdt>
          <w:p w14:paraId="3789DB8D" w14:textId="184ED7AD" w:rsidR="00DD2C1A" w:rsidRPr="00143909" w:rsidRDefault="00DD2C1A" w:rsidP="00DD2C1A">
            <w:pPr>
              <w:pStyle w:val="Textfeld"/>
            </w:pPr>
          </w:p>
          <w:p w14:paraId="4A1BE8DE" w14:textId="266AE642" w:rsidR="00B86C27" w:rsidRPr="00143909" w:rsidRDefault="00B86C27" w:rsidP="00435273">
            <w:pPr>
              <w:pStyle w:val="Aufzhlungszeichen"/>
              <w:numPr>
                <w:ilvl w:val="0"/>
                <w:numId w:val="0"/>
              </w:numPr>
            </w:pPr>
          </w:p>
        </w:tc>
      </w:tr>
      <w:tr w:rsidR="004F3633" w14:paraId="250CC4F0" w14:textId="77777777" w:rsidTr="00143909"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</w:tcPr>
          <w:p w14:paraId="35C4EF3E" w14:textId="77777777" w:rsidR="004F3633" w:rsidRPr="00143909" w:rsidRDefault="004F3633" w:rsidP="00B86C27">
            <w:pPr>
              <w:pStyle w:val="Textkrper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DE51C2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5F1ADFE9" w14:textId="77777777" w:rsidR="004F3633" w:rsidRPr="00143909" w:rsidRDefault="004F3633" w:rsidP="003C6E8B">
            <w:pPr>
              <w:pStyle w:val="Textkrper"/>
              <w:jc w:val="center"/>
            </w:pPr>
            <w:r w:rsidRPr="00143909">
              <w:rPr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A6155CC" wp14:editId="0F8FB52D">
                      <wp:extent cx="2340000" cy="360000"/>
                      <wp:effectExtent l="19050" t="0" r="22225" b="21590"/>
                      <wp:docPr id="39" name="Chevron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FBB3D6" w14:textId="740B88CC" w:rsidR="000165F3" w:rsidRPr="00143909" w:rsidRDefault="00F54313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143909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</w:t>
                                  </w:r>
                                  <w:r w:rsidR="000165F3" w:rsidRPr="00143909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A6155CC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39" o:spid="_x0000_s1026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IBfgIAAJY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" adj="19938" fillcolor="#056336" strokecolor="#056336" strokeweight="2pt">
                      <v:textbox>
                        <w:txbxContent>
                          <w:p w14:paraId="2BFBB3D6" w14:textId="740B88CC" w:rsidR="000165F3" w:rsidRPr="00143909" w:rsidRDefault="00F54313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43909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Auftragsa</w:t>
                            </w:r>
                            <w:r w:rsidR="000165F3" w:rsidRPr="00143909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bschluss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86C27" w14:paraId="51EEA3C5" w14:textId="77777777" w:rsidTr="00143909">
        <w:trPr>
          <w:cantSplit/>
          <w:trHeight w:val="1134"/>
        </w:trPr>
        <w:tc>
          <w:tcPr>
            <w:tcW w:w="2835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36"/>
          </w:tcPr>
          <w:p w14:paraId="43E21CB8" w14:textId="77777777" w:rsidR="00B86C27" w:rsidRPr="00143909" w:rsidRDefault="00B86C27" w:rsidP="00B86C27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143909">
              <w:rPr>
                <w:rFonts w:ascii="Reef" w:hAnsi="Reef" w:cs="Reef"/>
                <w:sz w:val="24"/>
                <w:szCs w:val="24"/>
              </w:rPr>
              <w:t>Ablauf</w:t>
            </w:r>
          </w:p>
          <w:p w14:paraId="4B5115EC" w14:textId="77777777" w:rsidR="005C456D" w:rsidRPr="00143909" w:rsidRDefault="005C456D" w:rsidP="005C456D">
            <w:pPr>
              <w:pStyle w:val="Textkrper"/>
              <w:spacing w:before="120"/>
              <w:jc w:val="left"/>
              <w:rPr>
                <w:i/>
                <w:iCs/>
              </w:rPr>
            </w:pPr>
            <w:r w:rsidRPr="00143909">
              <w:rPr>
                <w:i/>
                <w:iCs/>
              </w:rPr>
              <w:t>Beispielablauf (Handwerk):</w:t>
            </w:r>
          </w:p>
          <w:p w14:paraId="00C2EE9B" w14:textId="09629D51" w:rsidR="005C456D" w:rsidRPr="00143909" w:rsidRDefault="005C456D" w:rsidP="005C456D">
            <w:pPr>
              <w:pStyle w:val="Textfeld-blau"/>
              <w:jc w:val="left"/>
            </w:pPr>
            <w:r w:rsidRPr="00143909">
              <w:t>1. Abschlussdokumentation prüfen und an den Kunden übergeben</w:t>
            </w:r>
          </w:p>
          <w:p w14:paraId="51486B0D" w14:textId="731943EC" w:rsidR="005C456D" w:rsidRPr="00143909" w:rsidRDefault="005C456D" w:rsidP="005C456D">
            <w:pPr>
              <w:pStyle w:val="Textfeld-blau"/>
              <w:jc w:val="left"/>
            </w:pPr>
            <w:r w:rsidRPr="00143909">
              <w:t xml:space="preserve">2. Abnahme und ggf. eine Mängelbeseitigung </w:t>
            </w:r>
            <w:r w:rsidR="00DE51C2">
              <w:br/>
            </w:r>
            <w:r w:rsidRPr="00143909">
              <w:t>durchführen</w:t>
            </w:r>
          </w:p>
          <w:p w14:paraId="623FBB25" w14:textId="5035D659" w:rsidR="005C456D" w:rsidRPr="00143909" w:rsidRDefault="005C456D" w:rsidP="005C456D">
            <w:pPr>
              <w:pStyle w:val="Textfeld-blau"/>
              <w:jc w:val="left"/>
            </w:pPr>
            <w:r w:rsidRPr="00143909">
              <w:t>3. Übergabe durchführen und Kunden einweisen</w:t>
            </w:r>
          </w:p>
          <w:p w14:paraId="41FB758C" w14:textId="2B4F9F0F" w:rsidR="005C456D" w:rsidRPr="00143909" w:rsidRDefault="005C456D" w:rsidP="005C456D">
            <w:pPr>
              <w:pStyle w:val="Textfeld-blau"/>
              <w:jc w:val="left"/>
            </w:pPr>
            <w:r w:rsidRPr="00143909">
              <w:t xml:space="preserve">4. Rechnung erstellen und </w:t>
            </w:r>
            <w:r w:rsidR="00DE51C2">
              <w:br/>
            </w:r>
            <w:r w:rsidRPr="00143909">
              <w:t>zuleiten</w:t>
            </w:r>
          </w:p>
          <w:p w14:paraId="66D96668" w14:textId="2895D2B3" w:rsidR="005C456D" w:rsidRPr="00143909" w:rsidRDefault="005C456D" w:rsidP="005C456D">
            <w:pPr>
              <w:pStyle w:val="Textfeld-blau"/>
              <w:jc w:val="left"/>
            </w:pPr>
            <w:r w:rsidRPr="00143909">
              <w:t xml:space="preserve">5. Nachkalkulation </w:t>
            </w:r>
            <w:r w:rsidR="00DE51C2">
              <w:br/>
            </w:r>
            <w:r w:rsidRPr="00143909">
              <w:t>durchführen</w:t>
            </w:r>
          </w:p>
          <w:p w14:paraId="44068B9A" w14:textId="77777777" w:rsidR="00B86C27" w:rsidRPr="00143909" w:rsidRDefault="00B86C27" w:rsidP="00577D06">
            <w:pPr>
              <w:pStyle w:val="Handlungsschritte"/>
            </w:pPr>
          </w:p>
        </w:tc>
        <w:tc>
          <w:tcPr>
            <w:tcW w:w="6237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/>
              <w:right w:val="single" w:sz="8" w:space="0" w:color="1F497D" w:themeColor="text2"/>
            </w:tcBorders>
          </w:tcPr>
          <w:sdt>
            <w:sdtPr>
              <w:id w:val="144014681"/>
              <w:lock w:val="sdtLocked"/>
              <w:placeholder>
                <w:docPart w:val="1D369463A9C8428AA412580F163A3280"/>
              </w:placeholder>
            </w:sdtPr>
            <w:sdtEndPr/>
            <w:sdtContent>
              <w:sdt>
                <w:sdtPr>
                  <w:id w:val="-829597011"/>
                  <w:placeholder>
                    <w:docPart w:val="CCA97AB8CE5640339AB892B997723E14"/>
                  </w:placeholder>
                </w:sdtPr>
                <w:sdtEndPr/>
                <w:sdtContent>
                  <w:p w14:paraId="1155C105" w14:textId="7DBEBFB9" w:rsidR="009277AE" w:rsidRPr="00E6761E" w:rsidRDefault="00E6761E" w:rsidP="009277AE">
                    <w:pPr>
                      <w:pStyle w:val="Textfeld"/>
                      <w:rPr>
                        <w:sz w:val="22"/>
                        <w:szCs w:val="22"/>
                      </w:rPr>
                    </w:pPr>
                    <w:r>
                      <w:t>Klicken oder Tippen Sie um den Text einzugeben</w:t>
                    </w:r>
                  </w:p>
                </w:sdtContent>
              </w:sdt>
            </w:sdtContent>
          </w:sdt>
          <w:p w14:paraId="6ADA0154" w14:textId="23B4C61D" w:rsidR="00B86C27" w:rsidRPr="00143909" w:rsidRDefault="00B86C27" w:rsidP="003C6E8B">
            <w:pPr>
              <w:pStyle w:val="Textfeld"/>
            </w:pPr>
          </w:p>
          <w:p w14:paraId="05CE4C40" w14:textId="77777777" w:rsidR="00B86C27" w:rsidRPr="00143909" w:rsidRDefault="00B86C27" w:rsidP="003C6E8B">
            <w:pPr>
              <w:pStyle w:val="Textfeld"/>
            </w:pPr>
          </w:p>
          <w:p w14:paraId="564FE41A" w14:textId="77777777" w:rsidR="00B86C27" w:rsidRPr="00143909" w:rsidRDefault="00B86C27" w:rsidP="003C6E8B">
            <w:pPr>
              <w:pStyle w:val="Textfeld"/>
            </w:pPr>
          </w:p>
        </w:tc>
      </w:tr>
    </w:tbl>
    <w:p w14:paraId="4B0D8CBD" w14:textId="77777777" w:rsidR="004F3633" w:rsidRDefault="004F3633">
      <w:pPr>
        <w:spacing w:line="276" w:lineRule="auto"/>
      </w:pPr>
      <w:r>
        <w:br w:type="page"/>
      </w:r>
    </w:p>
    <w:p w14:paraId="049C89D9" w14:textId="45A4AF6C" w:rsidR="0020142E" w:rsidRPr="00016095" w:rsidRDefault="00CC1ED0" w:rsidP="0020142E">
      <w:pPr>
        <w:pStyle w:val="Textkrper"/>
      </w:pPr>
      <w:r w:rsidRPr="00CC1ED0"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02687A09">
            <wp:simplePos x="0" y="0"/>
            <wp:positionH relativeFrom="column">
              <wp:posOffset>-729615</wp:posOffset>
            </wp:positionH>
            <wp:positionV relativeFrom="paragraph">
              <wp:posOffset>-601345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C71868">
      <w:headerReference w:type="default" r:id="rId16"/>
      <w:footerReference w:type="default" r:id="rId17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53996" w14:textId="77777777" w:rsidR="004D10F2" w:rsidRDefault="004D10F2" w:rsidP="003A5E89">
      <w:r>
        <w:separator/>
      </w:r>
    </w:p>
  </w:endnote>
  <w:endnote w:type="continuationSeparator" w:id="0">
    <w:p w14:paraId="1F49B696" w14:textId="77777777" w:rsidR="004D10F2" w:rsidRDefault="004D10F2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7BAE6" w14:textId="77777777" w:rsidR="0003193F" w:rsidRDefault="000319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22D96" w14:textId="77777777" w:rsidR="0003193F" w:rsidRDefault="0003193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69C993C5" w14:textId="77777777" w:rsidR="00143909" w:rsidRPr="00002DC0" w:rsidRDefault="00143909" w:rsidP="00143909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color w:val="056336"/>
          </w:rPr>
        </w:pPr>
        <w:r w:rsidRPr="0003193F">
          <w:rPr>
            <w:rFonts w:ascii="Sarabun Light" w:hAnsi="Sarabun Light"/>
            <w:color w:val="056336"/>
            <w:sz w:val="16"/>
            <w:szCs w:val="16"/>
          </w:rPr>
          <w:t xml:space="preserve">Seite </w:t>
        </w:r>
        <w:r w:rsidRPr="0003193F">
          <w:rPr>
            <w:rFonts w:ascii="Sarabun Light" w:hAnsi="Sarabun Light"/>
            <w:color w:val="056336"/>
            <w:sz w:val="16"/>
            <w:szCs w:val="16"/>
          </w:rPr>
          <w:fldChar w:fldCharType="begin"/>
        </w:r>
        <w:r w:rsidRPr="0003193F">
          <w:rPr>
            <w:rFonts w:ascii="Sarabun Light" w:hAnsi="Sarabun Light"/>
            <w:color w:val="056336"/>
            <w:sz w:val="16"/>
            <w:szCs w:val="16"/>
          </w:rPr>
          <w:instrText>PAGE   \* MERGEFORMAT</w:instrText>
        </w:r>
        <w:r w:rsidRPr="0003193F">
          <w:rPr>
            <w:rFonts w:ascii="Sarabun Light" w:hAnsi="Sarabun Light"/>
            <w:color w:val="056336"/>
            <w:sz w:val="16"/>
            <w:szCs w:val="16"/>
          </w:rPr>
          <w:fldChar w:fldCharType="separate"/>
        </w:r>
        <w:r w:rsidRPr="0003193F">
          <w:rPr>
            <w:rFonts w:ascii="Sarabun Light" w:hAnsi="Sarabun Light"/>
            <w:color w:val="056336"/>
            <w:sz w:val="16"/>
            <w:szCs w:val="16"/>
          </w:rPr>
          <w:t>2</w:t>
        </w:r>
        <w:r w:rsidRPr="0003193F">
          <w:rPr>
            <w:rFonts w:ascii="Sarabun Light" w:hAnsi="Sarabun Light"/>
            <w:color w:val="056336"/>
            <w:sz w:val="16"/>
            <w:szCs w:val="16"/>
          </w:rPr>
          <w:fldChar w:fldCharType="end"/>
        </w:r>
      </w:p>
    </w:sdtContent>
  </w:sdt>
  <w:p w14:paraId="49B693B0" w14:textId="77777777" w:rsidR="00143909" w:rsidRPr="00416DD6" w:rsidRDefault="00143909" w:rsidP="00EF321F">
    <w:pPr>
      <w:pStyle w:val="Fuzeile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66D26" w14:textId="77777777" w:rsidR="004D10F2" w:rsidRDefault="004D10F2" w:rsidP="003A5E89">
      <w:r>
        <w:separator/>
      </w:r>
    </w:p>
  </w:footnote>
  <w:footnote w:type="continuationSeparator" w:id="0">
    <w:p w14:paraId="41E44A9B" w14:textId="77777777" w:rsidR="004D10F2" w:rsidRDefault="004D10F2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8FE6A" w14:textId="77777777" w:rsidR="0003193F" w:rsidRDefault="000319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442D8" w14:textId="77777777" w:rsidR="0003193F" w:rsidRDefault="0003193F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846A8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79866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8141F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DA96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AAF3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EA81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03A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405558">
    <w:abstractNumId w:val="14"/>
  </w:num>
  <w:num w:numId="2" w16cid:durableId="484052547">
    <w:abstractNumId w:val="12"/>
  </w:num>
  <w:num w:numId="3" w16cid:durableId="1335500579">
    <w:abstractNumId w:val="24"/>
  </w:num>
  <w:num w:numId="4" w16cid:durableId="1309869930">
    <w:abstractNumId w:val="17"/>
  </w:num>
  <w:num w:numId="5" w16cid:durableId="494685048">
    <w:abstractNumId w:val="19"/>
  </w:num>
  <w:num w:numId="6" w16cid:durableId="1495295777">
    <w:abstractNumId w:val="20"/>
  </w:num>
  <w:num w:numId="7" w16cid:durableId="727218767">
    <w:abstractNumId w:val="25"/>
  </w:num>
  <w:num w:numId="8" w16cid:durableId="953367433">
    <w:abstractNumId w:val="16"/>
  </w:num>
  <w:num w:numId="9" w16cid:durableId="1189102803">
    <w:abstractNumId w:val="21"/>
  </w:num>
  <w:num w:numId="10" w16cid:durableId="128206320">
    <w:abstractNumId w:val="18"/>
  </w:num>
  <w:num w:numId="11" w16cid:durableId="1250576912">
    <w:abstractNumId w:val="9"/>
  </w:num>
  <w:num w:numId="12" w16cid:durableId="131365928">
    <w:abstractNumId w:val="7"/>
  </w:num>
  <w:num w:numId="13" w16cid:durableId="845939897">
    <w:abstractNumId w:val="6"/>
  </w:num>
  <w:num w:numId="14" w16cid:durableId="121270693">
    <w:abstractNumId w:val="5"/>
  </w:num>
  <w:num w:numId="15" w16cid:durableId="2040353734">
    <w:abstractNumId w:val="4"/>
  </w:num>
  <w:num w:numId="16" w16cid:durableId="836530930">
    <w:abstractNumId w:val="8"/>
  </w:num>
  <w:num w:numId="17" w16cid:durableId="1248461193">
    <w:abstractNumId w:val="3"/>
  </w:num>
  <w:num w:numId="18" w16cid:durableId="828446935">
    <w:abstractNumId w:val="2"/>
  </w:num>
  <w:num w:numId="19" w16cid:durableId="1789348534">
    <w:abstractNumId w:val="1"/>
  </w:num>
  <w:num w:numId="20" w16cid:durableId="508064717">
    <w:abstractNumId w:val="0"/>
  </w:num>
  <w:num w:numId="21" w16cid:durableId="277374296">
    <w:abstractNumId w:val="10"/>
  </w:num>
  <w:num w:numId="22" w16cid:durableId="1214348494">
    <w:abstractNumId w:val="27"/>
  </w:num>
  <w:num w:numId="23" w16cid:durableId="410734068">
    <w:abstractNumId w:val="26"/>
  </w:num>
  <w:num w:numId="24" w16cid:durableId="1017004956">
    <w:abstractNumId w:val="15"/>
  </w:num>
  <w:num w:numId="25" w16cid:durableId="390546620">
    <w:abstractNumId w:val="28"/>
  </w:num>
  <w:num w:numId="26" w16cid:durableId="880169737">
    <w:abstractNumId w:val="13"/>
  </w:num>
  <w:num w:numId="27" w16cid:durableId="739450980">
    <w:abstractNumId w:val="11"/>
  </w:num>
  <w:num w:numId="28" w16cid:durableId="1483814161">
    <w:abstractNumId w:val="8"/>
    <w:lvlOverride w:ilvl="0">
      <w:startOverride w:val="1"/>
    </w:lvlOverride>
  </w:num>
  <w:num w:numId="29" w16cid:durableId="399905120">
    <w:abstractNumId w:val="8"/>
    <w:lvlOverride w:ilvl="0">
      <w:startOverride w:val="1"/>
    </w:lvlOverride>
  </w:num>
  <w:num w:numId="30" w16cid:durableId="1624310656">
    <w:abstractNumId w:val="22"/>
  </w:num>
  <w:num w:numId="31" w16cid:durableId="1381172928">
    <w:abstractNumId w:val="23"/>
  </w:num>
  <w:num w:numId="32" w16cid:durableId="101064409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27FTE0fcn8/QZ3RCF3Rrd6XuYuO71nl/IXWN4bQTr+48VF2jBWiuW2pyOGYHGoofjhe/T7qQkZAKoq5jTP1dDQ==" w:salt="SyrgeO82wNllH3SHlrU/rw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193F"/>
    <w:rsid w:val="00034FD6"/>
    <w:rsid w:val="00037C5D"/>
    <w:rsid w:val="000433C9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3909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28F8"/>
    <w:rsid w:val="0019680C"/>
    <w:rsid w:val="001A098F"/>
    <w:rsid w:val="001A45B1"/>
    <w:rsid w:val="001B089B"/>
    <w:rsid w:val="001B60B9"/>
    <w:rsid w:val="001B6A7D"/>
    <w:rsid w:val="001D52DF"/>
    <w:rsid w:val="001E5EE2"/>
    <w:rsid w:val="001F312B"/>
    <w:rsid w:val="0020142E"/>
    <w:rsid w:val="002017A8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A7D0D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F9D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3D20"/>
    <w:rsid w:val="00385271"/>
    <w:rsid w:val="00387B50"/>
    <w:rsid w:val="00394361"/>
    <w:rsid w:val="00394C84"/>
    <w:rsid w:val="0039791C"/>
    <w:rsid w:val="003A06F1"/>
    <w:rsid w:val="003A5E89"/>
    <w:rsid w:val="003B31DD"/>
    <w:rsid w:val="003B7527"/>
    <w:rsid w:val="003B7960"/>
    <w:rsid w:val="003C62AE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812"/>
    <w:rsid w:val="00421F99"/>
    <w:rsid w:val="00425A8E"/>
    <w:rsid w:val="00427D15"/>
    <w:rsid w:val="004302F1"/>
    <w:rsid w:val="00430B03"/>
    <w:rsid w:val="00430B54"/>
    <w:rsid w:val="00435273"/>
    <w:rsid w:val="004377A0"/>
    <w:rsid w:val="0044063D"/>
    <w:rsid w:val="00447A9F"/>
    <w:rsid w:val="00450CF4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818CC"/>
    <w:rsid w:val="00481A30"/>
    <w:rsid w:val="00481B9E"/>
    <w:rsid w:val="00481BDB"/>
    <w:rsid w:val="00481FB5"/>
    <w:rsid w:val="00487E03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0F2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2E7D"/>
    <w:rsid w:val="0071473D"/>
    <w:rsid w:val="00720231"/>
    <w:rsid w:val="007205C6"/>
    <w:rsid w:val="0072180D"/>
    <w:rsid w:val="007238B0"/>
    <w:rsid w:val="00730DDF"/>
    <w:rsid w:val="007378EC"/>
    <w:rsid w:val="00741031"/>
    <w:rsid w:val="007416DE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1905"/>
    <w:rsid w:val="00845430"/>
    <w:rsid w:val="00845E20"/>
    <w:rsid w:val="00847297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0A8B"/>
    <w:rsid w:val="008F22F6"/>
    <w:rsid w:val="008F354E"/>
    <w:rsid w:val="008F5DAB"/>
    <w:rsid w:val="00903DA6"/>
    <w:rsid w:val="009046BB"/>
    <w:rsid w:val="00913413"/>
    <w:rsid w:val="00923E46"/>
    <w:rsid w:val="00924AB2"/>
    <w:rsid w:val="009277AE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5F23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367D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4051"/>
    <w:rsid w:val="00C04187"/>
    <w:rsid w:val="00C04D6F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52D1"/>
    <w:rsid w:val="00D25455"/>
    <w:rsid w:val="00D27151"/>
    <w:rsid w:val="00D27371"/>
    <w:rsid w:val="00D34602"/>
    <w:rsid w:val="00D40001"/>
    <w:rsid w:val="00D41868"/>
    <w:rsid w:val="00D5730E"/>
    <w:rsid w:val="00D61A42"/>
    <w:rsid w:val="00D64C08"/>
    <w:rsid w:val="00D674A7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2C1A"/>
    <w:rsid w:val="00DD3B08"/>
    <w:rsid w:val="00DE09AD"/>
    <w:rsid w:val="00DE51C2"/>
    <w:rsid w:val="00DE5BE6"/>
    <w:rsid w:val="00DF22BF"/>
    <w:rsid w:val="00DF29AF"/>
    <w:rsid w:val="00DF49D6"/>
    <w:rsid w:val="00DF4BC2"/>
    <w:rsid w:val="00E10F24"/>
    <w:rsid w:val="00E11BB7"/>
    <w:rsid w:val="00E12FB7"/>
    <w:rsid w:val="00E158B2"/>
    <w:rsid w:val="00E15D1A"/>
    <w:rsid w:val="00E165DF"/>
    <w:rsid w:val="00E20E27"/>
    <w:rsid w:val="00E21F2C"/>
    <w:rsid w:val="00E26988"/>
    <w:rsid w:val="00E3098E"/>
    <w:rsid w:val="00E368D5"/>
    <w:rsid w:val="00E430B5"/>
    <w:rsid w:val="00E52A91"/>
    <w:rsid w:val="00E5505D"/>
    <w:rsid w:val="00E55500"/>
    <w:rsid w:val="00E57828"/>
    <w:rsid w:val="00E60E7D"/>
    <w:rsid w:val="00E63E2B"/>
    <w:rsid w:val="00E6761E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0CC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2F26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6FC0"/>
    <w:rsid w:val="00FB0CC0"/>
    <w:rsid w:val="00FB0FEC"/>
    <w:rsid w:val="00FB25BC"/>
    <w:rsid w:val="00FB5D65"/>
    <w:rsid w:val="00FC365B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rabun Light" w:eastAsia="Calibri" w:hAnsi="Sarabun Light" w:cs="Sarabun Light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E3A24D912E48828A88A7523E17B6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4F791B-7DA7-479A-971A-751EB44094A2}"/>
      </w:docPartPr>
      <w:docPartBody>
        <w:p w:rsidR="00075E65" w:rsidRDefault="007A25AF" w:rsidP="007A25AF">
          <w:pPr>
            <w:pStyle w:val="24E3A24D912E48828A88A7523E17B6F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369463A9C8428AA412580F163A32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EBD73D-9DF4-4549-961B-A8F763E466E5}"/>
      </w:docPartPr>
      <w:docPartBody>
        <w:p w:rsidR="00886890" w:rsidRDefault="0032404C" w:rsidP="0032404C">
          <w:pPr>
            <w:pStyle w:val="1D369463A9C8428AA412580F163A3280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CF297C9D5F54D57A8DE0787D7AF6E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A6AD58-7421-4831-90EE-27CA292517C6}"/>
      </w:docPartPr>
      <w:docPartBody>
        <w:p w:rsidR="003C07B0" w:rsidRDefault="00F1301F" w:rsidP="00F1301F">
          <w:pPr>
            <w:pStyle w:val="4CF297C9D5F54D57A8DE0787D7AF6E6C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7DFA876FBA1471680886F32EB988C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AB7C67-6613-42DE-B4CB-71FBF56AD38D}"/>
      </w:docPartPr>
      <w:docPartBody>
        <w:p w:rsidR="003C07B0" w:rsidRDefault="00F1301F" w:rsidP="00F1301F">
          <w:pPr>
            <w:pStyle w:val="57DFA876FBA1471680886F32EB988CD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39825AA3A4343B1BF279B8EAC56FC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9C962A-BAA6-4302-88F5-98489B5A985B}"/>
      </w:docPartPr>
      <w:docPartBody>
        <w:p w:rsidR="003C07B0" w:rsidRDefault="00F1301F" w:rsidP="00F1301F">
          <w:pPr>
            <w:pStyle w:val="739825AA3A4343B1BF279B8EAC56FCE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CA97AB8CE5640339AB892B997723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12B47-1883-4C4F-88CC-AAA286A47948}"/>
      </w:docPartPr>
      <w:docPartBody>
        <w:p w:rsidR="00552E85" w:rsidRDefault="00552E85" w:rsidP="00552E85">
          <w:pPr>
            <w:pStyle w:val="CCA97AB8CE5640339AB892B997723E14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091D53E3BF4583A4A40D884B0B2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B9BF1-DBED-4017-AB99-3240E14DC683}"/>
      </w:docPartPr>
      <w:docPartBody>
        <w:p w:rsidR="00552E85" w:rsidRDefault="00552E85" w:rsidP="00552E85">
          <w:pPr>
            <w:pStyle w:val="A2091D53E3BF4583A4A40D884B0B24D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493CF49AD94F1BB1D38E28560F9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C6F26-8CE1-4AD8-859B-D6193A01656F}"/>
      </w:docPartPr>
      <w:docPartBody>
        <w:p w:rsidR="00552E85" w:rsidRDefault="00552E85" w:rsidP="00552E85">
          <w:pPr>
            <w:pStyle w:val="9B493CF49AD94F1BB1D38E28560F99B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32404C"/>
    <w:rsid w:val="003B342E"/>
    <w:rsid w:val="003C07B0"/>
    <w:rsid w:val="003E6BAC"/>
    <w:rsid w:val="00447215"/>
    <w:rsid w:val="004C38CF"/>
    <w:rsid w:val="00532962"/>
    <w:rsid w:val="00552E85"/>
    <w:rsid w:val="006D2956"/>
    <w:rsid w:val="007A25AF"/>
    <w:rsid w:val="007C7424"/>
    <w:rsid w:val="00883073"/>
    <w:rsid w:val="00886890"/>
    <w:rsid w:val="00CC5E53"/>
    <w:rsid w:val="00DA2178"/>
    <w:rsid w:val="00E4505C"/>
    <w:rsid w:val="00F1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52E85"/>
    <w:rPr>
      <w:color w:val="808080"/>
    </w:rPr>
  </w:style>
  <w:style w:type="paragraph" w:customStyle="1" w:styleId="24E3A24D912E48828A88A7523E17B6F1">
    <w:name w:val="24E3A24D912E48828A88A7523E17B6F1"/>
    <w:rsid w:val="007A25AF"/>
  </w:style>
  <w:style w:type="paragraph" w:customStyle="1" w:styleId="1D369463A9C8428AA412580F163A3280">
    <w:name w:val="1D369463A9C8428AA412580F163A3280"/>
    <w:rsid w:val="0032404C"/>
  </w:style>
  <w:style w:type="paragraph" w:customStyle="1" w:styleId="4CF297C9D5F54D57A8DE0787D7AF6E6C">
    <w:name w:val="4CF297C9D5F54D57A8DE0787D7AF6E6C"/>
    <w:rsid w:val="00F1301F"/>
  </w:style>
  <w:style w:type="paragraph" w:customStyle="1" w:styleId="57DFA876FBA1471680886F32EB988CDF">
    <w:name w:val="57DFA876FBA1471680886F32EB988CDF"/>
    <w:rsid w:val="00F1301F"/>
  </w:style>
  <w:style w:type="paragraph" w:customStyle="1" w:styleId="739825AA3A4343B1BF279B8EAC56FCEF">
    <w:name w:val="739825AA3A4343B1BF279B8EAC56FCEF"/>
    <w:rsid w:val="00F1301F"/>
  </w:style>
  <w:style w:type="paragraph" w:customStyle="1" w:styleId="CCA97AB8CE5640339AB892B997723E14">
    <w:name w:val="CCA97AB8CE5640339AB892B997723E14"/>
    <w:rsid w:val="00552E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091D53E3BF4583A4A40D884B0B24D2">
    <w:name w:val="A2091D53E3BF4583A4A40D884B0B24D2"/>
    <w:rsid w:val="00552E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B493CF49AD94F1BB1D38E28560F99B7">
    <w:name w:val="9B493CF49AD94F1BB1D38E28560F99B7"/>
    <w:rsid w:val="00552E8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916D4B-EE44-4208-A7EB-184B65A3A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165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39</cp:revision>
  <cp:lastPrinted>2024-03-04T13:14:00Z</cp:lastPrinted>
  <dcterms:created xsi:type="dcterms:W3CDTF">2023-12-06T14:31:00Z</dcterms:created>
  <dcterms:modified xsi:type="dcterms:W3CDTF">2024-04-27T21:05:00Z</dcterms:modified>
</cp:coreProperties>
</file>